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FC245" w14:textId="3FE58DCB" w:rsidR="001A5429" w:rsidRPr="00FB0EC2" w:rsidRDefault="00F86FCE" w:rsidP="001E1E58">
      <w:r>
        <w:t xml:space="preserve">  </w:t>
      </w:r>
    </w:p>
    <w:tbl>
      <w:tblPr>
        <w:tblW w:w="0" w:type="auto"/>
        <w:tblLook w:val="0600" w:firstRow="0" w:lastRow="0" w:firstColumn="0" w:lastColumn="0" w:noHBand="1" w:noVBand="1"/>
      </w:tblPr>
      <w:tblGrid>
        <w:gridCol w:w="1134"/>
        <w:gridCol w:w="993"/>
        <w:gridCol w:w="4961"/>
        <w:gridCol w:w="932"/>
        <w:gridCol w:w="1006"/>
      </w:tblGrid>
      <w:tr w:rsidR="0092125E" w:rsidRPr="00FB0EC2" w14:paraId="49AEA3C8" w14:textId="77777777" w:rsidTr="00A75609">
        <w:tc>
          <w:tcPr>
            <w:tcW w:w="9026" w:type="dxa"/>
            <w:gridSpan w:val="5"/>
            <w:vAlign w:val="center"/>
          </w:tcPr>
          <w:p w14:paraId="52ACC92D" w14:textId="4A8793CC" w:rsidR="0092125E" w:rsidRPr="00FB0EC2" w:rsidRDefault="007D2EB9" w:rsidP="0092125E">
            <w:pPr>
              <w:pStyle w:val="Titel"/>
            </w:pPr>
            <w:sdt>
              <w:sdtPr>
                <w:alias w:val="Titel"/>
                <w:tag w:val=""/>
                <w:id w:val="2016188051"/>
                <w:placeholder>
                  <w:docPart w:val="F2D3BCFF75A94B8C81658C5E37DA865D"/>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47003">
                  <w:t>grand hotel</w:t>
                </w:r>
              </w:sdtContent>
            </w:sdt>
          </w:p>
        </w:tc>
      </w:tr>
      <w:tr w:rsidR="0092125E" w:rsidRPr="00FB0EC2" w14:paraId="0E6AFB5C" w14:textId="77777777" w:rsidTr="00A75609">
        <w:trPr>
          <w:trHeight w:val="144"/>
        </w:trPr>
        <w:tc>
          <w:tcPr>
            <w:tcW w:w="1134" w:type="dxa"/>
            <w:shd w:val="clear" w:color="auto" w:fill="auto"/>
          </w:tcPr>
          <w:p w14:paraId="4BCE00BA" w14:textId="77777777" w:rsidR="0092125E" w:rsidRPr="00FB0EC2" w:rsidRDefault="0092125E" w:rsidP="0092125E">
            <w:pPr>
              <w:spacing w:before="0" w:after="0"/>
              <w:rPr>
                <w:sz w:val="10"/>
                <w:szCs w:val="10"/>
              </w:rPr>
            </w:pPr>
          </w:p>
        </w:tc>
        <w:tc>
          <w:tcPr>
            <w:tcW w:w="6886" w:type="dxa"/>
            <w:gridSpan w:val="3"/>
            <w:shd w:val="clear" w:color="auto" w:fill="F0CDA1" w:themeFill="accent1"/>
            <w:vAlign w:val="center"/>
          </w:tcPr>
          <w:p w14:paraId="38FECDF1" w14:textId="77777777" w:rsidR="0092125E" w:rsidRPr="00FB0EC2" w:rsidRDefault="0092125E" w:rsidP="0092125E">
            <w:pPr>
              <w:spacing w:before="0" w:after="0"/>
              <w:rPr>
                <w:sz w:val="10"/>
                <w:szCs w:val="10"/>
              </w:rPr>
            </w:pPr>
          </w:p>
        </w:tc>
        <w:tc>
          <w:tcPr>
            <w:tcW w:w="1006" w:type="dxa"/>
            <w:shd w:val="clear" w:color="auto" w:fill="auto"/>
          </w:tcPr>
          <w:p w14:paraId="222F5F62" w14:textId="77777777" w:rsidR="0092125E" w:rsidRPr="00FB0EC2" w:rsidRDefault="0092125E" w:rsidP="0092125E">
            <w:pPr>
              <w:spacing w:before="0" w:after="0"/>
              <w:rPr>
                <w:sz w:val="10"/>
                <w:szCs w:val="10"/>
              </w:rPr>
            </w:pPr>
          </w:p>
        </w:tc>
      </w:tr>
      <w:tr w:rsidR="0092125E" w:rsidRPr="00FB0EC2" w14:paraId="76A96F86" w14:textId="77777777" w:rsidTr="00A75609">
        <w:tc>
          <w:tcPr>
            <w:tcW w:w="9026" w:type="dxa"/>
            <w:gridSpan w:val="5"/>
            <w:vAlign w:val="center"/>
          </w:tcPr>
          <w:p w14:paraId="3939BA36" w14:textId="7BAB9105" w:rsidR="0092125E" w:rsidRPr="00FB0EC2" w:rsidRDefault="00C47003" w:rsidP="00D83966">
            <w:pPr>
              <w:pStyle w:val="Titel"/>
            </w:pPr>
            <w:r>
              <w:t>amstelveen</w:t>
            </w:r>
          </w:p>
        </w:tc>
      </w:tr>
      <w:tr w:rsidR="0092125E" w:rsidRPr="00FB0EC2" w14:paraId="729CEC36" w14:textId="77777777" w:rsidTr="00802AD7">
        <w:trPr>
          <w:trHeight w:val="1368"/>
        </w:trPr>
        <w:tc>
          <w:tcPr>
            <w:tcW w:w="2127" w:type="dxa"/>
            <w:gridSpan w:val="2"/>
          </w:tcPr>
          <w:p w14:paraId="5D285393" w14:textId="77777777" w:rsidR="0092125E" w:rsidRPr="00FB0EC2" w:rsidRDefault="0092125E" w:rsidP="001E1E58"/>
        </w:tc>
        <w:tc>
          <w:tcPr>
            <w:tcW w:w="4961" w:type="dxa"/>
            <w:shd w:val="clear" w:color="auto" w:fill="F0CDA1" w:themeFill="accent1"/>
            <w:vAlign w:val="center"/>
          </w:tcPr>
          <w:p w14:paraId="6971F1DF" w14:textId="77777777" w:rsidR="0092125E" w:rsidRDefault="00397FAB" w:rsidP="0092125E">
            <w:pPr>
              <w:pStyle w:val="Ondertitel"/>
            </w:pPr>
            <w:r>
              <w:t>REDESIGN LOB</w:t>
            </w:r>
            <w:r w:rsidR="006F7CD7">
              <w:t>B</w:t>
            </w:r>
            <w:r>
              <w:t>Y</w:t>
            </w:r>
          </w:p>
          <w:p w14:paraId="6F1B1DD1" w14:textId="38AC8402" w:rsidR="0092125E" w:rsidRPr="00805C0A" w:rsidRDefault="005E13B1" w:rsidP="00E4456C">
            <w:pPr>
              <w:jc w:val="center"/>
              <w:rPr>
                <w:b/>
              </w:rPr>
            </w:pPr>
            <w:r w:rsidRPr="00805C0A">
              <w:rPr>
                <w:b/>
                <w:color w:val="107082" w:themeColor="accent2"/>
              </w:rPr>
              <w:t xml:space="preserve">Tijmen, </w:t>
            </w:r>
            <w:r w:rsidR="009F7784" w:rsidRPr="00805C0A">
              <w:rPr>
                <w:b/>
                <w:color w:val="107082" w:themeColor="accent2"/>
              </w:rPr>
              <w:t>T</w:t>
            </w:r>
            <w:r w:rsidR="00E4456C" w:rsidRPr="00805C0A">
              <w:rPr>
                <w:b/>
                <w:color w:val="107082" w:themeColor="accent2"/>
              </w:rPr>
              <w:t>ijs, Jeroen, Luuk</w:t>
            </w:r>
          </w:p>
        </w:tc>
        <w:tc>
          <w:tcPr>
            <w:tcW w:w="1938" w:type="dxa"/>
            <w:gridSpan w:val="2"/>
          </w:tcPr>
          <w:p w14:paraId="7E53DEF2" w14:textId="77777777" w:rsidR="0092125E" w:rsidRPr="00FB0EC2" w:rsidRDefault="0092125E" w:rsidP="001E1E58"/>
        </w:tc>
      </w:tr>
    </w:tbl>
    <w:p w14:paraId="091ECF07" w14:textId="77777777" w:rsidR="00066DE2" w:rsidRPr="00FB0EC2" w:rsidRDefault="001A5429" w:rsidP="0092125E">
      <w:r w:rsidRPr="00FB0EC2">
        <w:rPr>
          <w:lang w:bidi="nl-NL"/>
        </w:rPr>
        <w:t xml:space="preserve"> </w:t>
      </w:r>
    </w:p>
    <w:p w14:paraId="7DF8F94F" w14:textId="674331B8" w:rsidR="00D02465" w:rsidRPr="00FB0EC2" w:rsidRDefault="00D02465">
      <w:pPr>
        <w:spacing w:before="0" w:after="160" w:line="259" w:lineRule="auto"/>
      </w:pPr>
      <w:r w:rsidRPr="00FB0EC2">
        <w:rPr>
          <w:lang w:bidi="nl-NL"/>
        </w:rPr>
        <w:br w:type="page"/>
      </w:r>
    </w:p>
    <w:p w14:paraId="53814DA0" w14:textId="77777777" w:rsidR="00066DE2" w:rsidRPr="00FB0EC2" w:rsidRDefault="00066DE2" w:rsidP="00066DE2">
      <w:pPr>
        <w:sectPr w:rsidR="00066DE2" w:rsidRPr="00FB0EC2" w:rsidSect="00D02465">
          <w:headerReference w:type="even" r:id="rId11"/>
          <w:headerReference w:type="default" r:id="rId12"/>
          <w:footerReference w:type="even" r:id="rId13"/>
          <w:headerReference w:type="first" r:id="rId14"/>
          <w:footerReference w:type="first" r:id="rId15"/>
          <w:type w:val="continuous"/>
          <w:pgSz w:w="11906" w:h="16838" w:code="9"/>
          <w:pgMar w:top="6480" w:right="1440" w:bottom="720" w:left="1440" w:header="288" w:footer="288" w:gutter="0"/>
          <w:cols w:space="708"/>
          <w:docGrid w:linePitch="360"/>
        </w:sectPr>
      </w:pPr>
    </w:p>
    <w:sdt>
      <w:sdtPr>
        <w:rPr>
          <w:rFonts w:asciiTheme="minorHAnsi" w:hAnsiTheme="minorHAnsi"/>
          <w:b w:val="0"/>
          <w:color w:val="595959" w:themeColor="text1" w:themeTint="A6"/>
          <w:sz w:val="24"/>
        </w:rPr>
        <w:id w:val="350538378"/>
        <w:docPartObj>
          <w:docPartGallery w:val="Table of Contents"/>
          <w:docPartUnique/>
        </w:docPartObj>
      </w:sdtPr>
      <w:sdtEndPr>
        <w:rPr>
          <w:bCs/>
          <w:noProof/>
        </w:rPr>
      </w:sdtEndPr>
      <w:sdtContent>
        <w:p w14:paraId="228BCBC4" w14:textId="77777777" w:rsidR="001E1E58" w:rsidRPr="00FB0EC2" w:rsidRDefault="00493EC0" w:rsidP="00B11055">
          <w:pPr>
            <w:pStyle w:val="Kopvaninhoudsopgave"/>
            <w:rPr>
              <w:szCs w:val="40"/>
            </w:rPr>
          </w:pPr>
          <w:r w:rsidRPr="00B11055">
            <w:t>INHOUDSOPGAVE</w:t>
          </w:r>
        </w:p>
        <w:p w14:paraId="50B756BA" w14:textId="2E8C4E3B" w:rsidR="00CA18FE" w:rsidRDefault="001E1E58">
          <w:pPr>
            <w:pStyle w:val="Inhopg1"/>
            <w:tabs>
              <w:tab w:val="right" w:leader="dot" w:pos="4696"/>
            </w:tabs>
            <w:rPr>
              <w:rFonts w:eastAsiaTheme="minorEastAsia"/>
              <w:noProof/>
              <w:color w:val="auto"/>
              <w:sz w:val="22"/>
              <w:lang w:eastAsia="nl-NL"/>
            </w:rPr>
          </w:pPr>
          <w:r w:rsidRPr="00FB0EC2">
            <w:rPr>
              <w:b/>
              <w:noProof/>
              <w:lang w:bidi="nl-NL"/>
            </w:rPr>
            <w:fldChar w:fldCharType="begin"/>
          </w:r>
          <w:r w:rsidRPr="00FB0EC2">
            <w:rPr>
              <w:b/>
              <w:noProof/>
              <w:lang w:bidi="nl-NL"/>
            </w:rPr>
            <w:instrText xml:space="preserve"> TOC \o "1-3" \h \z \u </w:instrText>
          </w:r>
          <w:r w:rsidRPr="00FB0EC2">
            <w:rPr>
              <w:b/>
              <w:noProof/>
              <w:lang w:bidi="nl-NL"/>
            </w:rPr>
            <w:fldChar w:fldCharType="separate"/>
          </w:r>
          <w:hyperlink w:anchor="_Toc118798843" w:history="1">
            <w:r w:rsidR="00CA18FE" w:rsidRPr="00941DF4">
              <w:rPr>
                <w:rStyle w:val="Hyperlink"/>
                <w:noProof/>
                <w:lang w:bidi="nl-NL"/>
              </w:rPr>
              <w:t>Inleiding</w:t>
            </w:r>
            <w:r w:rsidR="00CA18FE">
              <w:rPr>
                <w:noProof/>
                <w:webHidden/>
              </w:rPr>
              <w:tab/>
            </w:r>
            <w:r w:rsidR="00CA18FE">
              <w:rPr>
                <w:noProof/>
                <w:webHidden/>
              </w:rPr>
              <w:fldChar w:fldCharType="begin"/>
            </w:r>
            <w:r w:rsidR="00CA18FE">
              <w:rPr>
                <w:noProof/>
                <w:webHidden/>
              </w:rPr>
              <w:instrText xml:space="preserve"> PAGEREF _Toc118798843 \h </w:instrText>
            </w:r>
            <w:r w:rsidR="00CA18FE">
              <w:rPr>
                <w:noProof/>
                <w:webHidden/>
              </w:rPr>
            </w:r>
            <w:r w:rsidR="00CA18FE">
              <w:rPr>
                <w:noProof/>
                <w:webHidden/>
              </w:rPr>
              <w:fldChar w:fldCharType="separate"/>
            </w:r>
            <w:r w:rsidR="00CA18FE">
              <w:rPr>
                <w:noProof/>
                <w:webHidden/>
              </w:rPr>
              <w:t>3</w:t>
            </w:r>
            <w:r w:rsidR="00CA18FE">
              <w:rPr>
                <w:noProof/>
                <w:webHidden/>
              </w:rPr>
              <w:fldChar w:fldCharType="end"/>
            </w:r>
          </w:hyperlink>
        </w:p>
        <w:p w14:paraId="24870905" w14:textId="61711615" w:rsidR="00CA18FE" w:rsidRDefault="007D2EB9">
          <w:pPr>
            <w:pStyle w:val="Inhopg1"/>
            <w:tabs>
              <w:tab w:val="left" w:pos="440"/>
              <w:tab w:val="right" w:leader="dot" w:pos="4696"/>
            </w:tabs>
            <w:rPr>
              <w:rFonts w:eastAsiaTheme="minorEastAsia"/>
              <w:noProof/>
              <w:color w:val="auto"/>
              <w:sz w:val="22"/>
              <w:lang w:eastAsia="nl-NL"/>
            </w:rPr>
          </w:pPr>
          <w:hyperlink w:anchor="_Toc118798844" w:history="1">
            <w:r w:rsidR="00CA18FE" w:rsidRPr="00941DF4">
              <w:rPr>
                <w:rStyle w:val="Hyperlink"/>
                <w:noProof/>
              </w:rPr>
              <w:t>1.</w:t>
            </w:r>
            <w:r w:rsidR="00CA18FE">
              <w:rPr>
                <w:rFonts w:eastAsiaTheme="minorEastAsia"/>
                <w:noProof/>
                <w:color w:val="auto"/>
                <w:sz w:val="22"/>
                <w:lang w:eastAsia="nl-NL"/>
              </w:rPr>
              <w:tab/>
            </w:r>
            <w:r w:rsidR="00CA18FE" w:rsidRPr="00941DF4">
              <w:rPr>
                <w:rStyle w:val="Hyperlink"/>
                <w:noProof/>
              </w:rPr>
              <w:t>De opdrachtgever</w:t>
            </w:r>
            <w:r w:rsidR="00CA18FE">
              <w:rPr>
                <w:noProof/>
                <w:webHidden/>
              </w:rPr>
              <w:tab/>
            </w:r>
            <w:r w:rsidR="00CA18FE">
              <w:rPr>
                <w:noProof/>
                <w:webHidden/>
              </w:rPr>
              <w:fldChar w:fldCharType="begin"/>
            </w:r>
            <w:r w:rsidR="00CA18FE">
              <w:rPr>
                <w:noProof/>
                <w:webHidden/>
              </w:rPr>
              <w:instrText xml:space="preserve"> PAGEREF _Toc118798844 \h </w:instrText>
            </w:r>
            <w:r w:rsidR="00CA18FE">
              <w:rPr>
                <w:noProof/>
                <w:webHidden/>
              </w:rPr>
            </w:r>
            <w:r w:rsidR="00CA18FE">
              <w:rPr>
                <w:noProof/>
                <w:webHidden/>
              </w:rPr>
              <w:fldChar w:fldCharType="separate"/>
            </w:r>
            <w:r w:rsidR="00CA18FE">
              <w:rPr>
                <w:noProof/>
                <w:webHidden/>
              </w:rPr>
              <w:t>4</w:t>
            </w:r>
            <w:r w:rsidR="00CA18FE">
              <w:rPr>
                <w:noProof/>
                <w:webHidden/>
              </w:rPr>
              <w:fldChar w:fldCharType="end"/>
            </w:r>
          </w:hyperlink>
        </w:p>
        <w:p w14:paraId="6B71CA6C" w14:textId="0E61F732" w:rsidR="00CA18FE" w:rsidRDefault="007D2EB9">
          <w:pPr>
            <w:pStyle w:val="Inhopg1"/>
            <w:tabs>
              <w:tab w:val="left" w:pos="440"/>
              <w:tab w:val="right" w:leader="dot" w:pos="4696"/>
            </w:tabs>
            <w:rPr>
              <w:rFonts w:eastAsiaTheme="minorEastAsia"/>
              <w:noProof/>
              <w:color w:val="auto"/>
              <w:sz w:val="22"/>
              <w:lang w:eastAsia="nl-NL"/>
            </w:rPr>
          </w:pPr>
          <w:hyperlink w:anchor="_Toc118798845" w:history="1">
            <w:r w:rsidR="00CA18FE" w:rsidRPr="00941DF4">
              <w:rPr>
                <w:rStyle w:val="Hyperlink"/>
                <w:noProof/>
              </w:rPr>
              <w:t>2.</w:t>
            </w:r>
            <w:r w:rsidR="00CA18FE">
              <w:rPr>
                <w:rFonts w:eastAsiaTheme="minorEastAsia"/>
                <w:noProof/>
                <w:color w:val="auto"/>
                <w:sz w:val="22"/>
                <w:lang w:eastAsia="nl-NL"/>
              </w:rPr>
              <w:tab/>
            </w:r>
            <w:r w:rsidR="00CA18FE" w:rsidRPr="00941DF4">
              <w:rPr>
                <w:rStyle w:val="Hyperlink"/>
                <w:noProof/>
              </w:rPr>
              <w:t>Onze expert</w:t>
            </w:r>
            <w:r w:rsidR="00CA18FE">
              <w:rPr>
                <w:noProof/>
                <w:webHidden/>
              </w:rPr>
              <w:tab/>
            </w:r>
            <w:r w:rsidR="00CA18FE">
              <w:rPr>
                <w:noProof/>
                <w:webHidden/>
              </w:rPr>
              <w:fldChar w:fldCharType="begin"/>
            </w:r>
            <w:r w:rsidR="00CA18FE">
              <w:rPr>
                <w:noProof/>
                <w:webHidden/>
              </w:rPr>
              <w:instrText xml:space="preserve"> PAGEREF _Toc118798845 \h </w:instrText>
            </w:r>
            <w:r w:rsidR="00CA18FE">
              <w:rPr>
                <w:noProof/>
                <w:webHidden/>
              </w:rPr>
            </w:r>
            <w:r w:rsidR="00CA18FE">
              <w:rPr>
                <w:noProof/>
                <w:webHidden/>
              </w:rPr>
              <w:fldChar w:fldCharType="separate"/>
            </w:r>
            <w:r w:rsidR="00CA18FE">
              <w:rPr>
                <w:noProof/>
                <w:webHidden/>
              </w:rPr>
              <w:t>5</w:t>
            </w:r>
            <w:r w:rsidR="00CA18FE">
              <w:rPr>
                <w:noProof/>
                <w:webHidden/>
              </w:rPr>
              <w:fldChar w:fldCharType="end"/>
            </w:r>
          </w:hyperlink>
        </w:p>
        <w:p w14:paraId="076F87A0" w14:textId="7965940E" w:rsidR="00CA18FE" w:rsidRDefault="007D2EB9">
          <w:pPr>
            <w:pStyle w:val="Inhopg1"/>
            <w:tabs>
              <w:tab w:val="left" w:pos="440"/>
              <w:tab w:val="right" w:leader="dot" w:pos="4696"/>
            </w:tabs>
            <w:rPr>
              <w:rFonts w:eastAsiaTheme="minorEastAsia"/>
              <w:noProof/>
              <w:color w:val="auto"/>
              <w:sz w:val="22"/>
              <w:lang w:eastAsia="nl-NL"/>
            </w:rPr>
          </w:pPr>
          <w:hyperlink w:anchor="_Toc118798846" w:history="1">
            <w:r w:rsidR="00CA18FE" w:rsidRPr="00941DF4">
              <w:rPr>
                <w:rStyle w:val="Hyperlink"/>
                <w:noProof/>
              </w:rPr>
              <w:t>3.</w:t>
            </w:r>
            <w:r w:rsidR="00CA18FE">
              <w:rPr>
                <w:rFonts w:eastAsiaTheme="minorEastAsia"/>
                <w:noProof/>
                <w:color w:val="auto"/>
                <w:sz w:val="22"/>
                <w:lang w:eastAsia="nl-NL"/>
              </w:rPr>
              <w:tab/>
            </w:r>
            <w:r w:rsidR="00CA18FE" w:rsidRPr="00941DF4">
              <w:rPr>
                <w:rStyle w:val="Hyperlink"/>
                <w:noProof/>
              </w:rPr>
              <w:t>De situatie</w:t>
            </w:r>
            <w:r w:rsidR="00CA18FE">
              <w:rPr>
                <w:noProof/>
                <w:webHidden/>
              </w:rPr>
              <w:tab/>
            </w:r>
            <w:r w:rsidR="00CA18FE">
              <w:rPr>
                <w:noProof/>
                <w:webHidden/>
              </w:rPr>
              <w:fldChar w:fldCharType="begin"/>
            </w:r>
            <w:r w:rsidR="00CA18FE">
              <w:rPr>
                <w:noProof/>
                <w:webHidden/>
              </w:rPr>
              <w:instrText xml:space="preserve"> PAGEREF _Toc118798846 \h </w:instrText>
            </w:r>
            <w:r w:rsidR="00CA18FE">
              <w:rPr>
                <w:noProof/>
                <w:webHidden/>
              </w:rPr>
            </w:r>
            <w:r w:rsidR="00CA18FE">
              <w:rPr>
                <w:noProof/>
                <w:webHidden/>
              </w:rPr>
              <w:fldChar w:fldCharType="separate"/>
            </w:r>
            <w:r w:rsidR="00CA18FE">
              <w:rPr>
                <w:noProof/>
                <w:webHidden/>
              </w:rPr>
              <w:t>6</w:t>
            </w:r>
            <w:r w:rsidR="00CA18FE">
              <w:rPr>
                <w:noProof/>
                <w:webHidden/>
              </w:rPr>
              <w:fldChar w:fldCharType="end"/>
            </w:r>
          </w:hyperlink>
        </w:p>
        <w:p w14:paraId="5CB2B84D" w14:textId="317C38E9" w:rsidR="00CA18FE" w:rsidRDefault="007D2EB9">
          <w:pPr>
            <w:pStyle w:val="Inhopg1"/>
            <w:tabs>
              <w:tab w:val="left" w:pos="440"/>
              <w:tab w:val="right" w:leader="dot" w:pos="4696"/>
            </w:tabs>
            <w:rPr>
              <w:rFonts w:eastAsiaTheme="minorEastAsia"/>
              <w:noProof/>
              <w:color w:val="auto"/>
              <w:sz w:val="22"/>
              <w:lang w:eastAsia="nl-NL"/>
            </w:rPr>
          </w:pPr>
          <w:hyperlink w:anchor="_Toc118798847" w:history="1">
            <w:r w:rsidR="00CA18FE" w:rsidRPr="00941DF4">
              <w:rPr>
                <w:rStyle w:val="Hyperlink"/>
                <w:noProof/>
              </w:rPr>
              <w:t>4.</w:t>
            </w:r>
            <w:r w:rsidR="00CA18FE">
              <w:rPr>
                <w:rFonts w:eastAsiaTheme="minorEastAsia"/>
                <w:noProof/>
                <w:color w:val="auto"/>
                <w:sz w:val="22"/>
                <w:lang w:eastAsia="nl-NL"/>
              </w:rPr>
              <w:tab/>
            </w:r>
            <w:r w:rsidR="00CA18FE" w:rsidRPr="00941DF4">
              <w:rPr>
                <w:rStyle w:val="Hyperlink"/>
                <w:noProof/>
              </w:rPr>
              <w:t>De opdracht</w:t>
            </w:r>
            <w:r w:rsidR="00CA18FE">
              <w:rPr>
                <w:noProof/>
                <w:webHidden/>
              </w:rPr>
              <w:tab/>
            </w:r>
            <w:r w:rsidR="00CA18FE">
              <w:rPr>
                <w:noProof/>
                <w:webHidden/>
              </w:rPr>
              <w:fldChar w:fldCharType="begin"/>
            </w:r>
            <w:r w:rsidR="00CA18FE">
              <w:rPr>
                <w:noProof/>
                <w:webHidden/>
              </w:rPr>
              <w:instrText xml:space="preserve"> PAGEREF _Toc118798847 \h </w:instrText>
            </w:r>
            <w:r w:rsidR="00CA18FE">
              <w:rPr>
                <w:noProof/>
                <w:webHidden/>
              </w:rPr>
            </w:r>
            <w:r w:rsidR="00CA18FE">
              <w:rPr>
                <w:noProof/>
                <w:webHidden/>
              </w:rPr>
              <w:fldChar w:fldCharType="separate"/>
            </w:r>
            <w:r w:rsidR="00CA18FE">
              <w:rPr>
                <w:noProof/>
                <w:webHidden/>
              </w:rPr>
              <w:t>7</w:t>
            </w:r>
            <w:r w:rsidR="00CA18FE">
              <w:rPr>
                <w:noProof/>
                <w:webHidden/>
              </w:rPr>
              <w:fldChar w:fldCharType="end"/>
            </w:r>
          </w:hyperlink>
        </w:p>
        <w:p w14:paraId="4F553E22" w14:textId="5DD1B080" w:rsidR="00CA18FE" w:rsidRDefault="007D2EB9">
          <w:pPr>
            <w:pStyle w:val="Inhopg1"/>
            <w:tabs>
              <w:tab w:val="left" w:pos="440"/>
              <w:tab w:val="right" w:leader="dot" w:pos="4696"/>
            </w:tabs>
            <w:rPr>
              <w:rFonts w:eastAsiaTheme="minorEastAsia"/>
              <w:noProof/>
              <w:color w:val="auto"/>
              <w:sz w:val="22"/>
              <w:lang w:eastAsia="nl-NL"/>
            </w:rPr>
          </w:pPr>
          <w:hyperlink w:anchor="_Toc118798848" w:history="1">
            <w:r w:rsidR="00CA18FE" w:rsidRPr="00941DF4">
              <w:rPr>
                <w:rStyle w:val="Hyperlink"/>
                <w:noProof/>
              </w:rPr>
              <w:t>5.</w:t>
            </w:r>
            <w:r w:rsidR="00CA18FE">
              <w:rPr>
                <w:rFonts w:eastAsiaTheme="minorEastAsia"/>
                <w:noProof/>
                <w:color w:val="auto"/>
                <w:sz w:val="22"/>
                <w:lang w:eastAsia="nl-NL"/>
              </w:rPr>
              <w:tab/>
            </w:r>
            <w:r w:rsidR="00CA18FE" w:rsidRPr="00941DF4">
              <w:rPr>
                <w:rStyle w:val="Hyperlink"/>
                <w:noProof/>
              </w:rPr>
              <w:t>Programma van eisen</w:t>
            </w:r>
            <w:r w:rsidR="00CA18FE">
              <w:rPr>
                <w:noProof/>
                <w:webHidden/>
              </w:rPr>
              <w:tab/>
            </w:r>
            <w:r w:rsidR="00CA18FE">
              <w:rPr>
                <w:noProof/>
                <w:webHidden/>
              </w:rPr>
              <w:fldChar w:fldCharType="begin"/>
            </w:r>
            <w:r w:rsidR="00CA18FE">
              <w:rPr>
                <w:noProof/>
                <w:webHidden/>
              </w:rPr>
              <w:instrText xml:space="preserve"> PAGEREF _Toc118798848 \h </w:instrText>
            </w:r>
            <w:r w:rsidR="00CA18FE">
              <w:rPr>
                <w:noProof/>
                <w:webHidden/>
              </w:rPr>
            </w:r>
            <w:r w:rsidR="00CA18FE">
              <w:rPr>
                <w:noProof/>
                <w:webHidden/>
              </w:rPr>
              <w:fldChar w:fldCharType="separate"/>
            </w:r>
            <w:r w:rsidR="00CA18FE">
              <w:rPr>
                <w:noProof/>
                <w:webHidden/>
              </w:rPr>
              <w:t>8</w:t>
            </w:r>
            <w:r w:rsidR="00CA18FE">
              <w:rPr>
                <w:noProof/>
                <w:webHidden/>
              </w:rPr>
              <w:fldChar w:fldCharType="end"/>
            </w:r>
          </w:hyperlink>
        </w:p>
        <w:p w14:paraId="143D883A" w14:textId="03F9EA8D" w:rsidR="00CA18FE" w:rsidRDefault="007D2EB9">
          <w:pPr>
            <w:pStyle w:val="Inhopg1"/>
            <w:tabs>
              <w:tab w:val="left" w:pos="440"/>
              <w:tab w:val="right" w:leader="dot" w:pos="4696"/>
            </w:tabs>
            <w:rPr>
              <w:rFonts w:eastAsiaTheme="minorEastAsia"/>
              <w:noProof/>
              <w:color w:val="auto"/>
              <w:sz w:val="22"/>
              <w:lang w:eastAsia="nl-NL"/>
            </w:rPr>
          </w:pPr>
          <w:hyperlink w:anchor="_Toc118798849" w:history="1">
            <w:r w:rsidR="00CA18FE" w:rsidRPr="00941DF4">
              <w:rPr>
                <w:rStyle w:val="Hyperlink"/>
                <w:noProof/>
              </w:rPr>
              <w:t>6.</w:t>
            </w:r>
            <w:r w:rsidR="00CA18FE">
              <w:rPr>
                <w:rFonts w:eastAsiaTheme="minorEastAsia"/>
                <w:noProof/>
                <w:color w:val="auto"/>
                <w:sz w:val="22"/>
                <w:lang w:eastAsia="nl-NL"/>
              </w:rPr>
              <w:tab/>
            </w:r>
            <w:r w:rsidR="00CA18FE" w:rsidRPr="00941DF4">
              <w:rPr>
                <w:rStyle w:val="Hyperlink"/>
                <w:noProof/>
              </w:rPr>
              <w:t>Plan van aanpak</w:t>
            </w:r>
            <w:r w:rsidR="00CA18FE">
              <w:rPr>
                <w:noProof/>
                <w:webHidden/>
              </w:rPr>
              <w:tab/>
            </w:r>
            <w:r w:rsidR="00CA18FE">
              <w:rPr>
                <w:noProof/>
                <w:webHidden/>
              </w:rPr>
              <w:fldChar w:fldCharType="begin"/>
            </w:r>
            <w:r w:rsidR="00CA18FE">
              <w:rPr>
                <w:noProof/>
                <w:webHidden/>
              </w:rPr>
              <w:instrText xml:space="preserve"> PAGEREF _Toc118798849 \h </w:instrText>
            </w:r>
            <w:r w:rsidR="00CA18FE">
              <w:rPr>
                <w:noProof/>
                <w:webHidden/>
              </w:rPr>
            </w:r>
            <w:r w:rsidR="00CA18FE">
              <w:rPr>
                <w:noProof/>
                <w:webHidden/>
              </w:rPr>
              <w:fldChar w:fldCharType="separate"/>
            </w:r>
            <w:r w:rsidR="00CA18FE">
              <w:rPr>
                <w:noProof/>
                <w:webHidden/>
              </w:rPr>
              <w:t>9</w:t>
            </w:r>
            <w:r w:rsidR="00CA18FE">
              <w:rPr>
                <w:noProof/>
                <w:webHidden/>
              </w:rPr>
              <w:fldChar w:fldCharType="end"/>
            </w:r>
          </w:hyperlink>
        </w:p>
        <w:p w14:paraId="179FE5CD" w14:textId="2D982F50" w:rsidR="00CA18FE" w:rsidRDefault="007D2EB9">
          <w:pPr>
            <w:pStyle w:val="Inhopg1"/>
            <w:tabs>
              <w:tab w:val="left" w:pos="440"/>
              <w:tab w:val="right" w:leader="dot" w:pos="4696"/>
            </w:tabs>
            <w:rPr>
              <w:rFonts w:eastAsiaTheme="minorEastAsia"/>
              <w:noProof/>
              <w:color w:val="auto"/>
              <w:sz w:val="22"/>
              <w:lang w:eastAsia="nl-NL"/>
            </w:rPr>
          </w:pPr>
          <w:hyperlink w:anchor="_Toc118798850" w:history="1">
            <w:r w:rsidR="00CA18FE" w:rsidRPr="00941DF4">
              <w:rPr>
                <w:rStyle w:val="Hyperlink"/>
                <w:noProof/>
              </w:rPr>
              <w:t>7.</w:t>
            </w:r>
            <w:r w:rsidR="00CA18FE">
              <w:rPr>
                <w:rFonts w:eastAsiaTheme="minorEastAsia"/>
                <w:noProof/>
                <w:color w:val="auto"/>
                <w:sz w:val="22"/>
                <w:lang w:eastAsia="nl-NL"/>
              </w:rPr>
              <w:tab/>
            </w:r>
            <w:r w:rsidR="00CA18FE" w:rsidRPr="00941DF4">
              <w:rPr>
                <w:rStyle w:val="Hyperlink"/>
                <w:noProof/>
              </w:rPr>
              <w:t>Afronding opdracht</w:t>
            </w:r>
            <w:r w:rsidR="00CA18FE">
              <w:rPr>
                <w:noProof/>
                <w:webHidden/>
              </w:rPr>
              <w:tab/>
            </w:r>
            <w:r w:rsidR="00CA18FE">
              <w:rPr>
                <w:noProof/>
                <w:webHidden/>
              </w:rPr>
              <w:fldChar w:fldCharType="begin"/>
            </w:r>
            <w:r w:rsidR="00CA18FE">
              <w:rPr>
                <w:noProof/>
                <w:webHidden/>
              </w:rPr>
              <w:instrText xml:space="preserve"> PAGEREF _Toc118798850 \h </w:instrText>
            </w:r>
            <w:r w:rsidR="00CA18FE">
              <w:rPr>
                <w:noProof/>
                <w:webHidden/>
              </w:rPr>
            </w:r>
            <w:r w:rsidR="00CA18FE">
              <w:rPr>
                <w:noProof/>
                <w:webHidden/>
              </w:rPr>
              <w:fldChar w:fldCharType="separate"/>
            </w:r>
            <w:r w:rsidR="00CA18FE">
              <w:rPr>
                <w:noProof/>
                <w:webHidden/>
              </w:rPr>
              <w:t>11</w:t>
            </w:r>
            <w:r w:rsidR="00CA18FE">
              <w:rPr>
                <w:noProof/>
                <w:webHidden/>
              </w:rPr>
              <w:fldChar w:fldCharType="end"/>
            </w:r>
          </w:hyperlink>
        </w:p>
        <w:p w14:paraId="6C3F9CF2" w14:textId="7FA87EE8" w:rsidR="00CA18FE" w:rsidRDefault="007D2EB9">
          <w:pPr>
            <w:pStyle w:val="Inhopg1"/>
            <w:tabs>
              <w:tab w:val="left" w:pos="440"/>
              <w:tab w:val="right" w:leader="dot" w:pos="4696"/>
            </w:tabs>
            <w:rPr>
              <w:rFonts w:eastAsiaTheme="minorEastAsia"/>
              <w:noProof/>
              <w:color w:val="auto"/>
              <w:sz w:val="22"/>
              <w:lang w:eastAsia="nl-NL"/>
            </w:rPr>
          </w:pPr>
          <w:hyperlink w:anchor="_Toc118798851" w:history="1">
            <w:r w:rsidR="00CA18FE" w:rsidRPr="00941DF4">
              <w:rPr>
                <w:rStyle w:val="Hyperlink"/>
                <w:noProof/>
              </w:rPr>
              <w:t>8.</w:t>
            </w:r>
            <w:r w:rsidR="00CA18FE">
              <w:rPr>
                <w:rFonts w:eastAsiaTheme="minorEastAsia"/>
                <w:noProof/>
                <w:color w:val="auto"/>
                <w:sz w:val="22"/>
                <w:lang w:eastAsia="nl-NL"/>
              </w:rPr>
              <w:tab/>
            </w:r>
            <w:r w:rsidR="00CA18FE" w:rsidRPr="00941DF4">
              <w:rPr>
                <w:rStyle w:val="Hyperlink"/>
                <w:noProof/>
              </w:rPr>
              <w:t>Het beroep</w:t>
            </w:r>
            <w:r w:rsidR="00CA18FE">
              <w:rPr>
                <w:noProof/>
                <w:webHidden/>
              </w:rPr>
              <w:tab/>
            </w:r>
            <w:r w:rsidR="00CA18FE">
              <w:rPr>
                <w:noProof/>
                <w:webHidden/>
              </w:rPr>
              <w:fldChar w:fldCharType="begin"/>
            </w:r>
            <w:r w:rsidR="00CA18FE">
              <w:rPr>
                <w:noProof/>
                <w:webHidden/>
              </w:rPr>
              <w:instrText xml:space="preserve"> PAGEREF _Toc118798851 \h </w:instrText>
            </w:r>
            <w:r w:rsidR="00CA18FE">
              <w:rPr>
                <w:noProof/>
                <w:webHidden/>
              </w:rPr>
            </w:r>
            <w:r w:rsidR="00CA18FE">
              <w:rPr>
                <w:noProof/>
                <w:webHidden/>
              </w:rPr>
              <w:fldChar w:fldCharType="separate"/>
            </w:r>
            <w:r w:rsidR="00CA18FE">
              <w:rPr>
                <w:noProof/>
                <w:webHidden/>
              </w:rPr>
              <w:t>12</w:t>
            </w:r>
            <w:r w:rsidR="00CA18FE">
              <w:rPr>
                <w:noProof/>
                <w:webHidden/>
              </w:rPr>
              <w:fldChar w:fldCharType="end"/>
            </w:r>
          </w:hyperlink>
        </w:p>
        <w:p w14:paraId="786EADE5" w14:textId="5F74E7F3" w:rsidR="001E1E58" w:rsidRPr="00433A70" w:rsidRDefault="001E1E58" w:rsidP="00433A70">
          <w:pPr>
            <w:pStyle w:val="Inhopg1"/>
            <w:tabs>
              <w:tab w:val="left" w:pos="440"/>
              <w:tab w:val="right" w:leader="dot" w:pos="4696"/>
            </w:tabs>
            <w:rPr>
              <w:rFonts w:eastAsiaTheme="minorEastAsia"/>
              <w:noProof/>
              <w:color w:val="auto"/>
              <w:sz w:val="22"/>
              <w:lang w:eastAsia="nl-NL"/>
            </w:rPr>
          </w:pPr>
          <w:r w:rsidRPr="00FB0EC2">
            <w:rPr>
              <w:b/>
              <w:noProof/>
              <w:lang w:bidi="nl-NL"/>
            </w:rPr>
            <w:fldChar w:fldCharType="end"/>
          </w:r>
        </w:p>
      </w:sdtContent>
    </w:sdt>
    <w:p w14:paraId="49121317" w14:textId="77777777" w:rsidR="000A7626" w:rsidRPr="00FB0EC2" w:rsidRDefault="000A7626" w:rsidP="000A7626"/>
    <w:p w14:paraId="55733E95" w14:textId="1FAD7FB8" w:rsidR="000A7626" w:rsidRPr="00FB0EC2" w:rsidRDefault="000A7626" w:rsidP="000A7626">
      <w:pPr>
        <w:sectPr w:rsidR="000A7626" w:rsidRPr="00FB0EC2" w:rsidSect="00D02465">
          <w:footerReference w:type="first" r:id="rId16"/>
          <w:type w:val="continuous"/>
          <w:pgSz w:w="11906" w:h="16838" w:code="9"/>
          <w:pgMar w:top="2160" w:right="1080" w:bottom="720" w:left="6120" w:header="432" w:footer="432" w:gutter="0"/>
          <w:pgNumType w:fmt="lowerRoman"/>
          <w:cols w:space="708"/>
          <w:titlePg/>
          <w:docGrid w:linePitch="360"/>
        </w:sectPr>
      </w:pPr>
    </w:p>
    <w:bookmarkStart w:id="0" w:name="_Toc118798843"/>
    <w:p w14:paraId="62A833ED" w14:textId="4C948BF4" w:rsidR="26EA7A02" w:rsidRDefault="007D2EB9" w:rsidP="00E07B6A">
      <w:pPr>
        <w:pStyle w:val="Kop1"/>
      </w:pPr>
      <w:sdt>
        <w:sdtPr>
          <w:id w:val="1498622095"/>
          <w:placeholder>
            <w:docPart w:val="BE4CE5470A344E158E8D798400A0B591"/>
          </w:placeholder>
          <w:temporary/>
          <w:showingPlcHdr/>
          <w15:appearance w15:val="hidden"/>
        </w:sdtPr>
        <w:sdtEndPr/>
        <w:sdtContent>
          <w:r w:rsidR="00347AF5" w:rsidRPr="00FB0EC2">
            <w:rPr>
              <w:lang w:bidi="nl-NL"/>
            </w:rPr>
            <w:t>Inleiding</w:t>
          </w:r>
        </w:sdtContent>
      </w:sdt>
      <w:bookmarkEnd w:id="0"/>
    </w:p>
    <w:p w14:paraId="006F4B61" w14:textId="1671CF11" w:rsidR="00E6645F" w:rsidRDefault="25255306" w:rsidP="00E6645F">
      <w:r>
        <w:t>V</w:t>
      </w:r>
      <w:r w:rsidR="76A26522">
        <w:t xml:space="preserve">an het </w:t>
      </w:r>
      <w:r w:rsidR="52B0DD75">
        <w:t>K</w:t>
      </w:r>
      <w:r w:rsidR="76A26522">
        <w:t>eizer</w:t>
      </w:r>
      <w:r w:rsidR="52B0DD75">
        <w:t xml:space="preserve"> K</w:t>
      </w:r>
      <w:r w:rsidR="76A26522">
        <w:t>arel</w:t>
      </w:r>
      <w:r w:rsidR="52B0DD75">
        <w:t xml:space="preserve"> C</w:t>
      </w:r>
      <w:r w:rsidR="76A26522">
        <w:t xml:space="preserve">ollege hebben wij de opdracht gekregen om voor een zelf uitgekozen opdrachtgever voor de komende maanden aan de slag te gaan. </w:t>
      </w:r>
      <w:r w:rsidR="581019C9">
        <w:t xml:space="preserve">Aangezien wij allemaal vorig jaar al in de sector </w:t>
      </w:r>
      <w:r w:rsidR="4B346026">
        <w:t>Mens en Gezondheid hebben gewerkt wilde we nu iets</w:t>
      </w:r>
      <w:r w:rsidR="18F55016">
        <w:t xml:space="preserve"> totaal anders. Na wat overleg kwamen we uit op de sector Lifestyle en Design.</w:t>
      </w:r>
    </w:p>
    <w:p w14:paraId="1C23B355" w14:textId="5C36B85C" w:rsidR="00E6645F" w:rsidRDefault="0D9CB55B" w:rsidP="00E6645F">
      <w:r>
        <w:t>Wij waren het er allemaal over eens dat we een opdracht wilde</w:t>
      </w:r>
      <w:r w:rsidR="006B1552">
        <w:t>n</w:t>
      </w:r>
      <w:r>
        <w:t xml:space="preserve"> uitvoeren </w:t>
      </w:r>
      <w:r w:rsidR="0DADBE5C">
        <w:t xml:space="preserve">voor een bedrijf waarbij veel contact is met mensen. </w:t>
      </w:r>
      <w:r w:rsidR="7209C9DD">
        <w:t xml:space="preserve">Aan deze eis voldoen ontzettend veel bedrijven. Denk aan restaurants, sportclubs en </w:t>
      </w:r>
      <w:r w:rsidR="6EF112F4">
        <w:t>hotels</w:t>
      </w:r>
      <w:r w:rsidR="7209C9DD">
        <w:t>.</w:t>
      </w:r>
      <w:r w:rsidR="57C98234">
        <w:t xml:space="preserve"> N</w:t>
      </w:r>
      <w:r w:rsidR="7C9605EB">
        <w:t xml:space="preserve">a een tijdje zoeken op het internet kwamen we uit bij Grand Hotel Amstelveen. In dit projectboekje vertellen wij meer over de opdrachtgever, </w:t>
      </w:r>
      <w:r w:rsidR="000F4EE8">
        <w:t>de situatie</w:t>
      </w:r>
      <w:r w:rsidR="7C9605EB">
        <w:t xml:space="preserve"> en de opdracht waar we aan gaan werken.</w:t>
      </w:r>
    </w:p>
    <w:p w14:paraId="2A70C334" w14:textId="2688874E" w:rsidR="0003123C" w:rsidRPr="00FB0EC2" w:rsidRDefault="00CA18FE" w:rsidP="00BA31C4">
      <w:pPr>
        <w:pStyle w:val="Kop1"/>
        <w:numPr>
          <w:ilvl w:val="0"/>
          <w:numId w:val="18"/>
        </w:numPr>
        <w:tabs>
          <w:tab w:val="left" w:pos="284"/>
        </w:tabs>
        <w:ind w:left="0" w:firstLine="0"/>
      </w:pPr>
      <w:bookmarkStart w:id="1" w:name="_Toc118798844"/>
      <w:r>
        <w:lastRenderedPageBreak/>
        <w:t>D</w:t>
      </w:r>
      <w:r w:rsidR="00CC6136">
        <w:t>e opdrachtgever</w:t>
      </w:r>
      <w:bookmarkEnd w:id="1"/>
    </w:p>
    <w:p w14:paraId="689C2689" w14:textId="5F937F78" w:rsidR="00FE2329" w:rsidRDefault="00FE2329" w:rsidP="002C73B0">
      <w:pPr>
        <w:pStyle w:val="Lijstopsomteken"/>
        <w:numPr>
          <w:ilvl w:val="0"/>
          <w:numId w:val="0"/>
        </w:numPr>
      </w:pPr>
      <w:r>
        <w:t>Onze opdrachtgever is Richard von Bannisseht. Richard is de hotelmanager van Grand Hotel Amstelveen, een groot hotel aan de Bovenkerkerweg. Samen met</w:t>
      </w:r>
      <w:r w:rsidR="00CC767E">
        <w:t xml:space="preserve"> NTC </w:t>
      </w:r>
      <w:r>
        <w:t xml:space="preserve">de </w:t>
      </w:r>
      <w:r w:rsidR="000C5508">
        <w:t>K</w:t>
      </w:r>
      <w:r>
        <w:t xml:space="preserve">egel, </w:t>
      </w:r>
      <w:r w:rsidR="003728FE">
        <w:t xml:space="preserve">Bowling de </w:t>
      </w:r>
      <w:r w:rsidR="000C5508">
        <w:t>K</w:t>
      </w:r>
      <w:r w:rsidR="003728FE">
        <w:t xml:space="preserve">egel en Bistro Nice vormt Grand Hotel Amstelveen </w:t>
      </w:r>
      <w:r w:rsidR="00CC767E">
        <w:t>éé</w:t>
      </w:r>
      <w:r w:rsidR="003728FE">
        <w:t>n bedrijf.</w:t>
      </w:r>
    </w:p>
    <w:p w14:paraId="13F44058" w14:textId="4DEF9BF2" w:rsidR="00605F98" w:rsidRDefault="00B86580" w:rsidP="002C73B0">
      <w:pPr>
        <w:pStyle w:val="Lijstopsomteken"/>
        <w:numPr>
          <w:ilvl w:val="0"/>
          <w:numId w:val="0"/>
        </w:numPr>
      </w:pPr>
      <w:r>
        <w:t>Richard heeft voor zijn carri</w:t>
      </w:r>
      <w:r w:rsidR="00EE4FB4">
        <w:t>è</w:t>
      </w:r>
      <w:r>
        <w:t>re als hotelman</w:t>
      </w:r>
      <w:r w:rsidR="00EE4FB4">
        <w:t>a</w:t>
      </w:r>
      <w:r>
        <w:t xml:space="preserve">ger </w:t>
      </w:r>
      <w:r w:rsidR="00306D32">
        <w:t xml:space="preserve">bij </w:t>
      </w:r>
      <w:r w:rsidR="00EE4FB4">
        <w:t>G</w:t>
      </w:r>
      <w:r w:rsidR="00306D32">
        <w:t xml:space="preserve">rand </w:t>
      </w:r>
      <w:r w:rsidR="00EE4FB4">
        <w:t>H</w:t>
      </w:r>
      <w:r w:rsidR="00306D32">
        <w:t xml:space="preserve">otel </w:t>
      </w:r>
      <w:r w:rsidR="00EE4FB4">
        <w:t>A</w:t>
      </w:r>
      <w:r w:rsidR="00306D32">
        <w:t xml:space="preserve">mstelveen gewerkt als </w:t>
      </w:r>
      <w:r w:rsidR="008A1239">
        <w:t>teamleider front office</w:t>
      </w:r>
      <w:r w:rsidR="00710094">
        <w:t>,</w:t>
      </w:r>
      <w:r w:rsidR="008A1239">
        <w:t xml:space="preserve"> </w:t>
      </w:r>
      <w:r w:rsidR="00A15B61">
        <w:t>front office ma</w:t>
      </w:r>
      <w:r w:rsidR="005D2A0C">
        <w:t>n</w:t>
      </w:r>
      <w:r w:rsidR="00CE2C10">
        <w:t>ager</w:t>
      </w:r>
      <w:r w:rsidR="0023549B">
        <w:t xml:space="preserve"> en</w:t>
      </w:r>
      <w:r w:rsidR="00356CE3">
        <w:t xml:space="preserve"> </w:t>
      </w:r>
      <w:r w:rsidR="008624B4">
        <w:t xml:space="preserve">deputy </w:t>
      </w:r>
      <w:r w:rsidR="0023549B">
        <w:t xml:space="preserve">manager. </w:t>
      </w:r>
      <w:r w:rsidR="005439CA">
        <w:t xml:space="preserve">Hij heeft dus al veel ervaring in de hotelbranche. </w:t>
      </w:r>
    </w:p>
    <w:p w14:paraId="4D8A8897" w14:textId="581532B8" w:rsidR="0091212F" w:rsidRPr="00F66741" w:rsidRDefault="00FE546F" w:rsidP="002C73B0">
      <w:pPr>
        <w:pStyle w:val="Lijstopsomteken"/>
        <w:numPr>
          <w:ilvl w:val="0"/>
          <w:numId w:val="0"/>
        </w:numPr>
        <w:rPr>
          <w:rStyle w:val="Zwaar"/>
          <w:b w:val="0"/>
          <w:bCs w:val="0"/>
        </w:rPr>
        <w:sectPr w:rsidR="0091212F" w:rsidRPr="00F66741" w:rsidSect="00D02465">
          <w:headerReference w:type="default" r:id="rId17"/>
          <w:type w:val="continuous"/>
          <w:pgSz w:w="11906" w:h="16838" w:code="9"/>
          <w:pgMar w:top="2160" w:right="1080" w:bottom="720" w:left="1080" w:header="648" w:footer="432" w:gutter="0"/>
          <w:cols w:space="708"/>
          <w:docGrid w:linePitch="360"/>
        </w:sectPr>
      </w:pPr>
      <w:r>
        <w:rPr>
          <w:noProof/>
        </w:rPr>
        <w:drawing>
          <wp:anchor distT="0" distB="0" distL="114300" distR="114300" simplePos="0" relativeHeight="251658241" behindDoc="0" locked="0" layoutInCell="1" allowOverlap="1" wp14:anchorId="3315BAD9" wp14:editId="20E20F6D">
            <wp:simplePos x="0" y="0"/>
            <wp:positionH relativeFrom="margin">
              <wp:posOffset>2362200</wp:posOffset>
            </wp:positionH>
            <wp:positionV relativeFrom="paragraph">
              <wp:posOffset>668020</wp:posOffset>
            </wp:positionV>
            <wp:extent cx="2689860" cy="1794510"/>
            <wp:effectExtent l="0" t="0" r="0" b="0"/>
            <wp:wrapSquare wrapText="bothSides"/>
            <wp:docPr id="5" name="Afbeelding 5" descr="Afbeelding met buiten, gebouw, gras,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gebouw, gras, lucht&#10;&#10;Automatisch gegenereerde beschrijvi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artisticCutout trans="56000" numberOfShades="6"/>
                              </a14:imgEffect>
                            </a14:imgLayer>
                          </a14:imgProps>
                        </a:ext>
                        <a:ext uri="{28A0092B-C50C-407E-A947-70E740481C1C}">
                          <a14:useLocalDpi xmlns:a14="http://schemas.microsoft.com/office/drawing/2010/main" val="0"/>
                        </a:ext>
                      </a:extLst>
                    </a:blip>
                    <a:srcRect/>
                    <a:stretch>
                      <a:fillRect/>
                    </a:stretch>
                  </pic:blipFill>
                  <pic:spPr bwMode="auto">
                    <a:xfrm>
                      <a:off x="0" y="0"/>
                      <a:ext cx="2689860" cy="179451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007F4864">
        <w:rPr>
          <w:noProof/>
        </w:rPr>
        <w:drawing>
          <wp:anchor distT="0" distB="0" distL="114300" distR="114300" simplePos="0" relativeHeight="251658240" behindDoc="0" locked="0" layoutInCell="1" allowOverlap="1" wp14:anchorId="58DB9A85" wp14:editId="6EB650C9">
            <wp:simplePos x="0" y="0"/>
            <wp:positionH relativeFrom="margin">
              <wp:align>left</wp:align>
            </wp:positionH>
            <wp:positionV relativeFrom="paragraph">
              <wp:posOffset>544195</wp:posOffset>
            </wp:positionV>
            <wp:extent cx="1885950" cy="1885950"/>
            <wp:effectExtent l="0" t="0" r="0" b="0"/>
            <wp:wrapSquare wrapText="bothSides"/>
            <wp:docPr id="4" name="Afbeelding 4" descr="De Kegel Family Fai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Kegel Family Fair 20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6DAC0" w14:textId="5AE9CCF4" w:rsidR="00BA31C4" w:rsidRPr="00CC6136" w:rsidRDefault="00CA18FE" w:rsidP="00B11055">
      <w:pPr>
        <w:pStyle w:val="Kop1"/>
        <w:numPr>
          <w:ilvl w:val="0"/>
          <w:numId w:val="18"/>
        </w:numPr>
        <w:ind w:left="0" w:firstLine="0"/>
      </w:pPr>
      <w:bookmarkStart w:id="2" w:name="_Toc118798845"/>
      <w:r>
        <w:lastRenderedPageBreak/>
        <w:t>O</w:t>
      </w:r>
      <w:r w:rsidR="00CC6136">
        <w:t>nze expert</w:t>
      </w:r>
      <w:bookmarkEnd w:id="2"/>
    </w:p>
    <w:p w14:paraId="7BEEDB92" w14:textId="25D1FD53" w:rsidR="00AB63A4" w:rsidRDefault="009250BB" w:rsidP="0003123C">
      <w:r>
        <w:t>Op dit moment hebben wij nog geen expert</w:t>
      </w:r>
      <w:r w:rsidR="00AE5899">
        <w:t xml:space="preserve">, omdat we nog niet precies weten </w:t>
      </w:r>
      <w:r w:rsidR="004A58E5">
        <w:t xml:space="preserve">aan welke eisen onze </w:t>
      </w:r>
      <w:r w:rsidR="00E315DA">
        <w:t xml:space="preserve">expert moet voldoen. </w:t>
      </w:r>
      <w:r w:rsidR="00066C2D">
        <w:t xml:space="preserve">Tijdens </w:t>
      </w:r>
      <w:r w:rsidR="006B779F">
        <w:t>het</w:t>
      </w:r>
      <w:r w:rsidR="00066C2D">
        <w:t xml:space="preserve"> vooronderzoek </w:t>
      </w:r>
      <w:r w:rsidR="00650F33">
        <w:t xml:space="preserve">zullen we </w:t>
      </w:r>
      <w:r w:rsidR="006B779F">
        <w:t xml:space="preserve">hier achter komen. Wij gaan dan op zoek naar een expert die ons kan helpen bij de ontwerpfase van ons project. Dit zou bijvoorbeeld een binnenhuisarchitect kunnen zijn of iemand die zich bezig houdt met innovatie. </w:t>
      </w:r>
    </w:p>
    <w:p w14:paraId="6FFEB165" w14:textId="5EA87ABF" w:rsidR="00657230" w:rsidRPr="00FB0EC2" w:rsidRDefault="00657230" w:rsidP="0003123C">
      <w:pPr>
        <w:sectPr w:rsidR="00657230" w:rsidRPr="00FB0EC2" w:rsidSect="00D02465">
          <w:type w:val="continuous"/>
          <w:pgSz w:w="11906" w:h="16838" w:code="9"/>
          <w:pgMar w:top="2160" w:right="1080" w:bottom="720" w:left="1080" w:header="648" w:footer="432" w:gutter="0"/>
          <w:cols w:space="708"/>
          <w:docGrid w:linePitch="360"/>
        </w:sectPr>
      </w:pPr>
      <w:r>
        <w:t xml:space="preserve"> </w:t>
      </w:r>
    </w:p>
    <w:p w14:paraId="18E858D2" w14:textId="0DDFA7E1" w:rsidR="00D27AF8" w:rsidRPr="00FB0EC2" w:rsidRDefault="00CA18FE" w:rsidP="0003123C">
      <w:pPr>
        <w:pStyle w:val="Kop1"/>
        <w:numPr>
          <w:ilvl w:val="0"/>
          <w:numId w:val="18"/>
        </w:numPr>
        <w:ind w:left="0" w:firstLine="0"/>
      </w:pPr>
      <w:bookmarkStart w:id="3" w:name="_Toc118798846"/>
      <w:r>
        <w:lastRenderedPageBreak/>
        <w:t>D</w:t>
      </w:r>
      <w:r w:rsidR="00CC6136">
        <w:t>e situatie</w:t>
      </w:r>
      <w:bookmarkEnd w:id="3"/>
    </w:p>
    <w:p w14:paraId="77FCA593" w14:textId="4C515358" w:rsidR="00060763" w:rsidRDefault="00060763" w:rsidP="00D27AF8">
      <w:r w:rsidRPr="00060763">
        <w:t xml:space="preserve">Grand Hotel Amstelveen heeft vijf etages met kamers. De bovenste drie etages zijn in </w:t>
      </w:r>
      <w:r w:rsidR="00196F41">
        <w:t>2015</w:t>
      </w:r>
      <w:r w:rsidRPr="00060763">
        <w:t xml:space="preserve"> gerenoveerd en hebben modernere kamers dan de onderste twee etages. Op de begane grond zijn er twee ontbijtzalen met daarbij een kleine spoelkeuken. Ook is er hier de lobby, de receptie, een klein barretje, en een stamtafel waar gasten bij elkaar kunnen komen.</w:t>
      </w:r>
    </w:p>
    <w:p w14:paraId="1ADE99A9" w14:textId="4EB64BDA" w:rsidR="003B44BA" w:rsidRDefault="003B44BA" w:rsidP="00D27AF8">
      <w:r w:rsidRPr="003B44BA">
        <w:t>Gasten die in het hotel verblijven kunnen bij Bowling de Kegel vermaak zoeken en eten en drinken. Ook is er de mogelijkheid voor gasten om zich te bewegen bij NTC de Kegel</w:t>
      </w:r>
    </w:p>
    <w:p w14:paraId="31DF18A3" w14:textId="1F13CD42" w:rsidR="007066E8" w:rsidRDefault="00E130A6" w:rsidP="00D27AF8">
      <w:r>
        <w:t>Als je</w:t>
      </w:r>
      <w:r w:rsidR="005B4418">
        <w:t xml:space="preserve"> bij Grand Hotel Amstelveen naar binnen loopt kom je in de lobby terecht</w:t>
      </w:r>
      <w:r w:rsidR="008B3D66">
        <w:t xml:space="preserve"> (afbeelding 1)</w:t>
      </w:r>
      <w:r w:rsidR="00A6056F">
        <w:t xml:space="preserve">. </w:t>
      </w:r>
      <w:r w:rsidR="006E05CB">
        <w:t xml:space="preserve">De lobby is een middelgrote ruimte met een </w:t>
      </w:r>
      <w:r w:rsidR="00605285">
        <w:t>hoog plafond. In het midden staat een tafel met daar</w:t>
      </w:r>
      <w:r w:rsidR="008C29C0">
        <w:t>op een groot boeket. Aan de linkerz</w:t>
      </w:r>
      <w:r w:rsidR="00F36BFB">
        <w:t xml:space="preserve">ijde staan wat stoelen waar je kunt wachten op </w:t>
      </w:r>
      <w:r w:rsidR="000A2688">
        <w:t>bijvoorbeeld een taxi</w:t>
      </w:r>
      <w:r w:rsidR="002F20BB">
        <w:t>. Aan de rechterzijde vind je om de hoek de receptie</w:t>
      </w:r>
      <w:r w:rsidR="003B70C3">
        <w:t>. De receptie is een hoge</w:t>
      </w:r>
      <w:r w:rsidR="00355672">
        <w:t>,</w:t>
      </w:r>
      <w:r w:rsidR="003B70C3">
        <w:t xml:space="preserve"> lange</w:t>
      </w:r>
      <w:r w:rsidR="00355672">
        <w:t>,</w:t>
      </w:r>
      <w:r w:rsidR="003B70C3">
        <w:t xml:space="preserve"> stene</w:t>
      </w:r>
      <w:r w:rsidR="00414350">
        <w:t>n balie</w:t>
      </w:r>
      <w:r w:rsidR="00603813">
        <w:t xml:space="preserve"> waaraan je kan inchecken</w:t>
      </w:r>
      <w:r w:rsidR="00F867CD">
        <w:t xml:space="preserve"> </w:t>
      </w:r>
      <w:r w:rsidR="00F27A3B">
        <w:t>(afbeelding 2)</w:t>
      </w:r>
      <w:r w:rsidR="008B3D66">
        <w:t>.</w:t>
      </w:r>
      <w:r w:rsidR="00F867CD">
        <w:t xml:space="preserve"> </w:t>
      </w:r>
    </w:p>
    <w:p w14:paraId="06F2CF22" w14:textId="22048CF5" w:rsidR="00C86292" w:rsidRDefault="4A128D3C" w:rsidP="00D27AF8">
      <w:r>
        <w:t>Het hotel heeft plannen om de begane grond te gaan verbouwen</w:t>
      </w:r>
      <w:r w:rsidR="0B86499B">
        <w:t>. Het idee is dat de ingang aan de andere kant terecht komt</w:t>
      </w:r>
      <w:r w:rsidR="349E277C">
        <w:t xml:space="preserve">. </w:t>
      </w:r>
      <w:r w:rsidR="083871B5">
        <w:t xml:space="preserve">Deze verbouwing is dus een mooie kans om de </w:t>
      </w:r>
      <w:r w:rsidR="19D336DE">
        <w:t>eerste indruk van het hotel te verbeteren.</w:t>
      </w:r>
      <w:r w:rsidR="60B293A6">
        <w:t xml:space="preserve"> Momenteel is het namelijk zo dat een hotelgast eerst de hoek om moet lopen </w:t>
      </w:r>
      <w:r w:rsidR="4AA9A9CE">
        <w:t>voordat hij/zij een gezicht ziet</w:t>
      </w:r>
      <w:r w:rsidR="59D73864">
        <w:t xml:space="preserve">. </w:t>
      </w:r>
      <w:r w:rsidR="00837E53">
        <w:t>Nu</w:t>
      </w:r>
      <w:r w:rsidR="458359E0">
        <w:t xml:space="preserve"> is het </w:t>
      </w:r>
      <w:r w:rsidR="59D73864">
        <w:t xml:space="preserve">nog zo dat de hotelgasten alleen in en uit kunnen checken </w:t>
      </w:r>
      <w:r w:rsidR="60A31A3F">
        <w:t>bij de receptie, ze kunnen dit nog niet zelfstandig</w:t>
      </w:r>
      <w:r w:rsidR="664D6308">
        <w:t>.</w:t>
      </w:r>
    </w:p>
    <w:p w14:paraId="65609CC4" w14:textId="4EE747F2" w:rsidR="00CA1B80" w:rsidRPr="00FB0EC2" w:rsidRDefault="00CA1B80" w:rsidP="00D27AF8">
      <w:r>
        <w:t>Er is een</w:t>
      </w:r>
      <w:r w:rsidR="008756A6">
        <w:t xml:space="preserve"> enorme</w:t>
      </w:r>
      <w:r>
        <w:t xml:space="preserve"> variatie in wat voor mensen </w:t>
      </w:r>
      <w:r w:rsidR="00727BF5">
        <w:t>het Grand Hotel Amstelveen bezoeken.</w:t>
      </w:r>
      <w:r w:rsidR="00087292">
        <w:t xml:space="preserve"> Zo komen </w:t>
      </w:r>
      <w:r w:rsidR="00AA52B9">
        <w:t xml:space="preserve">er </w:t>
      </w:r>
      <w:r w:rsidR="00A362B8">
        <w:t>bussen vol met dagto</w:t>
      </w:r>
      <w:r w:rsidR="004F0C4D">
        <w:t>eristen</w:t>
      </w:r>
      <w:r w:rsidR="008F096A">
        <w:t xml:space="preserve">, dit soort gasten </w:t>
      </w:r>
      <w:r w:rsidR="002633AB">
        <w:t xml:space="preserve">willen meestal </w:t>
      </w:r>
      <w:r w:rsidR="005E1ACE">
        <w:t>in het restaurant eten</w:t>
      </w:r>
      <w:r w:rsidR="00501E3F">
        <w:t xml:space="preserve">. Er komen </w:t>
      </w:r>
      <w:r w:rsidR="00B93019">
        <w:t>ook</w:t>
      </w:r>
      <w:r w:rsidR="004F0C4D">
        <w:t xml:space="preserve"> </w:t>
      </w:r>
      <w:r w:rsidR="00FF4B30">
        <w:t xml:space="preserve">zakenmannen </w:t>
      </w:r>
      <w:r w:rsidR="00CB1572">
        <w:t xml:space="preserve">die </w:t>
      </w:r>
      <w:r w:rsidR="00113446">
        <w:t>vaak laat aankomen en alleen maar een drankje willen doen om vervolgens te gaan slapen</w:t>
      </w:r>
      <w:r w:rsidR="00FF4B30">
        <w:t xml:space="preserve">. </w:t>
      </w:r>
      <w:r w:rsidR="001E0214">
        <w:t xml:space="preserve">Er zijn dus allemaal gasten met verschillende intenties waar </w:t>
      </w:r>
      <w:r w:rsidR="005409B2">
        <w:t xml:space="preserve">we </w:t>
      </w:r>
      <w:r w:rsidR="001E0214">
        <w:t>tijdens het ontwerpen rekening mee moet</w:t>
      </w:r>
      <w:r w:rsidR="005409B2">
        <w:t>en</w:t>
      </w:r>
      <w:r w:rsidR="001E0214">
        <w:t xml:space="preserve"> houden.</w:t>
      </w:r>
    </w:p>
    <w:p w14:paraId="0780B3E9" w14:textId="3684C623" w:rsidR="00B36A5C" w:rsidRPr="00FB0EC2" w:rsidRDefault="00B36A5C" w:rsidP="00D27AF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FA7393" w14:paraId="2BEB6CEA" w14:textId="77777777" w:rsidTr="001E207A">
        <w:trPr>
          <w:trHeight w:val="3789"/>
        </w:trPr>
        <w:tc>
          <w:tcPr>
            <w:tcW w:w="4836" w:type="dxa"/>
          </w:tcPr>
          <w:p w14:paraId="2F961D2D" w14:textId="05F65C2B" w:rsidR="00FA7393" w:rsidRDefault="00FA7393" w:rsidP="00D27AF8">
            <w:r>
              <w:rPr>
                <w:noProof/>
              </w:rPr>
              <w:drawing>
                <wp:anchor distT="0" distB="0" distL="114300" distR="114300" simplePos="0" relativeHeight="251658242" behindDoc="1" locked="0" layoutInCell="1" allowOverlap="1" wp14:anchorId="607D83B5" wp14:editId="18E9C04D">
                  <wp:simplePos x="0" y="0"/>
                  <wp:positionH relativeFrom="margin">
                    <wp:posOffset>-65405</wp:posOffset>
                  </wp:positionH>
                  <wp:positionV relativeFrom="paragraph">
                    <wp:posOffset>525</wp:posOffset>
                  </wp:positionV>
                  <wp:extent cx="3048000" cy="2035175"/>
                  <wp:effectExtent l="0" t="0" r="0" b="3175"/>
                  <wp:wrapTight wrapText="bothSides">
                    <wp:wrapPolygon edited="0">
                      <wp:start x="0" y="0"/>
                      <wp:lineTo x="0" y="21432"/>
                      <wp:lineTo x="21465" y="21432"/>
                      <wp:lineTo x="21465" y="0"/>
                      <wp:lineTo x="0" y="0"/>
                    </wp:wrapPolygon>
                  </wp:wrapTight>
                  <wp:docPr id="8" name="Afbeelding 8" descr="Afbeelding met vloer, binnen, levend,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vloer, binnen, levend, meubels&#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0"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36" w:type="dxa"/>
          </w:tcPr>
          <w:p w14:paraId="2CEA19C5" w14:textId="3F2DD3CE" w:rsidR="00FA7393" w:rsidRDefault="00FA7393" w:rsidP="00D27AF8">
            <w:r>
              <w:rPr>
                <w:noProof/>
              </w:rPr>
              <w:drawing>
                <wp:anchor distT="0" distB="0" distL="114300" distR="114300" simplePos="0" relativeHeight="251658243" behindDoc="1" locked="0" layoutInCell="1" allowOverlap="1" wp14:anchorId="720FDD7A" wp14:editId="0FB7C3B6">
                  <wp:simplePos x="0" y="0"/>
                  <wp:positionH relativeFrom="column">
                    <wp:posOffset>-27167</wp:posOffset>
                  </wp:positionH>
                  <wp:positionV relativeFrom="paragraph">
                    <wp:posOffset>138</wp:posOffset>
                  </wp:positionV>
                  <wp:extent cx="3048635" cy="2028190"/>
                  <wp:effectExtent l="0" t="0" r="0" b="0"/>
                  <wp:wrapTight wrapText="bothSides">
                    <wp:wrapPolygon edited="0">
                      <wp:start x="0" y="0"/>
                      <wp:lineTo x="0" y="21302"/>
                      <wp:lineTo x="21461" y="21302"/>
                      <wp:lineTo x="21461" y="0"/>
                      <wp:lineTo x="0" y="0"/>
                    </wp:wrapPolygon>
                  </wp:wrapTight>
                  <wp:docPr id="9" name="Afbeelding 9" descr="Afbeelding met teks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tafel&#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635" cy="2028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A7393" w14:paraId="2CA06D5C" w14:textId="77777777" w:rsidTr="001E207A">
        <w:trPr>
          <w:trHeight w:val="182"/>
        </w:trPr>
        <w:tc>
          <w:tcPr>
            <w:tcW w:w="4836" w:type="dxa"/>
          </w:tcPr>
          <w:p w14:paraId="01BE1864" w14:textId="35FAE384" w:rsidR="00FA7393" w:rsidRDefault="00B36A5C" w:rsidP="00D27AF8">
            <w:r>
              <w:t>Afbeelding 1</w:t>
            </w:r>
          </w:p>
        </w:tc>
        <w:tc>
          <w:tcPr>
            <w:tcW w:w="4836" w:type="dxa"/>
          </w:tcPr>
          <w:p w14:paraId="74BA5D76" w14:textId="418F51CD" w:rsidR="00FA7393" w:rsidRDefault="00B36A5C" w:rsidP="00D27AF8">
            <w:r>
              <w:t>Afbeelding 2</w:t>
            </w:r>
          </w:p>
        </w:tc>
      </w:tr>
    </w:tbl>
    <w:p w14:paraId="19ED4575" w14:textId="3684C623" w:rsidR="006B7914" w:rsidRDefault="006B7914" w:rsidP="00D27AF8"/>
    <w:p w14:paraId="270AF1A8" w14:textId="77E60BF6" w:rsidR="006B7914" w:rsidRPr="00FB0EC2" w:rsidRDefault="008B7067" w:rsidP="00D27AF8">
      <w:pPr>
        <w:sectPr w:rsidR="006B7914" w:rsidRPr="00FB0EC2" w:rsidSect="00EF2FFD">
          <w:type w:val="continuous"/>
          <w:pgSz w:w="11906" w:h="16838" w:code="9"/>
          <w:pgMar w:top="2155" w:right="1077" w:bottom="720" w:left="1077" w:header="646" w:footer="431" w:gutter="0"/>
          <w:cols w:space="708"/>
          <w:docGrid w:linePitch="360"/>
        </w:sectPr>
      </w:pPr>
      <w:r>
        <w:t xml:space="preserve"> </w:t>
      </w:r>
    </w:p>
    <w:p w14:paraId="69E5833C" w14:textId="78A265B4" w:rsidR="00D27AF8" w:rsidRPr="00FB0EC2" w:rsidRDefault="00CA18FE" w:rsidP="00E53724">
      <w:pPr>
        <w:pStyle w:val="Kop1"/>
        <w:numPr>
          <w:ilvl w:val="0"/>
          <w:numId w:val="18"/>
        </w:numPr>
        <w:ind w:left="0" w:firstLine="0"/>
      </w:pPr>
      <w:bookmarkStart w:id="4" w:name="_Toc118798847"/>
      <w:r>
        <w:lastRenderedPageBreak/>
        <w:t>D</w:t>
      </w:r>
      <w:r w:rsidR="00CC6136">
        <w:t>e opdracht</w:t>
      </w:r>
      <w:bookmarkEnd w:id="4"/>
    </w:p>
    <w:p w14:paraId="7570A7B9" w14:textId="0B93F038" w:rsidR="008048F2" w:rsidRDefault="008C310A" w:rsidP="002C73B0">
      <w:pPr>
        <w:pStyle w:val="Lijstopsomteken"/>
        <w:numPr>
          <w:ilvl w:val="0"/>
          <w:numId w:val="0"/>
        </w:numPr>
      </w:pPr>
      <w:r>
        <w:t xml:space="preserve">Grand Hotel Amstelveen wil de begane grond </w:t>
      </w:r>
      <w:r w:rsidR="00FC7355">
        <w:t xml:space="preserve">gaan verbouwen. </w:t>
      </w:r>
      <w:r w:rsidR="001E5E48">
        <w:t>Er moet een volledig</w:t>
      </w:r>
      <w:r w:rsidR="002C2ABF">
        <w:t xml:space="preserve"> nieuw design</w:t>
      </w:r>
      <w:r w:rsidR="001E5E48">
        <w:t xml:space="preserve"> van de lobby komen</w:t>
      </w:r>
      <w:r w:rsidR="002C2ABF">
        <w:t xml:space="preserve">. De ingang gaat naar de andere kant met </w:t>
      </w:r>
      <w:r w:rsidR="00B82E5B">
        <w:t>als</w:t>
      </w:r>
      <w:r w:rsidR="00774B7A">
        <w:t xml:space="preserve"> doel om meer ruimte te creëren zodat we de lobby een persoonlijker gevoel kunnen</w:t>
      </w:r>
      <w:r w:rsidR="008D6EF2">
        <w:t xml:space="preserve"> </w:t>
      </w:r>
      <w:r w:rsidR="00774B7A">
        <w:t>geven</w:t>
      </w:r>
      <w:r w:rsidR="008D6EF2">
        <w:t>. Het nieuwe design voor de lobby</w:t>
      </w:r>
      <w:r w:rsidR="00561A0C">
        <w:t xml:space="preserve"> moet </w:t>
      </w:r>
      <w:r w:rsidR="00053561">
        <w:t>hotelgasten</w:t>
      </w:r>
      <w:r w:rsidR="00561A0C">
        <w:t xml:space="preserve"> </w:t>
      </w:r>
      <w:r w:rsidR="000E1C19">
        <w:t>bij de eerste indruk direct laten weten dat ze welkom zijn.</w:t>
      </w:r>
    </w:p>
    <w:p w14:paraId="12F5FFCE" w14:textId="4AD76F99" w:rsidR="00030504" w:rsidRDefault="0011531A" w:rsidP="002C73B0">
      <w:pPr>
        <w:pStyle w:val="Lijstopsomteken"/>
        <w:numPr>
          <w:ilvl w:val="0"/>
          <w:numId w:val="0"/>
        </w:numPr>
      </w:pPr>
      <w:r>
        <w:t xml:space="preserve">Het idee van de opdrachtgever is dat </w:t>
      </w:r>
      <w:r w:rsidR="001963FA">
        <w:t xml:space="preserve">de nieuwe lobby “de lobby van de toekomst” wordt. In </w:t>
      </w:r>
      <w:r w:rsidR="00EB48FB">
        <w:t xml:space="preserve">zo’n lobby </w:t>
      </w:r>
      <w:r w:rsidR="003C3B9F">
        <w:t>van de toekomst kunnen mensen zic</w:t>
      </w:r>
      <w:r w:rsidR="0000265F">
        <w:t>hzelf in</w:t>
      </w:r>
      <w:r w:rsidR="003B4136">
        <w:t>-</w:t>
      </w:r>
      <w:r w:rsidR="0000265F">
        <w:t xml:space="preserve"> en uitchecken</w:t>
      </w:r>
      <w:r w:rsidR="001F606B">
        <w:t>, er is dus niemand nodig om ze te helpen</w:t>
      </w:r>
      <w:r w:rsidR="00422E30">
        <w:t xml:space="preserve">. Aan </w:t>
      </w:r>
      <w:r w:rsidR="00717FF0">
        <w:t>de andere kan</w:t>
      </w:r>
      <w:r w:rsidR="00EF1F3A">
        <w:t>t zijn er ook gast</w:t>
      </w:r>
      <w:r w:rsidR="00C022D3">
        <w:t xml:space="preserve">en die </w:t>
      </w:r>
      <w:r w:rsidR="00053561">
        <w:t>ervan</w:t>
      </w:r>
      <w:r w:rsidR="00B00F1D">
        <w:t xml:space="preserve"> houden om persoonlijk geholpen te worden</w:t>
      </w:r>
      <w:r w:rsidR="00E30EB0">
        <w:t xml:space="preserve">. In de lobby van de toekomst moet er daarom ook de mogelijkheid </w:t>
      </w:r>
      <w:r w:rsidR="00C422FE">
        <w:t>zijn om</w:t>
      </w:r>
      <w:r w:rsidR="00C519C4">
        <w:t xml:space="preserve"> zoals gewoonlijk </w:t>
      </w:r>
      <w:r w:rsidR="00C279E2">
        <w:t>bij een receptie</w:t>
      </w:r>
      <w:r w:rsidR="00C0010D">
        <w:t xml:space="preserve"> door iemand</w:t>
      </w:r>
      <w:r w:rsidR="00C279E2">
        <w:t xml:space="preserve"> </w:t>
      </w:r>
      <w:r w:rsidR="00CE6506">
        <w:t>geholpen te worden</w:t>
      </w:r>
      <w:r w:rsidR="0000265F">
        <w:t>.</w:t>
      </w:r>
    </w:p>
    <w:p w14:paraId="680D0F6A" w14:textId="77777777" w:rsidR="00C15A46" w:rsidRDefault="00C15A46" w:rsidP="00C15A46">
      <w:pPr>
        <w:pStyle w:val="Lijstopsomteken"/>
        <w:numPr>
          <w:ilvl w:val="0"/>
          <w:numId w:val="0"/>
        </w:numPr>
        <w:rPr>
          <w:b/>
          <w:bCs/>
        </w:rPr>
      </w:pPr>
    </w:p>
    <w:p w14:paraId="3A14BBC4" w14:textId="44FAF3D2" w:rsidR="003E78A7" w:rsidRPr="00670A4A" w:rsidRDefault="00670A4A" w:rsidP="002C73B0">
      <w:pPr>
        <w:pStyle w:val="Lijstopsomteken"/>
        <w:numPr>
          <w:ilvl w:val="0"/>
          <w:numId w:val="0"/>
        </w:numPr>
        <w:rPr>
          <w:b/>
          <w:bCs/>
        </w:rPr>
        <w:sectPr w:rsidR="003E78A7" w:rsidRPr="00670A4A" w:rsidSect="00D02465">
          <w:type w:val="continuous"/>
          <w:pgSz w:w="11906" w:h="16838" w:code="9"/>
          <w:pgMar w:top="2160" w:right="1080" w:bottom="720" w:left="1080" w:header="648" w:footer="432" w:gutter="0"/>
          <w:cols w:space="708"/>
          <w:docGrid w:linePitch="360"/>
        </w:sectPr>
      </w:pPr>
      <w:r w:rsidRPr="00670A4A">
        <w:rPr>
          <w:b/>
          <w:bCs/>
        </w:rPr>
        <w:t>O</w:t>
      </w:r>
      <w:r w:rsidR="006C6F90" w:rsidRPr="00670A4A">
        <w:rPr>
          <w:b/>
          <w:bCs/>
        </w:rPr>
        <w:t xml:space="preserve">pdracht: </w:t>
      </w:r>
      <w:r w:rsidR="00D81E83">
        <w:rPr>
          <w:b/>
          <w:bCs/>
        </w:rPr>
        <w:t>Ont</w:t>
      </w:r>
      <w:r w:rsidR="002243A1" w:rsidRPr="00670A4A">
        <w:rPr>
          <w:b/>
          <w:bCs/>
        </w:rPr>
        <w:t xml:space="preserve">werp </w:t>
      </w:r>
      <w:r w:rsidR="00387972">
        <w:rPr>
          <w:b/>
          <w:bCs/>
        </w:rPr>
        <w:t>een</w:t>
      </w:r>
      <w:r w:rsidR="002243A1" w:rsidRPr="00670A4A">
        <w:rPr>
          <w:b/>
          <w:bCs/>
        </w:rPr>
        <w:t xml:space="preserve"> nieuwe</w:t>
      </w:r>
      <w:r w:rsidR="00387972">
        <w:rPr>
          <w:b/>
          <w:bCs/>
        </w:rPr>
        <w:t xml:space="preserve"> lobby</w:t>
      </w:r>
      <w:r w:rsidR="002243A1" w:rsidRPr="00670A4A">
        <w:rPr>
          <w:b/>
          <w:bCs/>
        </w:rPr>
        <w:t xml:space="preserve"> voor Grand Hotel Amstelvee</w:t>
      </w:r>
      <w:r w:rsidR="00387972">
        <w:rPr>
          <w:b/>
          <w:bCs/>
        </w:rPr>
        <w:t>n.</w:t>
      </w:r>
    </w:p>
    <w:p w14:paraId="4874329B" w14:textId="68B2496B" w:rsidR="003E78A7" w:rsidRPr="00FB0EC2" w:rsidRDefault="00FD1F5A" w:rsidP="00043FFE">
      <w:pPr>
        <w:pStyle w:val="Kop1"/>
        <w:numPr>
          <w:ilvl w:val="0"/>
          <w:numId w:val="18"/>
        </w:numPr>
        <w:ind w:left="0" w:firstLine="0"/>
      </w:pPr>
      <w:bookmarkStart w:id="5" w:name="_Toc118798848"/>
      <w:r>
        <w:lastRenderedPageBreak/>
        <w:t>Programma van eisen</w:t>
      </w:r>
      <w:bookmarkEnd w:id="5"/>
    </w:p>
    <w:p w14:paraId="24B86F6A" w14:textId="77777777" w:rsidR="00696A20" w:rsidRDefault="00B556E7" w:rsidP="00621C40">
      <w:r>
        <w:t xml:space="preserve">Er zijn een aantal eisen </w:t>
      </w:r>
      <w:r w:rsidR="0032194D">
        <w:t>aan het project verbonden</w:t>
      </w:r>
      <w:r w:rsidR="00621C40">
        <w:t xml:space="preserve"> waar</w:t>
      </w:r>
      <w:r w:rsidR="0032194D">
        <w:t xml:space="preserve"> </w:t>
      </w:r>
      <w:r w:rsidR="00573005">
        <w:t>het eindproduct</w:t>
      </w:r>
      <w:r>
        <w:t xml:space="preserve"> aan </w:t>
      </w:r>
      <w:r w:rsidR="00696A20">
        <w:t>moet voldoen:</w:t>
      </w:r>
    </w:p>
    <w:p w14:paraId="0B2F6B89" w14:textId="0BF45D82" w:rsidR="00DF2708" w:rsidRPr="001D4AC4" w:rsidRDefault="00696A20" w:rsidP="00696A20">
      <w:pPr>
        <w:pStyle w:val="Lijstalinea"/>
        <w:numPr>
          <w:ilvl w:val="0"/>
          <w:numId w:val="41"/>
        </w:numPr>
      </w:pPr>
      <w:r>
        <w:t xml:space="preserve">Het eindproduct moet </w:t>
      </w:r>
      <w:r w:rsidR="00434695">
        <w:t>innovatief zijn</w:t>
      </w:r>
      <w:r w:rsidR="009C3BA9">
        <w:t xml:space="preserve"> en</w:t>
      </w:r>
      <w:r w:rsidR="00434695">
        <w:t xml:space="preserve"> </w:t>
      </w:r>
      <w:r>
        <w:t xml:space="preserve">niet </w:t>
      </w:r>
      <w:r w:rsidR="00BA4D01">
        <w:t>volledig</w:t>
      </w:r>
      <w:r w:rsidR="00434695">
        <w:t xml:space="preserve"> </w:t>
      </w:r>
      <w:r>
        <w:t xml:space="preserve">gebaseerd </w:t>
      </w:r>
      <w:r w:rsidR="009C3BA9">
        <w:t xml:space="preserve">zijn </w:t>
      </w:r>
      <w:r>
        <w:t>op al beproefde inzichten</w:t>
      </w:r>
      <w:r w:rsidR="00434695">
        <w:t>.</w:t>
      </w:r>
    </w:p>
    <w:p w14:paraId="1559E891" w14:textId="3312B544" w:rsidR="00434695" w:rsidRPr="001D4AC4" w:rsidRDefault="007A6B78" w:rsidP="00696A20">
      <w:pPr>
        <w:pStyle w:val="Lijstalinea"/>
        <w:numPr>
          <w:ilvl w:val="0"/>
          <w:numId w:val="41"/>
        </w:numPr>
      </w:pPr>
      <w:r>
        <w:t xml:space="preserve">De huiselijke sfeer </w:t>
      </w:r>
      <w:r w:rsidR="00012F61">
        <w:t xml:space="preserve">van de lobby </w:t>
      </w:r>
      <w:r>
        <w:t xml:space="preserve">moet behouden blijven. </w:t>
      </w:r>
    </w:p>
    <w:p w14:paraId="688865D0" w14:textId="1E4460CF" w:rsidR="00113D08" w:rsidRPr="001D4AC4" w:rsidRDefault="00E82272" w:rsidP="00696A20">
      <w:pPr>
        <w:pStyle w:val="Lijstalinea"/>
        <w:numPr>
          <w:ilvl w:val="0"/>
          <w:numId w:val="41"/>
        </w:numPr>
      </w:pPr>
      <w:r>
        <w:t>Bij het eindproduct moet het mogelijk zijn om op en af te schalen qua personeel</w:t>
      </w:r>
      <w:r w:rsidR="00E82352">
        <w:t>.</w:t>
      </w:r>
    </w:p>
    <w:p w14:paraId="49BC12F8" w14:textId="52935CE5" w:rsidR="00313BA1" w:rsidRPr="001D4AC4" w:rsidRDefault="00AE6A95" w:rsidP="00696A20">
      <w:pPr>
        <w:pStyle w:val="Lijstalinea"/>
        <w:numPr>
          <w:ilvl w:val="0"/>
          <w:numId w:val="41"/>
        </w:numPr>
      </w:pPr>
      <w:r>
        <w:t xml:space="preserve">De receptie moet zich tegenover de ingang bevinden. </w:t>
      </w:r>
    </w:p>
    <w:p w14:paraId="78F0EAC9" w14:textId="69974C85" w:rsidR="00186B05" w:rsidRDefault="005F35B0" w:rsidP="00186B05">
      <w:pPr>
        <w:pStyle w:val="Lijstalinea"/>
        <w:numPr>
          <w:ilvl w:val="0"/>
          <w:numId w:val="41"/>
        </w:numPr>
      </w:pPr>
      <w:r>
        <w:t xml:space="preserve">De lobby </w:t>
      </w:r>
      <w:r w:rsidR="00885723">
        <w:t>moet</w:t>
      </w:r>
      <w:r w:rsidR="00B87BE4">
        <w:t xml:space="preserve"> </w:t>
      </w:r>
      <w:r w:rsidR="00F07B77">
        <w:t>genoeg plaats bieden voor de hotelgasten, maar mag niet leeg voele</w:t>
      </w:r>
      <w:r w:rsidR="00600830">
        <w:t xml:space="preserve">n als </w:t>
      </w:r>
      <w:r w:rsidR="00044516">
        <w:t>het rustig is.</w:t>
      </w:r>
      <w:r w:rsidR="00316E85">
        <w:t xml:space="preserve"> </w:t>
      </w:r>
    </w:p>
    <w:p w14:paraId="7F60981A" w14:textId="18A9F03A" w:rsidR="00DE65A2" w:rsidRPr="00FB0EC2" w:rsidRDefault="00657FB2" w:rsidP="00186B05">
      <w:pPr>
        <w:sectPr w:rsidR="00DE65A2" w:rsidRPr="00FB0EC2" w:rsidSect="00D02465">
          <w:type w:val="continuous"/>
          <w:pgSz w:w="11906" w:h="16838" w:code="9"/>
          <w:pgMar w:top="2160" w:right="1080" w:bottom="720" w:left="1080" w:header="648" w:footer="432" w:gutter="0"/>
          <w:cols w:space="708"/>
          <w:docGrid w:linePitch="360"/>
        </w:sectPr>
      </w:pPr>
      <w:r>
        <w:t>Wij zullen ook nog een aantal eisen</w:t>
      </w:r>
      <w:r w:rsidR="00316E85">
        <w:t xml:space="preserve"> formuleren na ons onderzoek als toevoeging op deze eisen.  </w:t>
      </w:r>
    </w:p>
    <w:p w14:paraId="37B817F4" w14:textId="7024CBC1" w:rsidR="00DE65A2" w:rsidRPr="00FB0EC2" w:rsidRDefault="00FD1F5A" w:rsidP="00026EAE">
      <w:pPr>
        <w:pStyle w:val="Kop1"/>
        <w:numPr>
          <w:ilvl w:val="0"/>
          <w:numId w:val="18"/>
        </w:numPr>
        <w:ind w:left="0" w:firstLine="0"/>
      </w:pPr>
      <w:bookmarkStart w:id="6" w:name="_Toc118798849"/>
      <w:r>
        <w:lastRenderedPageBreak/>
        <w:t>Plan van aanpak</w:t>
      </w:r>
      <w:bookmarkEnd w:id="6"/>
    </w:p>
    <w:p w14:paraId="1E146E1C" w14:textId="784AEDB9" w:rsidR="00026EAE" w:rsidRPr="00814DEB" w:rsidRDefault="00AD19DE" w:rsidP="003E37C1">
      <w:pPr>
        <w:pStyle w:val="Lijstopsomteken"/>
        <w:numPr>
          <w:ilvl w:val="0"/>
          <w:numId w:val="43"/>
        </w:numPr>
        <w:rPr>
          <w:b/>
        </w:rPr>
      </w:pPr>
      <w:r w:rsidRPr="00814DEB">
        <w:rPr>
          <w:b/>
        </w:rPr>
        <w:t>V</w:t>
      </w:r>
      <w:r w:rsidR="00705931" w:rsidRPr="00814DEB">
        <w:rPr>
          <w:b/>
        </w:rPr>
        <w:t>ooronderzoek</w:t>
      </w:r>
      <w:r w:rsidR="00D558D1" w:rsidRPr="00814DEB">
        <w:rPr>
          <w:b/>
        </w:rPr>
        <w:t xml:space="preserve"> uitvoe</w:t>
      </w:r>
      <w:r w:rsidR="00457F99" w:rsidRPr="00814DEB">
        <w:rPr>
          <w:b/>
        </w:rPr>
        <w:t>ren</w:t>
      </w:r>
    </w:p>
    <w:p w14:paraId="659EE1E5" w14:textId="6C7B3684" w:rsidR="00370277" w:rsidRPr="00814DEB" w:rsidRDefault="00053561" w:rsidP="00020C4B">
      <w:pPr>
        <w:pStyle w:val="Lijstopsomteken"/>
        <w:numPr>
          <w:ilvl w:val="0"/>
          <w:numId w:val="48"/>
        </w:numPr>
        <w:rPr>
          <w:u w:val="single"/>
        </w:rPr>
      </w:pPr>
      <w:r w:rsidRPr="00814DEB">
        <w:rPr>
          <w:u w:val="single"/>
        </w:rPr>
        <w:t>Sociaalwetenschappelijk</w:t>
      </w:r>
      <w:r w:rsidR="00C17A0A" w:rsidRPr="00814DEB">
        <w:rPr>
          <w:u w:val="single"/>
        </w:rPr>
        <w:t xml:space="preserve"> onderzoek:</w:t>
      </w:r>
    </w:p>
    <w:p w14:paraId="043F2145" w14:textId="37931618" w:rsidR="00952F69" w:rsidRDefault="005D2E4E" w:rsidP="00020C4B">
      <w:pPr>
        <w:pStyle w:val="Lijstopsomteken"/>
        <w:numPr>
          <w:ilvl w:val="0"/>
          <w:numId w:val="50"/>
        </w:numPr>
      </w:pPr>
      <w:r>
        <w:t>W</w:t>
      </w:r>
      <w:r w:rsidR="00E40B4C">
        <w:t xml:space="preserve">e bedenken </w:t>
      </w:r>
      <w:r w:rsidR="0032763C">
        <w:t xml:space="preserve">wat we precies van de doelgroep </w:t>
      </w:r>
      <w:r w:rsidR="00ED35F2">
        <w:t xml:space="preserve">(de hotelgasten) </w:t>
      </w:r>
      <w:r w:rsidR="0032763C">
        <w:t>te weten willen komen. We bedenken een aantal vragen die we verwerken in een enquête</w:t>
      </w:r>
      <w:r w:rsidR="00523ED5">
        <w:t>.</w:t>
      </w:r>
    </w:p>
    <w:p w14:paraId="44990DC5" w14:textId="3D564BAC" w:rsidR="00F603AA" w:rsidRDefault="0032763C" w:rsidP="00020C4B">
      <w:pPr>
        <w:pStyle w:val="Lijstopsomteken"/>
        <w:numPr>
          <w:ilvl w:val="0"/>
          <w:numId w:val="50"/>
        </w:numPr>
      </w:pPr>
      <w:r>
        <w:t xml:space="preserve">De enquête nemen we af bij onze doelgroep. </w:t>
      </w:r>
      <w:r w:rsidR="0022374B">
        <w:t>Dit</w:t>
      </w:r>
      <w:r w:rsidR="00C11F5E">
        <w:t xml:space="preserve"> kunnen we doen met een kwantitatief onderzoek </w:t>
      </w:r>
      <w:r w:rsidR="00CB0566">
        <w:t xml:space="preserve">door de enquête te verspreiden </w:t>
      </w:r>
      <w:r w:rsidR="00237378">
        <w:t>binnen</w:t>
      </w:r>
      <w:r w:rsidR="008935C8">
        <w:t xml:space="preserve"> bijvoorbeeld facebook</w:t>
      </w:r>
      <w:r w:rsidR="00237378">
        <w:t xml:space="preserve"> groepen</w:t>
      </w:r>
      <w:r w:rsidR="009575DA">
        <w:t xml:space="preserve"> of</w:t>
      </w:r>
      <w:r w:rsidR="00687BDC">
        <w:t xml:space="preserve"> door de enquête één op éen af te nemen</w:t>
      </w:r>
      <w:r w:rsidR="005133DF">
        <w:t>.</w:t>
      </w:r>
      <w:r w:rsidR="00FB0EFD">
        <w:t xml:space="preserve"> </w:t>
      </w:r>
      <w:r w:rsidR="00E37910">
        <w:t>We kunnen dit doen door mensen</w:t>
      </w:r>
      <w:r w:rsidR="00182515">
        <w:t xml:space="preserve"> </w:t>
      </w:r>
      <w:r w:rsidR="00E37910">
        <w:t xml:space="preserve">die precies onder </w:t>
      </w:r>
      <w:r w:rsidR="00182515">
        <w:t>de doelgroep vallen te interviewe</w:t>
      </w:r>
      <w:r w:rsidR="00A57E80">
        <w:t xml:space="preserve">n, zoals mensen die vaak in hotels overnachten voor hun werk. </w:t>
      </w:r>
    </w:p>
    <w:p w14:paraId="05B7FDA5" w14:textId="73CB47EA" w:rsidR="00343A8A" w:rsidRPr="00814DEB" w:rsidRDefault="006D7EFF" w:rsidP="00020C4B">
      <w:pPr>
        <w:pStyle w:val="Lijstopsomteken"/>
        <w:numPr>
          <w:ilvl w:val="0"/>
          <w:numId w:val="48"/>
        </w:numPr>
        <w:rPr>
          <w:u w:val="single"/>
        </w:rPr>
      </w:pPr>
      <w:r w:rsidRPr="00814DEB">
        <w:rPr>
          <w:u w:val="single"/>
        </w:rPr>
        <w:t>Brononderzoek:</w:t>
      </w:r>
    </w:p>
    <w:p w14:paraId="13424A5F" w14:textId="239E6811" w:rsidR="006D7EFF" w:rsidRDefault="001A3D58" w:rsidP="00020C4B">
      <w:pPr>
        <w:pStyle w:val="Lijstopsomteken"/>
        <w:numPr>
          <w:ilvl w:val="0"/>
          <w:numId w:val="49"/>
        </w:numPr>
      </w:pPr>
      <w:r>
        <w:t xml:space="preserve">Bij ons brononderzoek hebben </w:t>
      </w:r>
      <w:r w:rsidR="004132CB">
        <w:t xml:space="preserve">wij een aantal deelvragen bedacht die ons gaan helpen om een goed eindproduct </w:t>
      </w:r>
      <w:r w:rsidR="00494903">
        <w:t>te bedenken.</w:t>
      </w:r>
      <w:r w:rsidR="00CE389A">
        <w:t xml:space="preserve"> </w:t>
      </w:r>
      <w:r w:rsidR="009D29AA">
        <w:t>Deze informatie zullen wij op het internet vinden</w:t>
      </w:r>
      <w:r w:rsidR="00202A6F">
        <w:t>.</w:t>
      </w:r>
    </w:p>
    <w:p w14:paraId="74C5FF84" w14:textId="4469C9CA" w:rsidR="005E08D4" w:rsidRDefault="00457983" w:rsidP="00020C4B">
      <w:pPr>
        <w:pStyle w:val="Lijstopsomteken"/>
        <w:numPr>
          <w:ilvl w:val="0"/>
          <w:numId w:val="49"/>
        </w:numPr>
      </w:pPr>
      <w:r>
        <w:t xml:space="preserve">De opdracht is om een </w:t>
      </w:r>
      <w:r w:rsidR="00CA6FB2">
        <w:t xml:space="preserve">nieuwe lobby te ontwerpen die </w:t>
      </w:r>
      <w:r w:rsidR="009C15FC">
        <w:t xml:space="preserve">toch een huishoudelijke sfeer </w:t>
      </w:r>
      <w:r w:rsidR="007E50D6">
        <w:t xml:space="preserve">behoudt. Voordat we dit kunnen gaan doen moeten </w:t>
      </w:r>
      <w:r w:rsidR="00F765BD">
        <w:t xml:space="preserve">we </w:t>
      </w:r>
      <w:r w:rsidR="007E50D6">
        <w:t xml:space="preserve">natuurlijk weten </w:t>
      </w:r>
      <w:r w:rsidR="00F765BD">
        <w:t xml:space="preserve">hoe een lobby er over </w:t>
      </w:r>
      <w:r w:rsidR="00612768">
        <w:t xml:space="preserve">bijvoorbeeld 10 </w:t>
      </w:r>
      <w:r w:rsidR="004613AA">
        <w:t xml:space="preserve">jaar </w:t>
      </w:r>
      <w:r w:rsidR="00AB7C40">
        <w:t xml:space="preserve">uit ziet. Daarom vragen wij: </w:t>
      </w:r>
      <w:r w:rsidR="005E08D4">
        <w:t>Wat is de lobby van de toekomst?</w:t>
      </w:r>
    </w:p>
    <w:p w14:paraId="7D224E3E" w14:textId="16FDFA5D" w:rsidR="00DB5CF0" w:rsidRDefault="008076CB" w:rsidP="00020C4B">
      <w:pPr>
        <w:pStyle w:val="Lijstopsomteken"/>
        <w:numPr>
          <w:ilvl w:val="0"/>
          <w:numId w:val="49"/>
        </w:numPr>
      </w:pPr>
      <w:r>
        <w:t>In de toekomst is het van belang dat iedereen zo duurzaam mogelijke ma</w:t>
      </w:r>
      <w:r w:rsidR="008D5150">
        <w:t>terialen gaat gebruike</w:t>
      </w:r>
      <w:r w:rsidR="00741CBC">
        <w:t>n</w:t>
      </w:r>
      <w:r w:rsidR="007D52AD">
        <w:t xml:space="preserve">. Dit geldt ook voor </w:t>
      </w:r>
      <w:r w:rsidR="008D5150">
        <w:t xml:space="preserve">Grand Hotel Amstelveen. </w:t>
      </w:r>
      <w:r w:rsidR="007D52AD">
        <w:t xml:space="preserve">Daarom hebben wij als doel om </w:t>
      </w:r>
      <w:r w:rsidR="005D6FEE">
        <w:t xml:space="preserve">zo veel duurzame </w:t>
      </w:r>
      <w:r w:rsidR="004E775B">
        <w:t xml:space="preserve">materialen willen gebruiken in het ontwerp van de lobby. </w:t>
      </w:r>
      <w:r w:rsidR="00862C48">
        <w:t xml:space="preserve">Dus stellen wij de volgende vraag: </w:t>
      </w:r>
      <w:r w:rsidR="00020C4B">
        <w:t>Wat zijn duurzame materialen?</w:t>
      </w:r>
      <w:r w:rsidR="006974B4">
        <w:t xml:space="preserve"> </w:t>
      </w:r>
    </w:p>
    <w:p w14:paraId="2B9DA623" w14:textId="521F3798" w:rsidR="0034587F" w:rsidRDefault="0042122B" w:rsidP="00020C4B">
      <w:pPr>
        <w:pStyle w:val="Lijstopsomteken"/>
        <w:numPr>
          <w:ilvl w:val="0"/>
          <w:numId w:val="49"/>
        </w:numPr>
      </w:pPr>
      <w:r>
        <w:t xml:space="preserve">Tegenwoordig zijn er al hotels die </w:t>
      </w:r>
      <w:r w:rsidR="007B4471">
        <w:t xml:space="preserve">aanpassingen maken binnen hun hotel </w:t>
      </w:r>
      <w:r w:rsidR="001656A6">
        <w:t xml:space="preserve">om mee te gaan met de tijd. </w:t>
      </w:r>
      <w:r w:rsidR="00E26B3F">
        <w:t>Het is altijd belangrijk om inspiratie op</w:t>
      </w:r>
      <w:r w:rsidR="00391572">
        <w:t xml:space="preserve"> te </w:t>
      </w:r>
      <w:r w:rsidR="00E26B3F">
        <w:t>doen</w:t>
      </w:r>
      <w:r w:rsidR="00391572">
        <w:t xml:space="preserve"> </w:t>
      </w:r>
      <w:r w:rsidR="00796CDE">
        <w:t xml:space="preserve">bij </w:t>
      </w:r>
      <w:r w:rsidR="00930A9A">
        <w:t>andere</w:t>
      </w:r>
      <w:r w:rsidR="003F66F6">
        <w:t>n</w:t>
      </w:r>
      <w:r w:rsidR="00DD36A2">
        <w:t>, want dit kan je helpen om</w:t>
      </w:r>
      <w:r w:rsidR="00930A9A">
        <w:t xml:space="preserve"> </w:t>
      </w:r>
      <w:r w:rsidR="00A93E75">
        <w:t xml:space="preserve">zelf </w:t>
      </w:r>
      <w:r w:rsidR="00CB4F70">
        <w:t>creatieve ideeën</w:t>
      </w:r>
      <w:r w:rsidR="0034587F">
        <w:t xml:space="preserve"> te </w:t>
      </w:r>
      <w:r w:rsidR="00CB4F70">
        <w:t>bedenken.</w:t>
      </w:r>
      <w:r w:rsidR="00AC09E6">
        <w:t xml:space="preserve"> Dus w</w:t>
      </w:r>
      <w:r w:rsidR="00AD1459">
        <w:t xml:space="preserve">ij gaan onderzoeken </w:t>
      </w:r>
      <w:r w:rsidR="00324F6C">
        <w:t xml:space="preserve">wat voor innovaties andere hotels al </w:t>
      </w:r>
      <w:r w:rsidR="00C10C51">
        <w:t>toepassen</w:t>
      </w:r>
      <w:r w:rsidR="00324F6C">
        <w:t>.</w:t>
      </w:r>
    </w:p>
    <w:p w14:paraId="20CA2759" w14:textId="125407B0" w:rsidR="00273824" w:rsidRDefault="00057324" w:rsidP="00326312">
      <w:pPr>
        <w:pStyle w:val="Lijstopsomteken"/>
        <w:numPr>
          <w:ilvl w:val="0"/>
          <w:numId w:val="43"/>
        </w:numPr>
        <w:rPr>
          <w:b/>
        </w:rPr>
      </w:pPr>
      <w:r w:rsidRPr="008E4293">
        <w:rPr>
          <w:b/>
        </w:rPr>
        <w:t>I</w:t>
      </w:r>
      <w:r w:rsidR="00934D56" w:rsidRPr="008E4293">
        <w:rPr>
          <w:b/>
        </w:rPr>
        <w:t>n</w:t>
      </w:r>
      <w:r w:rsidR="008D13B7" w:rsidRPr="008E4293">
        <w:rPr>
          <w:b/>
        </w:rPr>
        <w:t>fographi</w:t>
      </w:r>
      <w:r w:rsidR="00E84DDB" w:rsidRPr="008E4293">
        <w:rPr>
          <w:b/>
        </w:rPr>
        <w:t>c</w:t>
      </w:r>
      <w:r w:rsidRPr="008E4293">
        <w:rPr>
          <w:b/>
        </w:rPr>
        <w:t xml:space="preserve"> maken</w:t>
      </w:r>
    </w:p>
    <w:p w14:paraId="000F0D9F" w14:textId="66D7A18A" w:rsidR="008E4293" w:rsidRPr="00C30E99" w:rsidRDefault="003C46DE" w:rsidP="00FB48C4">
      <w:pPr>
        <w:pStyle w:val="Lijstopsomteken"/>
        <w:numPr>
          <w:ilvl w:val="0"/>
          <w:numId w:val="49"/>
        </w:numPr>
      </w:pPr>
      <w:r>
        <w:t xml:space="preserve">Onze onderzoeksresultaten gaan we verwerken in een overzichtelijke infographic. </w:t>
      </w:r>
      <w:r w:rsidR="00530A4F">
        <w:t xml:space="preserve">Zo </w:t>
      </w:r>
      <w:r w:rsidR="00967EEF">
        <w:t xml:space="preserve">kunnen </w:t>
      </w:r>
      <w:r w:rsidR="00700AAC">
        <w:t xml:space="preserve">we </w:t>
      </w:r>
      <w:r w:rsidR="00164E00">
        <w:t>snel</w:t>
      </w:r>
      <w:r w:rsidR="000D1E79">
        <w:t xml:space="preserve"> terugkijken naar de resultaten van ons onderzoek, omdat die verwerkt zijn </w:t>
      </w:r>
      <w:r w:rsidR="00F909A5">
        <w:t>op</w:t>
      </w:r>
      <w:r w:rsidR="000D1E79">
        <w:t xml:space="preserve"> één </w:t>
      </w:r>
      <w:r w:rsidR="00F909A5">
        <w:t>A</w:t>
      </w:r>
      <w:r w:rsidR="001353C7">
        <w:t>4’tje, en kunnen we makkelijk</w:t>
      </w:r>
      <w:r w:rsidR="000D1E79">
        <w:t xml:space="preserve"> </w:t>
      </w:r>
      <w:r w:rsidR="00164E00">
        <w:t>conclusies trekken.</w:t>
      </w:r>
    </w:p>
    <w:p w14:paraId="68C47D5B" w14:textId="332D52B7" w:rsidR="00555E08" w:rsidRPr="008E4293" w:rsidRDefault="00057324" w:rsidP="00555E08">
      <w:pPr>
        <w:pStyle w:val="Lijstopsomteken"/>
        <w:numPr>
          <w:ilvl w:val="0"/>
          <w:numId w:val="43"/>
        </w:numPr>
        <w:rPr>
          <w:b/>
        </w:rPr>
      </w:pPr>
      <w:r w:rsidRPr="008E4293">
        <w:rPr>
          <w:b/>
        </w:rPr>
        <w:t>Programma van eisen opstellen</w:t>
      </w:r>
    </w:p>
    <w:p w14:paraId="1678DCC9" w14:textId="011E8BD3" w:rsidR="004F34A9" w:rsidRPr="008E4293" w:rsidRDefault="00164E00" w:rsidP="00EC28BF">
      <w:pPr>
        <w:pStyle w:val="Lijstopsomteken"/>
        <w:numPr>
          <w:ilvl w:val="0"/>
          <w:numId w:val="49"/>
        </w:numPr>
        <w:rPr>
          <w:b/>
          <w:bCs/>
        </w:rPr>
      </w:pPr>
      <w:r>
        <w:t xml:space="preserve">Op basis van het vooronderzoek zullen we onze eisen </w:t>
      </w:r>
      <w:r w:rsidR="00AE2014">
        <w:t xml:space="preserve">uit dit projectboekje </w:t>
      </w:r>
      <w:r>
        <w:t>aanvullen</w:t>
      </w:r>
      <w:r w:rsidR="00AE2014">
        <w:t xml:space="preserve">. Hierdoor zal er een nieuw programma van eisen komen waar </w:t>
      </w:r>
      <w:r w:rsidR="003709AC">
        <w:t xml:space="preserve">de </w:t>
      </w:r>
      <w:r w:rsidR="00231F78">
        <w:t xml:space="preserve">nieuwe </w:t>
      </w:r>
      <w:r w:rsidR="003709AC">
        <w:t>lobby aan moet voldoen.</w:t>
      </w:r>
      <w:r w:rsidR="00D64ECE">
        <w:t xml:space="preserve"> </w:t>
      </w:r>
    </w:p>
    <w:p w14:paraId="5799B7C8" w14:textId="77777777" w:rsidR="0087245B" w:rsidRDefault="0087245B" w:rsidP="00C15A46">
      <w:pPr>
        <w:pStyle w:val="Lijstopsomteken"/>
        <w:numPr>
          <w:ilvl w:val="0"/>
          <w:numId w:val="0"/>
        </w:numPr>
        <w:rPr>
          <w:b/>
          <w:bCs/>
        </w:rPr>
      </w:pPr>
    </w:p>
    <w:p w14:paraId="6057770A" w14:textId="4285796B" w:rsidR="001563BF" w:rsidRPr="00D64ECE" w:rsidRDefault="00320446" w:rsidP="007E73A6">
      <w:pPr>
        <w:pStyle w:val="Lijstopsomteken"/>
        <w:numPr>
          <w:ilvl w:val="0"/>
          <w:numId w:val="43"/>
        </w:numPr>
        <w:rPr>
          <w:b/>
          <w:bCs/>
        </w:rPr>
      </w:pPr>
      <w:r>
        <w:rPr>
          <w:b/>
          <w:bCs/>
        </w:rPr>
        <w:t>T</w:t>
      </w:r>
      <w:r w:rsidR="00817BAA">
        <w:rPr>
          <w:b/>
          <w:bCs/>
        </w:rPr>
        <w:t>ussenevaluatie</w:t>
      </w:r>
    </w:p>
    <w:p w14:paraId="479E71F5" w14:textId="1997E102" w:rsidR="00C15B5B" w:rsidRPr="00D64ECE" w:rsidRDefault="00B75FBB" w:rsidP="00C15B5B">
      <w:pPr>
        <w:pStyle w:val="Lijstopsomteken"/>
        <w:numPr>
          <w:ilvl w:val="0"/>
          <w:numId w:val="49"/>
        </w:numPr>
        <w:rPr>
          <w:b/>
          <w:bCs/>
        </w:rPr>
      </w:pPr>
      <w:r>
        <w:t>W</w:t>
      </w:r>
      <w:r w:rsidR="00C15B5B">
        <w:t xml:space="preserve">e spreken </w:t>
      </w:r>
      <w:r w:rsidR="005D2C07">
        <w:t xml:space="preserve">fysiek </w:t>
      </w:r>
      <w:r w:rsidR="00C15B5B">
        <w:t xml:space="preserve">af met onze opdrachtgever </w:t>
      </w:r>
      <w:r w:rsidR="002C1250">
        <w:t xml:space="preserve">om </w:t>
      </w:r>
      <w:r w:rsidR="00EE78E1">
        <w:t>te bespreken hoe we verdergaan met het project.</w:t>
      </w:r>
      <w:r w:rsidR="00DA4F43">
        <w:t xml:space="preserve"> </w:t>
      </w:r>
      <w:r w:rsidR="00FD35BB">
        <w:t xml:space="preserve">We </w:t>
      </w:r>
      <w:r w:rsidR="005D2C07">
        <w:t>presenteren de resultaten van</w:t>
      </w:r>
      <w:r w:rsidR="00F669BA">
        <w:t xml:space="preserve"> ons vooronderzoek en delen onze plannen voor de ontwerpfase van het project.</w:t>
      </w:r>
      <w:r w:rsidR="005D2C07">
        <w:t xml:space="preserve"> </w:t>
      </w:r>
    </w:p>
    <w:p w14:paraId="5EBB62A3" w14:textId="59CB2328" w:rsidR="001F074C" w:rsidRPr="008E4293" w:rsidRDefault="001F074C" w:rsidP="00555E08">
      <w:pPr>
        <w:pStyle w:val="Lijstopsomteken"/>
        <w:numPr>
          <w:ilvl w:val="0"/>
          <w:numId w:val="43"/>
        </w:numPr>
        <w:rPr>
          <w:b/>
        </w:rPr>
      </w:pPr>
      <w:r w:rsidRPr="008E4293">
        <w:rPr>
          <w:b/>
        </w:rPr>
        <w:t>B</w:t>
      </w:r>
      <w:r w:rsidR="00AB7676" w:rsidRPr="008E4293">
        <w:rPr>
          <w:b/>
        </w:rPr>
        <w:t>rainstormen</w:t>
      </w:r>
    </w:p>
    <w:p w14:paraId="1504856E" w14:textId="0B1B39BE" w:rsidR="00AE1B72" w:rsidRDefault="00DE0F41" w:rsidP="005D7BDD">
      <w:pPr>
        <w:pStyle w:val="Lijstopsomteken"/>
        <w:numPr>
          <w:ilvl w:val="0"/>
          <w:numId w:val="49"/>
        </w:numPr>
        <w:rPr>
          <w:b/>
          <w:bCs/>
        </w:rPr>
      </w:pPr>
      <w:r>
        <w:t xml:space="preserve">De </w:t>
      </w:r>
      <w:r w:rsidR="00E6116D">
        <w:t xml:space="preserve">eerste stap van de </w:t>
      </w:r>
      <w:r>
        <w:t xml:space="preserve">ontwerpfase </w:t>
      </w:r>
      <w:r w:rsidR="00B80481">
        <w:t>is</w:t>
      </w:r>
      <w:r w:rsidR="008457A5">
        <w:t xml:space="preserve"> brainstormen. </w:t>
      </w:r>
      <w:r w:rsidR="00444F94">
        <w:t xml:space="preserve">We </w:t>
      </w:r>
      <w:r w:rsidR="00B80481">
        <w:t>gaan</w:t>
      </w:r>
      <w:r w:rsidR="00CE42CB">
        <w:t xml:space="preserve"> zoveel mogelijk ideeën </w:t>
      </w:r>
      <w:r w:rsidR="00F151E0">
        <w:t>verzinnen voor ons eindproduct</w:t>
      </w:r>
      <w:r w:rsidR="00FE1552">
        <w:t>.</w:t>
      </w:r>
      <w:r w:rsidR="00F151E0">
        <w:t xml:space="preserve"> </w:t>
      </w:r>
      <w:r w:rsidR="00444F94">
        <w:t>Hierbij willen we open staan voor alle soorten ideeën en niet</w:t>
      </w:r>
      <w:r w:rsidR="00F151E0">
        <w:t xml:space="preserve"> </w:t>
      </w:r>
      <w:r w:rsidR="00AE1B72">
        <w:t xml:space="preserve">gelijk dingen verwerpen. </w:t>
      </w:r>
      <w:r w:rsidR="00483B96">
        <w:t xml:space="preserve">Om onze creativiteit niet te belemmeren, </w:t>
      </w:r>
      <w:r w:rsidR="00A32970">
        <w:t>stellen</w:t>
      </w:r>
      <w:r w:rsidR="00483B96">
        <w:t xml:space="preserve"> we </w:t>
      </w:r>
      <w:r w:rsidR="00A32970">
        <w:t xml:space="preserve">hier </w:t>
      </w:r>
      <w:r w:rsidR="00483B96">
        <w:t xml:space="preserve">geen </w:t>
      </w:r>
      <w:r w:rsidR="00A32970">
        <w:t>hoeveelheidseis aan vast.</w:t>
      </w:r>
      <w:r w:rsidR="00483B96">
        <w:t xml:space="preserve"> </w:t>
      </w:r>
    </w:p>
    <w:p w14:paraId="13F6491D" w14:textId="77777777" w:rsidR="00067BFA" w:rsidRPr="008E4293" w:rsidRDefault="00067BFA" w:rsidP="00555E08">
      <w:pPr>
        <w:pStyle w:val="Lijstopsomteken"/>
        <w:numPr>
          <w:ilvl w:val="0"/>
          <w:numId w:val="43"/>
        </w:numPr>
        <w:rPr>
          <w:b/>
        </w:rPr>
      </w:pPr>
      <w:r w:rsidRPr="008E4293">
        <w:rPr>
          <w:b/>
        </w:rPr>
        <w:t>I</w:t>
      </w:r>
      <w:r w:rsidR="00870393" w:rsidRPr="008E4293">
        <w:rPr>
          <w:b/>
        </w:rPr>
        <w:t>dee</w:t>
      </w:r>
      <w:r w:rsidRPr="008E4293">
        <w:rPr>
          <w:b/>
        </w:rPr>
        <w:t>ën schetsen</w:t>
      </w:r>
    </w:p>
    <w:p w14:paraId="6B790BA3" w14:textId="04217D60" w:rsidR="009E2E17" w:rsidRDefault="009E2E17" w:rsidP="00BD4A01">
      <w:pPr>
        <w:pStyle w:val="Lijstopsomteken"/>
        <w:numPr>
          <w:ilvl w:val="0"/>
          <w:numId w:val="49"/>
        </w:numPr>
      </w:pPr>
      <w:r>
        <w:t>Na het brainstormen</w:t>
      </w:r>
      <w:r w:rsidR="00CF2C7B">
        <w:t xml:space="preserve"> </w:t>
      </w:r>
      <w:r w:rsidR="00820B5C">
        <w:t>selecteren</w:t>
      </w:r>
      <w:r w:rsidR="00CF2C7B">
        <w:t xml:space="preserve"> we </w:t>
      </w:r>
      <w:r w:rsidR="00945C6F">
        <w:t xml:space="preserve">de beste ideeën. </w:t>
      </w:r>
      <w:r w:rsidR="0057176B">
        <w:t>Dit</w:t>
      </w:r>
      <w:r w:rsidR="00914E63">
        <w:t xml:space="preserve"> doen we door </w:t>
      </w:r>
      <w:r w:rsidR="00D37E51">
        <w:t xml:space="preserve">bij elk van de ideeën te kijken </w:t>
      </w:r>
      <w:r w:rsidR="00036F2E">
        <w:t xml:space="preserve">welke het best bij </w:t>
      </w:r>
      <w:r w:rsidR="00E42C61">
        <w:t>de eisen past</w:t>
      </w:r>
      <w:r w:rsidR="00914E63">
        <w:t>.</w:t>
      </w:r>
      <w:r w:rsidR="00A17BDC">
        <w:t xml:space="preserve"> </w:t>
      </w:r>
      <w:r w:rsidR="00515A3D">
        <w:t>Van d</w:t>
      </w:r>
      <w:r w:rsidR="009F52BD">
        <w:t xml:space="preserve">e beste drie ideeën </w:t>
      </w:r>
      <w:r w:rsidR="00515A3D">
        <w:t>zullen wij overzichtelijke tekening</w:t>
      </w:r>
      <w:r w:rsidR="008D7FC3">
        <w:t>en</w:t>
      </w:r>
      <w:r w:rsidR="00515A3D">
        <w:t xml:space="preserve"> maken. </w:t>
      </w:r>
      <w:r w:rsidR="003E3B75">
        <w:t xml:space="preserve"> </w:t>
      </w:r>
    </w:p>
    <w:p w14:paraId="43ADA357" w14:textId="3808A333" w:rsidR="00CE704B" w:rsidRPr="008E4293" w:rsidRDefault="00397DB5" w:rsidP="00555E08">
      <w:pPr>
        <w:pStyle w:val="Lijstopsomteken"/>
        <w:numPr>
          <w:ilvl w:val="0"/>
          <w:numId w:val="43"/>
        </w:numPr>
        <w:rPr>
          <w:b/>
        </w:rPr>
      </w:pPr>
      <w:r w:rsidRPr="008E4293">
        <w:rPr>
          <w:b/>
          <w:bCs/>
        </w:rPr>
        <w:t>Eén</w:t>
      </w:r>
      <w:r w:rsidR="00AC45D8" w:rsidRPr="008E4293">
        <w:rPr>
          <w:b/>
        </w:rPr>
        <w:t xml:space="preserve"> concept uitwerk</w:t>
      </w:r>
      <w:r w:rsidR="002125C4" w:rsidRPr="008E4293">
        <w:rPr>
          <w:b/>
        </w:rPr>
        <w:t>en</w:t>
      </w:r>
    </w:p>
    <w:p w14:paraId="4A44D434" w14:textId="2C462BE1" w:rsidR="00F565BD" w:rsidRPr="0094535C" w:rsidRDefault="00231F78" w:rsidP="0094535C">
      <w:pPr>
        <w:pStyle w:val="Lijstopsomteken"/>
        <w:numPr>
          <w:ilvl w:val="0"/>
          <w:numId w:val="49"/>
        </w:numPr>
        <w:rPr>
          <w:b/>
          <w:bCs/>
        </w:rPr>
      </w:pPr>
      <w:r>
        <w:t>D</w:t>
      </w:r>
      <w:r w:rsidR="00F64519">
        <w:t xml:space="preserve">e 3 beste </w:t>
      </w:r>
      <w:r w:rsidR="00F97AE0">
        <w:t>ideeën voegen we samen tot een concept</w:t>
      </w:r>
      <w:r w:rsidR="00E05AA8">
        <w:t xml:space="preserve">, daaruit komt een compleet </w:t>
      </w:r>
      <w:r w:rsidR="0021204A">
        <w:t xml:space="preserve">eindproduct </w:t>
      </w:r>
      <w:r w:rsidR="00C61351">
        <w:t>dat</w:t>
      </w:r>
      <w:r w:rsidR="0021204A">
        <w:t xml:space="preserve"> zo </w:t>
      </w:r>
      <w:r w:rsidR="00C61351">
        <w:t>compleet</w:t>
      </w:r>
      <w:r w:rsidR="0021204A">
        <w:t xml:space="preserve"> mogelijk </w:t>
      </w:r>
      <w:r w:rsidR="00C61351">
        <w:t>is</w:t>
      </w:r>
    </w:p>
    <w:p w14:paraId="03DEF5B8" w14:textId="6A1F6732" w:rsidR="00F97AE0" w:rsidRPr="00134D4B" w:rsidRDefault="00231F78" w:rsidP="00F97AE0">
      <w:pPr>
        <w:pStyle w:val="Lijstopsomteken"/>
        <w:numPr>
          <w:ilvl w:val="0"/>
          <w:numId w:val="49"/>
        </w:numPr>
        <w:rPr>
          <w:b/>
          <w:bCs/>
        </w:rPr>
      </w:pPr>
      <w:r>
        <w:t>V</w:t>
      </w:r>
      <w:r w:rsidR="00F97AE0">
        <w:t xml:space="preserve">an </w:t>
      </w:r>
      <w:r w:rsidR="00EB20DB">
        <w:t xml:space="preserve">dit concept </w:t>
      </w:r>
      <w:r w:rsidR="003E4DB3">
        <w:t xml:space="preserve">maken we uitgebreide, </w:t>
      </w:r>
      <w:r w:rsidR="00B821E7">
        <w:t>gedetailleerde tekeningen</w:t>
      </w:r>
      <w:r w:rsidR="0094535C">
        <w:t xml:space="preserve">. Deze tekeningen </w:t>
      </w:r>
      <w:r w:rsidR="00350E8E">
        <w:t>worden gemaakt op papier of online</w:t>
      </w:r>
      <w:r w:rsidR="004075B9">
        <w:t xml:space="preserve">. </w:t>
      </w:r>
    </w:p>
    <w:p w14:paraId="5BF87CB9" w14:textId="32DA774D" w:rsidR="00134D4B" w:rsidRPr="008E4293" w:rsidRDefault="00134D4B" w:rsidP="00F97AE0">
      <w:pPr>
        <w:pStyle w:val="Lijstopsomteken"/>
        <w:numPr>
          <w:ilvl w:val="0"/>
          <w:numId w:val="49"/>
        </w:numPr>
        <w:rPr>
          <w:b/>
          <w:bCs/>
        </w:rPr>
      </w:pPr>
      <w:r>
        <w:t>Dit concept presenteren we aan de opdrachtgever om te</w:t>
      </w:r>
      <w:r w:rsidR="00A57723">
        <w:t xml:space="preserve"> bespreken of hij het eens is met onze ideeën. </w:t>
      </w:r>
    </w:p>
    <w:p w14:paraId="55B311BF" w14:textId="1D6E0414" w:rsidR="00C82969" w:rsidRPr="008E4293" w:rsidRDefault="00C82969" w:rsidP="00555E08">
      <w:pPr>
        <w:pStyle w:val="Lijstopsomteken"/>
        <w:numPr>
          <w:ilvl w:val="0"/>
          <w:numId w:val="43"/>
        </w:numPr>
        <w:rPr>
          <w:b/>
        </w:rPr>
      </w:pPr>
      <w:r w:rsidRPr="008E4293">
        <w:rPr>
          <w:b/>
        </w:rPr>
        <w:t>Een visueel ontwerp van de nieuwe lobby maken</w:t>
      </w:r>
    </w:p>
    <w:p w14:paraId="65967F2B" w14:textId="291A2353" w:rsidR="00B821E7" w:rsidRPr="00B821E7" w:rsidRDefault="006E210B" w:rsidP="00130D7A">
      <w:pPr>
        <w:pStyle w:val="Lijstopsomteken"/>
        <w:numPr>
          <w:ilvl w:val="0"/>
          <w:numId w:val="49"/>
        </w:numPr>
      </w:pPr>
      <w:r>
        <w:t>We maken e</w:t>
      </w:r>
      <w:r w:rsidR="0060572B">
        <w:t>en maquette</w:t>
      </w:r>
      <w:r w:rsidR="00564F40">
        <w:t>/online ontwerp van de nieuwe l</w:t>
      </w:r>
      <w:r w:rsidR="009D1DE1">
        <w:t>obby</w:t>
      </w:r>
      <w:r w:rsidR="002577DD">
        <w:t xml:space="preserve">. Dit kan online of </w:t>
      </w:r>
      <w:r w:rsidR="00E94E52">
        <w:t xml:space="preserve">met </w:t>
      </w:r>
      <w:r w:rsidR="0054792B">
        <w:t xml:space="preserve">echte materialen. </w:t>
      </w:r>
    </w:p>
    <w:p w14:paraId="7AF47BEC" w14:textId="584BA3CE" w:rsidR="00101C33" w:rsidRPr="006F0C24" w:rsidRDefault="006A7B4A" w:rsidP="006F0C24">
      <w:pPr>
        <w:pStyle w:val="Lijstopsomteken"/>
        <w:numPr>
          <w:ilvl w:val="0"/>
          <w:numId w:val="43"/>
        </w:numPr>
        <w:rPr>
          <w:b/>
        </w:rPr>
      </w:pPr>
      <w:r w:rsidRPr="008E4293">
        <w:rPr>
          <w:b/>
        </w:rPr>
        <w:t>Eindver</w:t>
      </w:r>
      <w:r w:rsidRPr="006F0C24">
        <w:rPr>
          <w:b/>
        </w:rPr>
        <w:t>slag schrijven</w:t>
      </w:r>
    </w:p>
    <w:p w14:paraId="6DDD04F2" w14:textId="7552316A" w:rsidR="00E308E7" w:rsidRPr="006F6141" w:rsidRDefault="00E41402" w:rsidP="00E308E7">
      <w:pPr>
        <w:pStyle w:val="Lijstopsomteken"/>
        <w:numPr>
          <w:ilvl w:val="0"/>
          <w:numId w:val="48"/>
        </w:numPr>
      </w:pPr>
      <w:r w:rsidRPr="006F6141">
        <w:t xml:space="preserve">Aan het eind van het project </w:t>
      </w:r>
      <w:r w:rsidR="00A96115" w:rsidRPr="006F6141">
        <w:t>schrijven we een eindverslag</w:t>
      </w:r>
      <w:r w:rsidR="00D369CA" w:rsidRPr="006F6141">
        <w:t>. Hierin verwerken we de volgende onder</w:t>
      </w:r>
      <w:r w:rsidR="001563BF" w:rsidRPr="006F6141">
        <w:t>delen:</w:t>
      </w:r>
    </w:p>
    <w:p w14:paraId="3B581CC5" w14:textId="257E37AE" w:rsidR="00BC0305" w:rsidRDefault="00C53725" w:rsidP="00277C81">
      <w:pPr>
        <w:pStyle w:val="Lijstopsomteken"/>
        <w:numPr>
          <w:ilvl w:val="0"/>
          <w:numId w:val="49"/>
        </w:numPr>
        <w:rPr>
          <w:b/>
        </w:rPr>
      </w:pPr>
      <w:r>
        <w:rPr>
          <w:bCs/>
        </w:rPr>
        <w:t>Vooronderzoek</w:t>
      </w:r>
    </w:p>
    <w:p w14:paraId="2E3F0485" w14:textId="7BB27838" w:rsidR="00C53725" w:rsidRDefault="00884DBB" w:rsidP="00277C81">
      <w:pPr>
        <w:pStyle w:val="Lijstopsomteken"/>
        <w:numPr>
          <w:ilvl w:val="0"/>
          <w:numId w:val="49"/>
        </w:numPr>
        <w:rPr>
          <w:b/>
        </w:rPr>
      </w:pPr>
      <w:r>
        <w:rPr>
          <w:bCs/>
        </w:rPr>
        <w:t>Programma van eisen</w:t>
      </w:r>
    </w:p>
    <w:p w14:paraId="08ADF63A" w14:textId="2695647E" w:rsidR="00884DBB" w:rsidRDefault="009B7A87" w:rsidP="00277C81">
      <w:pPr>
        <w:pStyle w:val="Lijstopsomteken"/>
        <w:numPr>
          <w:ilvl w:val="0"/>
          <w:numId w:val="49"/>
        </w:numPr>
        <w:rPr>
          <w:b/>
        </w:rPr>
      </w:pPr>
      <w:r>
        <w:rPr>
          <w:bCs/>
        </w:rPr>
        <w:t>U</w:t>
      </w:r>
      <w:r w:rsidR="00884DBB">
        <w:rPr>
          <w:bCs/>
        </w:rPr>
        <w:t>itgewerkt</w:t>
      </w:r>
      <w:r>
        <w:rPr>
          <w:bCs/>
        </w:rPr>
        <w:t>e plan van de nieuwe lobby</w:t>
      </w:r>
    </w:p>
    <w:p w14:paraId="5BE35ED9" w14:textId="7E3094B2" w:rsidR="009B7A87" w:rsidRDefault="007A4A0B" w:rsidP="00277C81">
      <w:pPr>
        <w:pStyle w:val="Lijstopsomteken"/>
        <w:numPr>
          <w:ilvl w:val="0"/>
          <w:numId w:val="49"/>
        </w:numPr>
        <w:rPr>
          <w:b/>
        </w:rPr>
      </w:pPr>
      <w:r>
        <w:rPr>
          <w:bCs/>
        </w:rPr>
        <w:t>Evaluatie van het project</w:t>
      </w:r>
    </w:p>
    <w:p w14:paraId="035C943B" w14:textId="77777777" w:rsidR="00101C33" w:rsidRDefault="00101C33" w:rsidP="002C73B0">
      <w:pPr>
        <w:pStyle w:val="Lijstopsomteken"/>
        <w:numPr>
          <w:ilvl w:val="0"/>
          <w:numId w:val="0"/>
        </w:numPr>
        <w:rPr>
          <w:b/>
        </w:rPr>
      </w:pPr>
    </w:p>
    <w:p w14:paraId="66608E59" w14:textId="5B4C749A" w:rsidR="00026EAE" w:rsidRPr="00FB0EC2" w:rsidRDefault="00FD1F5A" w:rsidP="00B37B3B">
      <w:pPr>
        <w:pStyle w:val="Kop1"/>
        <w:numPr>
          <w:ilvl w:val="0"/>
          <w:numId w:val="18"/>
        </w:numPr>
        <w:ind w:left="0" w:firstLine="0"/>
      </w:pPr>
      <w:bookmarkStart w:id="7" w:name="_Toc118798850"/>
      <w:r>
        <w:lastRenderedPageBreak/>
        <w:t>Afronding opdrach</w:t>
      </w:r>
      <w:r w:rsidR="00F6475E">
        <w:t>t</w:t>
      </w:r>
      <w:bookmarkEnd w:id="7"/>
    </w:p>
    <w:p w14:paraId="12DF9733" w14:textId="7BD7B622" w:rsidR="00D300B5" w:rsidRDefault="00C31DAA" w:rsidP="002C73B0">
      <w:pPr>
        <w:pStyle w:val="Lijstopsomteken"/>
        <w:numPr>
          <w:ilvl w:val="0"/>
          <w:numId w:val="0"/>
        </w:numPr>
      </w:pPr>
      <w:r>
        <w:t>Ons ei</w:t>
      </w:r>
      <w:r w:rsidR="001D48CE">
        <w:t>n</w:t>
      </w:r>
      <w:r>
        <w:t xml:space="preserve">dproduct </w:t>
      </w:r>
      <w:r w:rsidR="004C5B06">
        <w:t>bestaat uit een ei</w:t>
      </w:r>
      <w:r w:rsidR="005445B1">
        <w:t>ndverslag, eindpresentatie en een maquette</w:t>
      </w:r>
      <w:r w:rsidR="00265650">
        <w:t xml:space="preserve"> of online ontwerp</w:t>
      </w:r>
      <w:r w:rsidR="005445B1">
        <w:t>.</w:t>
      </w:r>
      <w:r w:rsidR="00226FD1">
        <w:t xml:space="preserve"> In het</w:t>
      </w:r>
      <w:r w:rsidR="00794CF2">
        <w:t xml:space="preserve"> </w:t>
      </w:r>
      <w:r w:rsidR="00226FD1">
        <w:t xml:space="preserve">eindverslag hopen wij </w:t>
      </w:r>
      <w:r w:rsidR="003B4A83">
        <w:t xml:space="preserve">elk </w:t>
      </w:r>
      <w:r w:rsidR="00293FC3">
        <w:t>onderdeel</w:t>
      </w:r>
      <w:r w:rsidR="003B4A83">
        <w:t xml:space="preserve"> van het eindproduct </w:t>
      </w:r>
      <w:r w:rsidR="0000392D">
        <w:t>duidelijk uit te leggen</w:t>
      </w:r>
      <w:r w:rsidR="00F6008E">
        <w:t>.</w:t>
      </w:r>
      <w:r w:rsidR="009F011D">
        <w:t xml:space="preserve"> </w:t>
      </w:r>
      <w:r w:rsidR="008D2BD2">
        <w:t>E</w:t>
      </w:r>
      <w:r w:rsidR="00F047AC">
        <w:t>r wordt zo diep</w:t>
      </w:r>
      <w:r w:rsidR="001627CB" w:rsidRPr="001627CB">
        <w:t xml:space="preserve"> </w:t>
      </w:r>
      <w:r w:rsidR="00F047AC">
        <w:t>mogelijk op de in</w:t>
      </w:r>
      <w:r w:rsidR="00463CA2">
        <w:t>formatie ingegaa</w:t>
      </w:r>
      <w:r w:rsidR="00D300B5">
        <w:t xml:space="preserve">n. </w:t>
      </w:r>
      <w:r w:rsidR="00697B77">
        <w:t xml:space="preserve">In </w:t>
      </w:r>
      <w:r w:rsidR="00C42C06">
        <w:t>de eindpresentatie</w:t>
      </w:r>
      <w:r w:rsidR="00252D84">
        <w:t xml:space="preserve"> wordt de informatie juist zo kort maar krachtig mogelijk verteld</w:t>
      </w:r>
      <w:r w:rsidR="002F010B">
        <w:t>. Hier</w:t>
      </w:r>
      <w:r w:rsidR="00AF600A">
        <w:t xml:space="preserve"> </w:t>
      </w:r>
      <w:r w:rsidR="002F010B">
        <w:t xml:space="preserve">wordt </w:t>
      </w:r>
      <w:r w:rsidR="00AF600A">
        <w:t xml:space="preserve">vooral ingegaan op het ontwerp. </w:t>
      </w:r>
      <w:r w:rsidR="003903BA">
        <w:t>De maquette</w:t>
      </w:r>
      <w:r w:rsidR="00A5049B">
        <w:t xml:space="preserve"> of het </w:t>
      </w:r>
      <w:r w:rsidR="00265650">
        <w:t>online ontwerp</w:t>
      </w:r>
      <w:r w:rsidR="003903BA">
        <w:t xml:space="preserve"> </w:t>
      </w:r>
      <w:r w:rsidR="00FF2D74">
        <w:t xml:space="preserve">is er ter </w:t>
      </w:r>
      <w:r w:rsidR="002A680A">
        <w:t xml:space="preserve">verduidelijking van </w:t>
      </w:r>
      <w:r w:rsidR="00DF6D2F">
        <w:t>het verslag en de presentatie. Deze zal</w:t>
      </w:r>
      <w:r w:rsidR="00851CD6">
        <w:t xml:space="preserve"> op schaal gemaakt worden.</w:t>
      </w:r>
    </w:p>
    <w:p w14:paraId="0C7836EF" w14:textId="67FBE70A" w:rsidR="00C95DFF" w:rsidRPr="00FB0EC2" w:rsidRDefault="00C95DFF" w:rsidP="00C95DFF">
      <w:pPr>
        <w:pStyle w:val="Kop1"/>
        <w:numPr>
          <w:ilvl w:val="0"/>
          <w:numId w:val="18"/>
        </w:numPr>
        <w:ind w:left="0" w:firstLine="0"/>
      </w:pPr>
      <w:bookmarkStart w:id="8" w:name="_Toc118798851"/>
      <w:r>
        <w:lastRenderedPageBreak/>
        <w:t>Het beroep</w:t>
      </w:r>
      <w:bookmarkEnd w:id="8"/>
    </w:p>
    <w:p w14:paraId="37C500BA" w14:textId="3411579F" w:rsidR="005445B1" w:rsidRPr="00FB0EC2" w:rsidRDefault="00796829" w:rsidP="002C73B0">
      <w:pPr>
        <w:pStyle w:val="Lijstopsomteken"/>
        <w:numPr>
          <w:ilvl w:val="0"/>
          <w:numId w:val="0"/>
        </w:numPr>
      </w:pPr>
      <w:r>
        <w:t>Wij gaan te werk in de</w:t>
      </w:r>
      <w:r w:rsidR="001B1323">
        <w:t xml:space="preserve"> int</w:t>
      </w:r>
      <w:r w:rsidR="00501340">
        <w:t>erieu</w:t>
      </w:r>
      <w:r w:rsidR="001B1323">
        <w:t>r design</w:t>
      </w:r>
      <w:r>
        <w:t xml:space="preserve"> sector</w:t>
      </w:r>
      <w:r w:rsidR="00501340">
        <w:t>.</w:t>
      </w:r>
      <w:r w:rsidR="00BE630B">
        <w:t xml:space="preserve"> </w:t>
      </w:r>
      <w:r w:rsidR="00377F1F">
        <w:t xml:space="preserve">Wij oefenen het beroep van een </w:t>
      </w:r>
      <w:r w:rsidR="007E629F" w:rsidRPr="00A74E2D">
        <w:rPr>
          <w:b/>
          <w:bCs/>
        </w:rPr>
        <w:t xml:space="preserve">interior designer </w:t>
      </w:r>
      <w:r w:rsidR="007E629F" w:rsidRPr="00A74E2D">
        <w:t>uit</w:t>
      </w:r>
      <w:r w:rsidR="00A74E2D">
        <w:t xml:space="preserve">. Een interior designer </w:t>
      </w:r>
      <w:r w:rsidR="00E51FE0">
        <w:t xml:space="preserve">zorgt ervoor dat een ruimte of gebouw </w:t>
      </w:r>
      <w:r w:rsidR="00090DBE">
        <w:t>zo</w:t>
      </w:r>
      <w:r w:rsidR="006B2BF1">
        <w:t xml:space="preserve"> mooi mogelijk is ingericht. Natuurlijk gaat het bij een ruimte niet alleen om h</w:t>
      </w:r>
      <w:r w:rsidR="007C1809">
        <w:t xml:space="preserve">oe het er uitziet maar ook om hoe </w:t>
      </w:r>
      <w:r w:rsidR="00805054">
        <w:t xml:space="preserve">praktisch de ruimte is. </w:t>
      </w:r>
      <w:r w:rsidR="0016441F">
        <w:t xml:space="preserve">Als interior designer zijn wij ook verantwoordelijk voor de ruimte zo efficiënt mogelijk </w:t>
      </w:r>
      <w:r w:rsidR="000F26C3">
        <w:t xml:space="preserve">te </w:t>
      </w:r>
      <w:r w:rsidR="0016441F">
        <w:t>gebruiken. Hierbij stellen wij vragen als</w:t>
      </w:r>
      <w:r w:rsidR="00474D42">
        <w:t xml:space="preserve">, </w:t>
      </w:r>
      <w:r w:rsidR="00A41E49">
        <w:t xml:space="preserve">is deze muur hier echt nodig of </w:t>
      </w:r>
      <w:r w:rsidR="000A65CE">
        <w:t>kunnen w</w:t>
      </w:r>
      <w:r w:rsidR="00EB6D15">
        <w:t xml:space="preserve">ij </w:t>
      </w:r>
      <w:r w:rsidR="00435F0E">
        <w:t xml:space="preserve">deze weghalen voor meer ruimte? </w:t>
      </w:r>
      <w:r w:rsidR="00897621">
        <w:t xml:space="preserve">Of, </w:t>
      </w:r>
      <w:r w:rsidR="00370965">
        <w:t>is dit materiaal geschikt voor dit meubel? Dit zijn</w:t>
      </w:r>
      <w:r w:rsidR="00B86AD6">
        <w:t xml:space="preserve"> </w:t>
      </w:r>
      <w:r w:rsidR="00A04923">
        <w:t>vraagstukken die aan bod</w:t>
      </w:r>
      <w:r w:rsidR="00370965">
        <w:t xml:space="preserve"> </w:t>
      </w:r>
      <w:r w:rsidR="00A04923">
        <w:t>komen bij dit beroep.</w:t>
      </w:r>
    </w:p>
    <w:sectPr w:rsidR="005445B1" w:rsidRPr="00FB0EC2" w:rsidSect="00D02465">
      <w:footerReference w:type="first" r:id="rId23"/>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3C83B" w14:textId="77777777" w:rsidR="00E102D9" w:rsidRDefault="00E102D9" w:rsidP="005A20E2">
      <w:pPr>
        <w:spacing w:after="0"/>
      </w:pPr>
      <w:r>
        <w:separator/>
      </w:r>
    </w:p>
    <w:p w14:paraId="3A75553A" w14:textId="77777777" w:rsidR="00E102D9" w:rsidRDefault="00E102D9"/>
    <w:p w14:paraId="42536B16" w14:textId="77777777" w:rsidR="00E102D9" w:rsidRDefault="00E102D9" w:rsidP="009B4773"/>
    <w:p w14:paraId="153FFCBE" w14:textId="77777777" w:rsidR="00E102D9" w:rsidRDefault="00E102D9" w:rsidP="00513832"/>
  </w:endnote>
  <w:endnote w:type="continuationSeparator" w:id="0">
    <w:p w14:paraId="06DFECED" w14:textId="77777777" w:rsidR="00E102D9" w:rsidRDefault="00E102D9" w:rsidP="005A20E2">
      <w:pPr>
        <w:spacing w:after="0"/>
      </w:pPr>
      <w:r>
        <w:continuationSeparator/>
      </w:r>
    </w:p>
    <w:p w14:paraId="5790E5DC" w14:textId="77777777" w:rsidR="00E102D9" w:rsidRDefault="00E102D9"/>
    <w:p w14:paraId="6CCF17BD" w14:textId="77777777" w:rsidR="00E102D9" w:rsidRDefault="00E102D9" w:rsidP="009B4773"/>
    <w:p w14:paraId="5FCEA04D" w14:textId="77777777" w:rsidR="00E102D9" w:rsidRDefault="00E102D9" w:rsidP="00513832"/>
  </w:endnote>
  <w:endnote w:type="continuationNotice" w:id="1">
    <w:p w14:paraId="369719ED" w14:textId="77777777" w:rsidR="00E102D9" w:rsidRDefault="00E102D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0AA65" w14:textId="40D15393" w:rsidR="00110DD0" w:rsidRDefault="00110D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05E78" w14:textId="509096B9" w:rsidR="00EF2FFD" w:rsidRDefault="008C10DC" w:rsidP="00F8411A">
    <w:pPr>
      <w:pStyle w:val="Voettekst"/>
    </w:pPr>
    <w:r>
      <w:rPr>
        <w:noProof/>
      </w:rPr>
      <w:drawing>
        <wp:inline distT="0" distB="0" distL="0" distR="0" wp14:anchorId="3B7D2661" wp14:editId="334F4CAB">
          <wp:extent cx="5731510" cy="845820"/>
          <wp:effectExtent l="0" t="0" r="2540" b="0"/>
          <wp:docPr id="1" name="Afbeelding 1" descr="Technasium | Sint-Maartens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nasium | Sint-Maartenscolle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4582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2DDD" w14:textId="0D49261D" w:rsidR="00EF2FFD" w:rsidRDefault="000D292B" w:rsidP="000D292B">
    <w:pPr>
      <w:pStyle w:val="Voettekst"/>
      <w:pBdr>
        <w:top w:val="single" w:sz="8" w:space="4" w:color="64B2C1" w:themeColor="background2"/>
      </w:pBdr>
      <w:jc w:val="right"/>
      <w:rPr>
        <w:lang w:bidi="nl-NL"/>
      </w:rPr>
    </w:pPr>
    <w:r>
      <w:rPr>
        <w:lang w:bidi="nl-NL"/>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DCA3" w14:textId="517D1445" w:rsidR="00EF2FFD" w:rsidRDefault="00EF2FFD" w:rsidP="00F8411A">
    <w:pPr>
      <w:pStyle w:val="Voettekst"/>
    </w:pPr>
    <w:r w:rsidRPr="002135FB">
      <w:rPr>
        <w:lang w:bidi="nl-NL"/>
      </w:rPr>
      <w:t xml:space="preserve">24 januari 20XX                                                                                                                                                  </w:t>
    </w:r>
    <w:r w:rsidRPr="002135FB">
      <w:rPr>
        <w:lang w:bidi="nl-NL"/>
      </w:rPr>
      <w:fldChar w:fldCharType="begin"/>
    </w:r>
    <w:r w:rsidRPr="002135FB">
      <w:rPr>
        <w:lang w:bidi="nl-NL"/>
      </w:rPr>
      <w:instrText xml:space="preserve"> PAGE   \* MERGEFORMAT </w:instrText>
    </w:r>
    <w:r w:rsidRPr="002135FB">
      <w:rPr>
        <w:lang w:bidi="nl-NL"/>
      </w:rPr>
      <w:fldChar w:fldCharType="separate"/>
    </w:r>
    <w:r>
      <w:rPr>
        <w:lang w:bidi="nl-NL"/>
      </w:rPr>
      <w:t>1</w:t>
    </w:r>
    <w:r w:rsidRPr="002135FB">
      <w:rPr>
        <w:noProof/>
        <w:lang w:bidi="nl-NL"/>
      </w:rPr>
      <w:fldChar w:fldCharType="end"/>
    </w:r>
  </w:p>
  <w:p w14:paraId="506B28CA" w14:textId="467F8025" w:rsidR="00EF2FFD" w:rsidRDefault="00EF2FFD" w:rsidP="00F8411A">
    <w:pPr>
      <w:pStyle w:val="Voetteks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965D9" w14:textId="77777777" w:rsidR="00E102D9" w:rsidRDefault="00E102D9" w:rsidP="005A20E2">
      <w:pPr>
        <w:spacing w:after="0"/>
      </w:pPr>
      <w:r>
        <w:separator/>
      </w:r>
    </w:p>
    <w:p w14:paraId="5B752B05" w14:textId="77777777" w:rsidR="00E102D9" w:rsidRDefault="00E102D9"/>
    <w:p w14:paraId="39005308" w14:textId="77777777" w:rsidR="00E102D9" w:rsidRDefault="00E102D9" w:rsidP="009B4773"/>
    <w:p w14:paraId="5C7E292E" w14:textId="77777777" w:rsidR="00E102D9" w:rsidRDefault="00E102D9" w:rsidP="00513832"/>
  </w:footnote>
  <w:footnote w:type="continuationSeparator" w:id="0">
    <w:p w14:paraId="3AD7DE41" w14:textId="77777777" w:rsidR="00E102D9" w:rsidRDefault="00E102D9" w:rsidP="005A20E2">
      <w:pPr>
        <w:spacing w:after="0"/>
      </w:pPr>
      <w:r>
        <w:continuationSeparator/>
      </w:r>
    </w:p>
    <w:p w14:paraId="067649BF" w14:textId="77777777" w:rsidR="00E102D9" w:rsidRDefault="00E102D9"/>
    <w:p w14:paraId="02F7C79B" w14:textId="77777777" w:rsidR="00E102D9" w:rsidRDefault="00E102D9" w:rsidP="009B4773"/>
    <w:p w14:paraId="76B14705" w14:textId="77777777" w:rsidR="00E102D9" w:rsidRDefault="00E102D9" w:rsidP="00513832"/>
  </w:footnote>
  <w:footnote w:type="continuationNotice" w:id="1">
    <w:p w14:paraId="01203600" w14:textId="77777777" w:rsidR="00E102D9" w:rsidRDefault="00E102D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71B4" w14:textId="77777777" w:rsidR="00500AD9" w:rsidRDefault="00500AD9">
    <w:pPr>
      <w:pStyle w:val="Koptekst"/>
    </w:pPr>
  </w:p>
  <w:p w14:paraId="6801699A" w14:textId="77777777" w:rsidR="00110DD0" w:rsidRDefault="00110D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45FE" w14:textId="57F83914" w:rsidR="00D51E7A" w:rsidRDefault="00C47003">
    <w:pPr>
      <w:pStyle w:val="Koptekst"/>
    </w:pPr>
    <w:r>
      <w:rPr>
        <w:noProof/>
        <w:lang w:bidi="nl-NL"/>
      </w:rPr>
      <w:drawing>
        <wp:anchor distT="0" distB="0" distL="114300" distR="114300" simplePos="0" relativeHeight="251658241" behindDoc="1" locked="0" layoutInCell="1" allowOverlap="1" wp14:anchorId="20DB3F19" wp14:editId="46E4830A">
          <wp:simplePos x="0" y="0"/>
          <wp:positionH relativeFrom="margin">
            <wp:align>center</wp:align>
          </wp:positionH>
          <wp:positionV relativeFrom="page">
            <wp:align>center</wp:align>
          </wp:positionV>
          <wp:extent cx="7131050" cy="9427845"/>
          <wp:effectExtent l="0" t="0" r="0" b="1905"/>
          <wp:wrapNone/>
          <wp:docPr id="7"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
                    <a:alphaModFix/>
                    <a:extLst>
                      <a:ext uri="{BEBA8EAE-BF5A-486C-A8C5-ECC9F3942E4B}">
                        <a14:imgProps xmlns:a14="http://schemas.microsoft.com/office/drawing/2010/main">
                          <a14:imgLayer r:embed="rId2">
                            <a14:imgEffect>
                              <a14:artisticCutout numberOfShades="3"/>
                            </a14:imgEffect>
                            <a14:imgEffect>
                              <a14:brightnessContrast bright="-9000"/>
                            </a14:imgEffect>
                          </a14:imgLayer>
                        </a14:imgProps>
                      </a:ext>
                      <a:ext uri="{28A0092B-C50C-407E-A947-70E740481C1C}">
                        <a14:useLocalDpi xmlns:a14="http://schemas.microsoft.com/office/drawing/2010/main" val="0"/>
                      </a:ext>
                    </a:extLst>
                  </a:blip>
                  <a:srcRect l="30141" r="30141"/>
                  <a:stretch>
                    <a:fillRect/>
                  </a:stretch>
                </pic:blipFill>
                <pic:spPr bwMode="auto">
                  <a:xfrm>
                    <a:off x="0" y="0"/>
                    <a:ext cx="7131050" cy="942784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9EB9A" w14:textId="4336AD49" w:rsidR="008C10DC" w:rsidRDefault="00DA745B">
    <w:pPr>
      <w:pStyle w:val="Koptekst"/>
    </w:pPr>
    <w:r>
      <w:rPr>
        <w:noProof/>
      </w:rPr>
      <w:drawing>
        <wp:anchor distT="0" distB="0" distL="114300" distR="114300" simplePos="0" relativeHeight="251658242" behindDoc="1" locked="0" layoutInCell="1" allowOverlap="1" wp14:anchorId="5D88A3D3" wp14:editId="5C89DCB6">
          <wp:simplePos x="0" y="0"/>
          <wp:positionH relativeFrom="leftMargin">
            <wp:posOffset>264836</wp:posOffset>
          </wp:positionH>
          <wp:positionV relativeFrom="paragraph">
            <wp:posOffset>425128</wp:posOffset>
          </wp:positionV>
          <wp:extent cx="3301340" cy="9439553"/>
          <wp:effectExtent l="0" t="0" r="0" b="0"/>
          <wp:wrapNone/>
          <wp:docPr id="33" name="Afbeelding 33" descr="Opgestapelde kleurrijke kof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Opgestapelde kleurrijke koffers"/>
                  <pic:cNvPicPr/>
                </pic:nvPicPr>
                <pic:blipFill rotWithShape="1">
                  <a:blip r:embed="rId1">
                    <a:extLst>
                      <a:ext uri="{BEBA8EAE-BF5A-486C-A8C5-ECC9F3942E4B}">
                        <a14:imgProps xmlns:a14="http://schemas.microsoft.com/office/drawing/2010/main">
                          <a14:imgLayer r:embed="rId2">
                            <a14:imgEffect>
                              <a14:artisticCutout numberOfShades="3"/>
                            </a14:imgEffect>
                          </a14:imgLayer>
                        </a14:imgProps>
                      </a:ext>
                      <a:ext uri="{28A0092B-C50C-407E-A947-70E740481C1C}">
                        <a14:useLocalDpi xmlns:a14="http://schemas.microsoft.com/office/drawing/2010/main" val="0"/>
                      </a:ext>
                    </a:extLst>
                  </a:blip>
                  <a:srcRect l="35850" t="126" r="11689" b="-126"/>
                  <a:stretch/>
                </pic:blipFill>
                <pic:spPr bwMode="auto">
                  <a:xfrm>
                    <a:off x="0" y="0"/>
                    <a:ext cx="3301340" cy="9439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7BDF3" w14:textId="320B8AA5" w:rsidR="00EF2FFD" w:rsidRPr="00F62991" w:rsidRDefault="00C24AA4" w:rsidP="0003123C">
    <w:pPr>
      <w:pStyle w:val="Koptekst"/>
      <w:spacing w:before="0"/>
      <w:rPr>
        <w:rFonts w:cstheme="minorHAnsi"/>
        <w:i/>
        <w:color w:val="262626" w:themeColor="text1" w:themeTint="D9"/>
        <w:lang w:bidi="nl-NL"/>
      </w:rPr>
    </w:pPr>
    <w:r>
      <w:rPr>
        <w:noProof/>
      </w:rPr>
      <w:drawing>
        <wp:anchor distT="0" distB="0" distL="114300" distR="114300" simplePos="0" relativeHeight="251658244" behindDoc="1" locked="0" layoutInCell="1" allowOverlap="1" wp14:anchorId="2A45DCC5" wp14:editId="762B2675">
          <wp:simplePos x="0" y="0"/>
          <wp:positionH relativeFrom="column">
            <wp:posOffset>5476875</wp:posOffset>
          </wp:positionH>
          <wp:positionV relativeFrom="paragraph">
            <wp:posOffset>-221615</wp:posOffset>
          </wp:positionV>
          <wp:extent cx="833755" cy="829310"/>
          <wp:effectExtent l="0" t="0" r="4445" b="8890"/>
          <wp:wrapTight wrapText="bothSides">
            <wp:wrapPolygon edited="0">
              <wp:start x="6416" y="0"/>
              <wp:lineTo x="0" y="2977"/>
              <wp:lineTo x="0" y="16870"/>
              <wp:lineTo x="5429" y="21335"/>
              <wp:lineTo x="6416" y="21335"/>
              <wp:lineTo x="14806" y="21335"/>
              <wp:lineTo x="15793" y="21335"/>
              <wp:lineTo x="21222" y="16870"/>
              <wp:lineTo x="21222" y="2977"/>
              <wp:lineTo x="14806" y="0"/>
              <wp:lineTo x="6416" y="0"/>
            </wp:wrapPolygon>
          </wp:wrapTight>
          <wp:docPr id="3" name="Afbeelding 3" descr="Hotel met gratis parkeren - Grand Hotel Amstelv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met gratis parkeren - Grand Hotel Amstelv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3755"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6F4B6AE9" wp14:editId="4AC1CF08">
          <wp:simplePos x="0" y="0"/>
          <wp:positionH relativeFrom="margin">
            <wp:posOffset>3990975</wp:posOffset>
          </wp:positionH>
          <wp:positionV relativeFrom="paragraph">
            <wp:posOffset>-211455</wp:posOffset>
          </wp:positionV>
          <wp:extent cx="1132840" cy="800100"/>
          <wp:effectExtent l="0" t="0" r="0" b="0"/>
          <wp:wrapTight wrapText="bothSides">
            <wp:wrapPolygon edited="0">
              <wp:start x="1816" y="0"/>
              <wp:lineTo x="0" y="1543"/>
              <wp:lineTo x="0" y="12343"/>
              <wp:lineTo x="7265" y="16457"/>
              <wp:lineTo x="7265" y="19543"/>
              <wp:lineTo x="10534" y="21086"/>
              <wp:lineTo x="16709" y="21086"/>
              <wp:lineTo x="19614" y="21086"/>
              <wp:lineTo x="21067" y="20571"/>
              <wp:lineTo x="21067" y="15943"/>
              <wp:lineTo x="17798" y="8229"/>
              <wp:lineTo x="20341" y="4114"/>
              <wp:lineTo x="18161" y="1029"/>
              <wp:lineTo x="3996" y="0"/>
              <wp:lineTo x="1816" y="0"/>
            </wp:wrapPolygon>
          </wp:wrapTight>
          <wp:docPr id="2" name="Afbeelding 2" descr="Keizer Karel College Amstelveen | Keizer Kare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zer Karel College Amstelveen | Keizer Karel Colle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284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color w:val="107082" w:themeColor="accent2"/>
        <w:sz w:val="28"/>
        <w:szCs w:val="28"/>
        <w:lang w:bidi="nl-NL"/>
      </w:rPr>
      <w:t>Grand Hotel Amstelveen</w:t>
    </w:r>
    <w:r w:rsidR="00EF2FFD">
      <w:rPr>
        <w:rStyle w:val="Nadruk"/>
        <w:lang w:bidi="nl-NL"/>
      </w:rPr>
      <w:br/>
    </w:r>
    <w:r w:rsidR="00EF2FFD">
      <w:rPr>
        <w:noProof/>
        <w:lang w:bidi="nl-NL"/>
      </w:rPr>
      <mc:AlternateContent>
        <mc:Choice Requires="wps">
          <w:drawing>
            <wp:anchor distT="45720" distB="45720" distL="114300" distR="114300" simplePos="0" relativeHeight="251658240" behindDoc="1" locked="0" layoutInCell="1" allowOverlap="1" wp14:anchorId="770446D7" wp14:editId="7A1EAC4C">
              <wp:simplePos x="0" y="0"/>
              <wp:positionH relativeFrom="page">
                <wp:align>center</wp:align>
              </wp:positionH>
              <wp:positionV relativeFrom="page">
                <wp:align>top</wp:align>
              </wp:positionV>
              <wp:extent cx="10058400" cy="1143000"/>
              <wp:effectExtent l="0" t="0" r="0" b="0"/>
              <wp:wrapNone/>
              <wp:docPr id="29" name="Tekstva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22626FD2" w14:textId="3D97EAC2" w:rsidR="00EF2FFD" w:rsidRDefault="00EF2FFD"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770446D7" id="_x0000_t202" coordsize="21600,21600" o:spt="202" path="m,l,21600r21600,l21600,xe">
              <v:stroke joinstyle="miter"/>
              <v:path gradientshapeok="t" o:connecttype="rect"/>
            </v:shapetype>
            <v:shape id="Tekstvak 2" o:spid="_x0000_s1026" type="#_x0000_t202" alt="&quot;&quot;" style="position:absolute;margin-left:0;margin-top:0;width:11in;height:90pt;z-index:-251658240;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" fillcolor="#3e8d9c [2414]" stroked="f">
              <v:fill opacity="9766f"/>
              <v:textbox inset="20mm,8mm">
                <w:txbxContent>
                  <w:p w14:paraId="22626FD2" w14:textId="3D97EAC2" w:rsidR="00EF2FFD" w:rsidRDefault="00EF2FFD" w:rsidP="0003123C"/>
                </w:txbxContent>
              </v:textbox>
              <w10:wrap anchorx="page" anchory="page"/>
            </v:shape>
          </w:pict>
        </mc:Fallback>
      </mc:AlternateContent>
    </w:r>
    <w:r>
      <w:rPr>
        <w:rStyle w:val="Nadruk"/>
        <w:lang w:bidi="nl-NL"/>
      </w:rPr>
      <w:t>Keizer</w:t>
    </w:r>
    <w:r w:rsidR="00F62991">
      <w:rPr>
        <w:rStyle w:val="Nadruk"/>
        <w:lang w:bidi="nl-NL"/>
      </w:rPr>
      <w:t xml:space="preserve"> K</w:t>
    </w:r>
    <w:r>
      <w:rPr>
        <w:rStyle w:val="Nadruk"/>
        <w:lang w:bidi="nl-NL"/>
      </w:rPr>
      <w:t>arel</w:t>
    </w:r>
    <w:r w:rsidR="00F62991">
      <w:rPr>
        <w:rStyle w:val="Nadruk"/>
        <w:lang w:bidi="nl-NL"/>
      </w:rPr>
      <w:t xml:space="preserve"> C</w:t>
    </w:r>
    <w:r>
      <w:rPr>
        <w:rStyle w:val="Nadruk"/>
        <w:lang w:bidi="nl-NL"/>
      </w:rPr>
      <w:t>ollege</w:t>
    </w:r>
  </w:p>
  <w:p w14:paraId="521EDA02" w14:textId="53C778E6" w:rsidR="00EF2FFD" w:rsidRDefault="00EF2FFD" w:rsidP="005A20E2">
    <w:pPr>
      <w:pStyle w:val="Koptekst"/>
      <w:tabs>
        <w:tab w:val="clear" w:pos="9689"/>
        <w:tab w:val="right" w:pos="11057"/>
      </w:tabs>
      <w:ind w:left="-1134" w:right="-108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jstopsomteken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64D0F83A"/>
    <w:lvl w:ilvl="0">
      <w:start w:val="1"/>
      <w:numFmt w:val="bullet"/>
      <w:pStyle w:val="Lijstopsomteken"/>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fiekopsommingsteken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fiekopsommingsteken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6031C1"/>
    <w:multiLevelType w:val="hybridMultilevel"/>
    <w:tmpl w:val="E1B468A6"/>
    <w:lvl w:ilvl="0" w:tplc="5B0EA090">
      <w:start w:val="1"/>
      <w:numFmt w:val="bullet"/>
      <w:lvlText w:val="-"/>
      <w:lvlJc w:val="left"/>
      <w:pPr>
        <w:ind w:left="1440" w:hanging="360"/>
      </w:pPr>
      <w:rPr>
        <w:rFonts w:ascii="Arial" w:eastAsiaTheme="minorHAnsi"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12E16A21"/>
    <w:multiLevelType w:val="hybridMultilevel"/>
    <w:tmpl w:val="6186AA0A"/>
    <w:lvl w:ilvl="0" w:tplc="5B0EA090">
      <w:start w:val="1"/>
      <w:numFmt w:val="bullet"/>
      <w:lvlText w:val="-"/>
      <w:lvlJc w:val="left"/>
      <w:pPr>
        <w:ind w:left="1440" w:hanging="360"/>
      </w:pPr>
      <w:rPr>
        <w:rFonts w:ascii="Arial" w:eastAsiaTheme="minorHAnsi" w:hAnsi="Arial" w:cs="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46ADF"/>
    <w:multiLevelType w:val="hybridMultilevel"/>
    <w:tmpl w:val="8AC086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A277AFC"/>
    <w:multiLevelType w:val="hybridMultilevel"/>
    <w:tmpl w:val="251E707C"/>
    <w:lvl w:ilvl="0" w:tplc="C7BC33B2">
      <w:start w:val="1"/>
      <w:numFmt w:val="bullet"/>
      <w:pStyle w:val="Grafiekopsommingsteken"/>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143921"/>
    <w:multiLevelType w:val="hybridMultilevel"/>
    <w:tmpl w:val="2282484C"/>
    <w:lvl w:ilvl="0" w:tplc="5B0EA090">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2D9448EF"/>
    <w:multiLevelType w:val="hybridMultilevel"/>
    <w:tmpl w:val="A92A2166"/>
    <w:lvl w:ilvl="0" w:tplc="A4583C36">
      <w:start w:val="1"/>
      <w:numFmt w:val="bullet"/>
      <w:pStyle w:val="Grafiekopsommingsteken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66039C6"/>
    <w:multiLevelType w:val="hybridMultilevel"/>
    <w:tmpl w:val="017C452C"/>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37A27CA2"/>
    <w:multiLevelType w:val="hybridMultilevel"/>
    <w:tmpl w:val="396680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511" w:hanging="360"/>
      </w:pPr>
      <w:rPr>
        <w:rFonts w:ascii="Courier New" w:hAnsi="Courier New" w:cs="Courier New" w:hint="default"/>
      </w:rPr>
    </w:lvl>
    <w:lvl w:ilvl="2" w:tplc="04130005" w:tentative="1">
      <w:start w:val="1"/>
      <w:numFmt w:val="bullet"/>
      <w:lvlText w:val=""/>
      <w:lvlJc w:val="left"/>
      <w:pPr>
        <w:ind w:left="2231" w:hanging="360"/>
      </w:pPr>
      <w:rPr>
        <w:rFonts w:ascii="Wingdings" w:hAnsi="Wingdings" w:hint="default"/>
      </w:rPr>
    </w:lvl>
    <w:lvl w:ilvl="3" w:tplc="04130001" w:tentative="1">
      <w:start w:val="1"/>
      <w:numFmt w:val="bullet"/>
      <w:lvlText w:val=""/>
      <w:lvlJc w:val="left"/>
      <w:pPr>
        <w:ind w:left="2951" w:hanging="360"/>
      </w:pPr>
      <w:rPr>
        <w:rFonts w:ascii="Symbol" w:hAnsi="Symbol" w:hint="default"/>
      </w:rPr>
    </w:lvl>
    <w:lvl w:ilvl="4" w:tplc="04130003" w:tentative="1">
      <w:start w:val="1"/>
      <w:numFmt w:val="bullet"/>
      <w:lvlText w:val="o"/>
      <w:lvlJc w:val="left"/>
      <w:pPr>
        <w:ind w:left="3671" w:hanging="360"/>
      </w:pPr>
      <w:rPr>
        <w:rFonts w:ascii="Courier New" w:hAnsi="Courier New" w:cs="Courier New" w:hint="default"/>
      </w:rPr>
    </w:lvl>
    <w:lvl w:ilvl="5" w:tplc="04130005" w:tentative="1">
      <w:start w:val="1"/>
      <w:numFmt w:val="bullet"/>
      <w:lvlText w:val=""/>
      <w:lvlJc w:val="left"/>
      <w:pPr>
        <w:ind w:left="4391" w:hanging="360"/>
      </w:pPr>
      <w:rPr>
        <w:rFonts w:ascii="Wingdings" w:hAnsi="Wingdings" w:hint="default"/>
      </w:rPr>
    </w:lvl>
    <w:lvl w:ilvl="6" w:tplc="04130001" w:tentative="1">
      <w:start w:val="1"/>
      <w:numFmt w:val="bullet"/>
      <w:lvlText w:val=""/>
      <w:lvlJc w:val="left"/>
      <w:pPr>
        <w:ind w:left="5111" w:hanging="360"/>
      </w:pPr>
      <w:rPr>
        <w:rFonts w:ascii="Symbol" w:hAnsi="Symbol" w:hint="default"/>
      </w:rPr>
    </w:lvl>
    <w:lvl w:ilvl="7" w:tplc="04130003" w:tentative="1">
      <w:start w:val="1"/>
      <w:numFmt w:val="bullet"/>
      <w:lvlText w:val="o"/>
      <w:lvlJc w:val="left"/>
      <w:pPr>
        <w:ind w:left="5831" w:hanging="360"/>
      </w:pPr>
      <w:rPr>
        <w:rFonts w:ascii="Courier New" w:hAnsi="Courier New" w:cs="Courier New" w:hint="default"/>
      </w:rPr>
    </w:lvl>
    <w:lvl w:ilvl="8" w:tplc="04130005" w:tentative="1">
      <w:start w:val="1"/>
      <w:numFmt w:val="bullet"/>
      <w:lvlText w:val=""/>
      <w:lvlJc w:val="left"/>
      <w:pPr>
        <w:ind w:left="6551" w:hanging="360"/>
      </w:pPr>
      <w:rPr>
        <w:rFonts w:ascii="Wingdings" w:hAnsi="Wingdings" w:hint="default"/>
      </w:rPr>
    </w:lvl>
  </w:abstractNum>
  <w:abstractNum w:abstractNumId="30"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A0F72D5"/>
    <w:multiLevelType w:val="hybridMultilevel"/>
    <w:tmpl w:val="EEE215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8C1828"/>
    <w:multiLevelType w:val="hybridMultilevel"/>
    <w:tmpl w:val="45148FEC"/>
    <w:lvl w:ilvl="0" w:tplc="C9B6E9BC">
      <w:start w:val="1"/>
      <w:numFmt w:val="decimal"/>
      <w:pStyle w:val="Lijstnummering"/>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6D85FD1"/>
    <w:multiLevelType w:val="hybridMultilevel"/>
    <w:tmpl w:val="35A8C6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243AB8"/>
    <w:multiLevelType w:val="hybridMultilevel"/>
    <w:tmpl w:val="FDC4CB6E"/>
    <w:lvl w:ilvl="0" w:tplc="0413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B06F13"/>
    <w:multiLevelType w:val="hybridMultilevel"/>
    <w:tmpl w:val="32E6F0DC"/>
    <w:lvl w:ilvl="0" w:tplc="F88476D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3C5CE9"/>
    <w:multiLevelType w:val="hybridMultilevel"/>
    <w:tmpl w:val="2014E2FC"/>
    <w:lvl w:ilvl="0" w:tplc="5B0EA090">
      <w:start w:val="1"/>
      <w:numFmt w:val="bullet"/>
      <w:lvlText w:val="-"/>
      <w:lvlJc w:val="left"/>
      <w:pPr>
        <w:ind w:left="1440" w:hanging="360"/>
      </w:pPr>
      <w:rPr>
        <w:rFonts w:ascii="Arial" w:eastAsiaTheme="minorHAnsi" w:hAnsi="Arial" w:cs="Arial" w:hint="default"/>
      </w:rPr>
    </w:lvl>
    <w:lvl w:ilvl="1" w:tplc="5B0EA090">
      <w:start w:val="1"/>
      <w:numFmt w:val="bullet"/>
      <w:lvlText w:val="-"/>
      <w:lvlJc w:val="left"/>
      <w:pPr>
        <w:ind w:left="2160" w:hanging="360"/>
      </w:pPr>
      <w:rPr>
        <w:rFonts w:ascii="Arial" w:eastAsiaTheme="minorHAnsi" w:hAnsi="Arial" w:cs="Aria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A2586D"/>
    <w:multiLevelType w:val="hybridMultilevel"/>
    <w:tmpl w:val="0B8AF3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D101D07"/>
    <w:multiLevelType w:val="hybridMultilevel"/>
    <w:tmpl w:val="79DC4B2A"/>
    <w:lvl w:ilvl="0" w:tplc="124C5DAE">
      <w:start w:val="1"/>
      <w:numFmt w:val="decimal"/>
      <w:lvlText w:val="%1."/>
      <w:lvlJc w:val="left"/>
      <w:pPr>
        <w:ind w:left="143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8596108">
    <w:abstractNumId w:val="34"/>
  </w:num>
  <w:num w:numId="2" w16cid:durableId="331566873">
    <w:abstractNumId w:val="45"/>
  </w:num>
  <w:num w:numId="3" w16cid:durableId="204145674">
    <w:abstractNumId w:val="20"/>
  </w:num>
  <w:num w:numId="4" w16cid:durableId="1406731409">
    <w:abstractNumId w:val="31"/>
  </w:num>
  <w:num w:numId="5" w16cid:durableId="1550190312">
    <w:abstractNumId w:val="16"/>
  </w:num>
  <w:num w:numId="6" w16cid:durableId="1379276119">
    <w:abstractNumId w:val="8"/>
  </w:num>
  <w:num w:numId="7" w16cid:durableId="1150485489">
    <w:abstractNumId w:val="43"/>
  </w:num>
  <w:num w:numId="8" w16cid:durableId="1491947470">
    <w:abstractNumId w:val="15"/>
  </w:num>
  <w:num w:numId="9" w16cid:durableId="184491068">
    <w:abstractNumId w:val="47"/>
  </w:num>
  <w:num w:numId="10" w16cid:durableId="251283516">
    <w:abstractNumId w:val="40"/>
  </w:num>
  <w:num w:numId="11" w16cid:durableId="1557620111">
    <w:abstractNumId w:val="4"/>
  </w:num>
  <w:num w:numId="12" w16cid:durableId="1089038907">
    <w:abstractNumId w:val="11"/>
  </w:num>
  <w:num w:numId="13" w16cid:durableId="1179196783">
    <w:abstractNumId w:val="19"/>
  </w:num>
  <w:num w:numId="14" w16cid:durableId="138887215">
    <w:abstractNumId w:val="30"/>
  </w:num>
  <w:num w:numId="15" w16cid:durableId="1133401457">
    <w:abstractNumId w:val="24"/>
  </w:num>
  <w:num w:numId="16" w16cid:durableId="1019743755">
    <w:abstractNumId w:val="7"/>
  </w:num>
  <w:num w:numId="17" w16cid:durableId="928277075">
    <w:abstractNumId w:val="32"/>
  </w:num>
  <w:num w:numId="18" w16cid:durableId="1086611351">
    <w:abstractNumId w:val="49"/>
  </w:num>
  <w:num w:numId="19" w16cid:durableId="313031293">
    <w:abstractNumId w:val="10"/>
  </w:num>
  <w:num w:numId="20" w16cid:durableId="856499303">
    <w:abstractNumId w:val="36"/>
  </w:num>
  <w:num w:numId="21" w16cid:durableId="1596330196">
    <w:abstractNumId w:val="12"/>
  </w:num>
  <w:num w:numId="22" w16cid:durableId="349572030">
    <w:abstractNumId w:val="25"/>
  </w:num>
  <w:num w:numId="23" w16cid:durableId="1731424122">
    <w:abstractNumId w:val="27"/>
  </w:num>
  <w:num w:numId="24" w16cid:durableId="1548175908">
    <w:abstractNumId w:val="23"/>
  </w:num>
  <w:num w:numId="25" w16cid:durableId="1940285622">
    <w:abstractNumId w:val="26"/>
  </w:num>
  <w:num w:numId="26" w16cid:durableId="1196389225">
    <w:abstractNumId w:val="9"/>
  </w:num>
  <w:num w:numId="27" w16cid:durableId="1855268467">
    <w:abstractNumId w:val="41"/>
  </w:num>
  <w:num w:numId="28" w16cid:durableId="764611311">
    <w:abstractNumId w:val="18"/>
  </w:num>
  <w:num w:numId="29" w16cid:durableId="394090697">
    <w:abstractNumId w:val="6"/>
  </w:num>
  <w:num w:numId="30" w16cid:durableId="811215813">
    <w:abstractNumId w:val="22"/>
  </w:num>
  <w:num w:numId="31" w16cid:durableId="1650787081">
    <w:abstractNumId w:val="5"/>
  </w:num>
  <w:num w:numId="32" w16cid:durableId="811171574">
    <w:abstractNumId w:val="35"/>
  </w:num>
  <w:num w:numId="33" w16cid:durableId="1124229361">
    <w:abstractNumId w:val="38"/>
  </w:num>
  <w:num w:numId="34" w16cid:durableId="2066565474">
    <w:abstractNumId w:val="3"/>
  </w:num>
  <w:num w:numId="35" w16cid:durableId="1101415508">
    <w:abstractNumId w:val="1"/>
  </w:num>
  <w:num w:numId="36" w16cid:durableId="521939323">
    <w:abstractNumId w:val="2"/>
  </w:num>
  <w:num w:numId="37" w16cid:durableId="225074413">
    <w:abstractNumId w:val="0"/>
  </w:num>
  <w:num w:numId="38" w16cid:durableId="263152673">
    <w:abstractNumId w:val="42"/>
  </w:num>
  <w:num w:numId="39" w16cid:durableId="1866403459">
    <w:abstractNumId w:val="48"/>
  </w:num>
  <w:num w:numId="40" w16cid:durableId="1891961667">
    <w:abstractNumId w:val="37"/>
  </w:num>
  <w:num w:numId="41" w16cid:durableId="54355578">
    <w:abstractNumId w:val="29"/>
  </w:num>
  <w:num w:numId="42" w16cid:durableId="546335701">
    <w:abstractNumId w:val="17"/>
  </w:num>
  <w:num w:numId="43" w16cid:durableId="521361453">
    <w:abstractNumId w:val="33"/>
  </w:num>
  <w:num w:numId="44" w16cid:durableId="859584956">
    <w:abstractNumId w:val="21"/>
  </w:num>
  <w:num w:numId="45" w16cid:durableId="583609892">
    <w:abstractNumId w:val="28"/>
  </w:num>
  <w:num w:numId="46" w16cid:durableId="823086233">
    <w:abstractNumId w:val="44"/>
  </w:num>
  <w:num w:numId="47" w16cid:durableId="1470589286">
    <w:abstractNumId w:val="14"/>
  </w:num>
  <w:num w:numId="48" w16cid:durableId="878516558">
    <w:abstractNumId w:val="39"/>
  </w:num>
  <w:num w:numId="49" w16cid:durableId="1958103628">
    <w:abstractNumId w:val="46"/>
  </w:num>
  <w:num w:numId="50" w16cid:durableId="374476379">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003"/>
    <w:rsid w:val="0000092E"/>
    <w:rsid w:val="000013FD"/>
    <w:rsid w:val="00001A3D"/>
    <w:rsid w:val="00002548"/>
    <w:rsid w:val="000025DD"/>
    <w:rsid w:val="0000265F"/>
    <w:rsid w:val="00003165"/>
    <w:rsid w:val="00003408"/>
    <w:rsid w:val="0000392D"/>
    <w:rsid w:val="00007326"/>
    <w:rsid w:val="00007B6D"/>
    <w:rsid w:val="00007C03"/>
    <w:rsid w:val="000104D6"/>
    <w:rsid w:val="00010A06"/>
    <w:rsid w:val="000113EC"/>
    <w:rsid w:val="00012A83"/>
    <w:rsid w:val="00012F61"/>
    <w:rsid w:val="000136F3"/>
    <w:rsid w:val="00014124"/>
    <w:rsid w:val="00014957"/>
    <w:rsid w:val="0001574F"/>
    <w:rsid w:val="00016140"/>
    <w:rsid w:val="00017C3C"/>
    <w:rsid w:val="00020C4B"/>
    <w:rsid w:val="00021891"/>
    <w:rsid w:val="00021F2E"/>
    <w:rsid w:val="00024ABF"/>
    <w:rsid w:val="00024ADD"/>
    <w:rsid w:val="00026EAE"/>
    <w:rsid w:val="00030116"/>
    <w:rsid w:val="00030504"/>
    <w:rsid w:val="0003123C"/>
    <w:rsid w:val="00031685"/>
    <w:rsid w:val="00032356"/>
    <w:rsid w:val="00032A10"/>
    <w:rsid w:val="00033CD5"/>
    <w:rsid w:val="000353FD"/>
    <w:rsid w:val="000355E2"/>
    <w:rsid w:val="000364F5"/>
    <w:rsid w:val="00036F2E"/>
    <w:rsid w:val="000407F1"/>
    <w:rsid w:val="0004094A"/>
    <w:rsid w:val="00041267"/>
    <w:rsid w:val="00041C9E"/>
    <w:rsid w:val="00043FFE"/>
    <w:rsid w:val="00044074"/>
    <w:rsid w:val="0004421D"/>
    <w:rsid w:val="00044263"/>
    <w:rsid w:val="0004430C"/>
    <w:rsid w:val="000444D8"/>
    <w:rsid w:val="00044516"/>
    <w:rsid w:val="00045DF9"/>
    <w:rsid w:val="00047B6E"/>
    <w:rsid w:val="00051A24"/>
    <w:rsid w:val="00052D6C"/>
    <w:rsid w:val="000531E0"/>
    <w:rsid w:val="00053561"/>
    <w:rsid w:val="0005372A"/>
    <w:rsid w:val="00053792"/>
    <w:rsid w:val="00054D27"/>
    <w:rsid w:val="0005597C"/>
    <w:rsid w:val="00055B48"/>
    <w:rsid w:val="000562E1"/>
    <w:rsid w:val="00057324"/>
    <w:rsid w:val="00057688"/>
    <w:rsid w:val="00060763"/>
    <w:rsid w:val="000612A6"/>
    <w:rsid w:val="00063E41"/>
    <w:rsid w:val="00064257"/>
    <w:rsid w:val="0006487C"/>
    <w:rsid w:val="000656F5"/>
    <w:rsid w:val="00066C2D"/>
    <w:rsid w:val="00066DE2"/>
    <w:rsid w:val="00067BFA"/>
    <w:rsid w:val="0007012E"/>
    <w:rsid w:val="0007358C"/>
    <w:rsid w:val="000747E9"/>
    <w:rsid w:val="00077931"/>
    <w:rsid w:val="00077AB4"/>
    <w:rsid w:val="000811A0"/>
    <w:rsid w:val="00083951"/>
    <w:rsid w:val="00083998"/>
    <w:rsid w:val="00084075"/>
    <w:rsid w:val="00084E91"/>
    <w:rsid w:val="000850D6"/>
    <w:rsid w:val="0008708A"/>
    <w:rsid w:val="00087292"/>
    <w:rsid w:val="0008735E"/>
    <w:rsid w:val="000900B6"/>
    <w:rsid w:val="00090DBE"/>
    <w:rsid w:val="00090E6A"/>
    <w:rsid w:val="00090EBE"/>
    <w:rsid w:val="00092CC9"/>
    <w:rsid w:val="00094630"/>
    <w:rsid w:val="000968DB"/>
    <w:rsid w:val="00096BE1"/>
    <w:rsid w:val="00096E94"/>
    <w:rsid w:val="00097C6E"/>
    <w:rsid w:val="000A053B"/>
    <w:rsid w:val="000A21EB"/>
    <w:rsid w:val="000A2688"/>
    <w:rsid w:val="000A4753"/>
    <w:rsid w:val="000A649E"/>
    <w:rsid w:val="000A65CE"/>
    <w:rsid w:val="000A67EA"/>
    <w:rsid w:val="000A6F50"/>
    <w:rsid w:val="000A7626"/>
    <w:rsid w:val="000B062C"/>
    <w:rsid w:val="000B0F6A"/>
    <w:rsid w:val="000B1B5F"/>
    <w:rsid w:val="000B2364"/>
    <w:rsid w:val="000B3A52"/>
    <w:rsid w:val="000B3CFD"/>
    <w:rsid w:val="000B4598"/>
    <w:rsid w:val="000B4BF7"/>
    <w:rsid w:val="000B5047"/>
    <w:rsid w:val="000B5B83"/>
    <w:rsid w:val="000B5DA2"/>
    <w:rsid w:val="000B6224"/>
    <w:rsid w:val="000C035F"/>
    <w:rsid w:val="000C048D"/>
    <w:rsid w:val="000C115F"/>
    <w:rsid w:val="000C1211"/>
    <w:rsid w:val="000C1C28"/>
    <w:rsid w:val="000C3F7F"/>
    <w:rsid w:val="000C5508"/>
    <w:rsid w:val="000C5872"/>
    <w:rsid w:val="000C6181"/>
    <w:rsid w:val="000C7F83"/>
    <w:rsid w:val="000D0008"/>
    <w:rsid w:val="000D14F8"/>
    <w:rsid w:val="000D1CD9"/>
    <w:rsid w:val="000D1E1F"/>
    <w:rsid w:val="000D1E79"/>
    <w:rsid w:val="000D1F3B"/>
    <w:rsid w:val="000D292B"/>
    <w:rsid w:val="000D3C19"/>
    <w:rsid w:val="000D635A"/>
    <w:rsid w:val="000D7466"/>
    <w:rsid w:val="000D7A09"/>
    <w:rsid w:val="000E08CC"/>
    <w:rsid w:val="000E0979"/>
    <w:rsid w:val="000E1544"/>
    <w:rsid w:val="000E1A7B"/>
    <w:rsid w:val="000E1C19"/>
    <w:rsid w:val="000E59BD"/>
    <w:rsid w:val="000E68AF"/>
    <w:rsid w:val="000E79BE"/>
    <w:rsid w:val="000F05BB"/>
    <w:rsid w:val="000F26C3"/>
    <w:rsid w:val="000F3E8F"/>
    <w:rsid w:val="000F4185"/>
    <w:rsid w:val="000F4D9A"/>
    <w:rsid w:val="000F4EE8"/>
    <w:rsid w:val="000F6945"/>
    <w:rsid w:val="000F77D0"/>
    <w:rsid w:val="000F7B26"/>
    <w:rsid w:val="00100314"/>
    <w:rsid w:val="00100643"/>
    <w:rsid w:val="00101C33"/>
    <w:rsid w:val="00102890"/>
    <w:rsid w:val="001030B8"/>
    <w:rsid w:val="00103705"/>
    <w:rsid w:val="00103F3F"/>
    <w:rsid w:val="00104A7C"/>
    <w:rsid w:val="00105EFD"/>
    <w:rsid w:val="00110DD0"/>
    <w:rsid w:val="00111179"/>
    <w:rsid w:val="00111657"/>
    <w:rsid w:val="00112E4F"/>
    <w:rsid w:val="001131F6"/>
    <w:rsid w:val="00113214"/>
    <w:rsid w:val="00113446"/>
    <w:rsid w:val="00113B0E"/>
    <w:rsid w:val="00113D08"/>
    <w:rsid w:val="0011531A"/>
    <w:rsid w:val="001155CE"/>
    <w:rsid w:val="00115814"/>
    <w:rsid w:val="00115B8D"/>
    <w:rsid w:val="001164E8"/>
    <w:rsid w:val="00116853"/>
    <w:rsid w:val="00116AC8"/>
    <w:rsid w:val="00116D29"/>
    <w:rsid w:val="00117D63"/>
    <w:rsid w:val="001225D9"/>
    <w:rsid w:val="001234C0"/>
    <w:rsid w:val="00123A45"/>
    <w:rsid w:val="00124370"/>
    <w:rsid w:val="00127A83"/>
    <w:rsid w:val="00130D7A"/>
    <w:rsid w:val="0013157B"/>
    <w:rsid w:val="00131A60"/>
    <w:rsid w:val="00131E41"/>
    <w:rsid w:val="001325DC"/>
    <w:rsid w:val="001341CE"/>
    <w:rsid w:val="00134D4B"/>
    <w:rsid w:val="001353C7"/>
    <w:rsid w:val="00136F17"/>
    <w:rsid w:val="001376FC"/>
    <w:rsid w:val="001415DD"/>
    <w:rsid w:val="001415E3"/>
    <w:rsid w:val="00141D71"/>
    <w:rsid w:val="00145A89"/>
    <w:rsid w:val="001465C5"/>
    <w:rsid w:val="00147E8F"/>
    <w:rsid w:val="001516F9"/>
    <w:rsid w:val="00151B5E"/>
    <w:rsid w:val="00152441"/>
    <w:rsid w:val="00153D7A"/>
    <w:rsid w:val="00154BEF"/>
    <w:rsid w:val="00155677"/>
    <w:rsid w:val="001563BF"/>
    <w:rsid w:val="0015732B"/>
    <w:rsid w:val="00157802"/>
    <w:rsid w:val="00160392"/>
    <w:rsid w:val="001619E0"/>
    <w:rsid w:val="001627CB"/>
    <w:rsid w:val="00162E51"/>
    <w:rsid w:val="00163E63"/>
    <w:rsid w:val="00164075"/>
    <w:rsid w:val="0016441F"/>
    <w:rsid w:val="00164E00"/>
    <w:rsid w:val="0016516C"/>
    <w:rsid w:val="001656A6"/>
    <w:rsid w:val="0016607E"/>
    <w:rsid w:val="001720F8"/>
    <w:rsid w:val="00173F43"/>
    <w:rsid w:val="0017464B"/>
    <w:rsid w:val="00174CF0"/>
    <w:rsid w:val="0017552B"/>
    <w:rsid w:val="00175B03"/>
    <w:rsid w:val="00181180"/>
    <w:rsid w:val="00181D7A"/>
    <w:rsid w:val="00182515"/>
    <w:rsid w:val="001832D0"/>
    <w:rsid w:val="00185E1C"/>
    <w:rsid w:val="00186A12"/>
    <w:rsid w:val="00186B05"/>
    <w:rsid w:val="001879DC"/>
    <w:rsid w:val="00191D5C"/>
    <w:rsid w:val="00193319"/>
    <w:rsid w:val="0019389C"/>
    <w:rsid w:val="001963FA"/>
    <w:rsid w:val="00196F41"/>
    <w:rsid w:val="001A008F"/>
    <w:rsid w:val="001A0180"/>
    <w:rsid w:val="001A3410"/>
    <w:rsid w:val="001A35B1"/>
    <w:rsid w:val="001A377C"/>
    <w:rsid w:val="001A3D58"/>
    <w:rsid w:val="001A4185"/>
    <w:rsid w:val="001A5429"/>
    <w:rsid w:val="001A5841"/>
    <w:rsid w:val="001A5B52"/>
    <w:rsid w:val="001A66BC"/>
    <w:rsid w:val="001A73C2"/>
    <w:rsid w:val="001B1323"/>
    <w:rsid w:val="001B2016"/>
    <w:rsid w:val="001B7739"/>
    <w:rsid w:val="001C1A4D"/>
    <w:rsid w:val="001C2C4C"/>
    <w:rsid w:val="001C3A81"/>
    <w:rsid w:val="001C6F1F"/>
    <w:rsid w:val="001D026D"/>
    <w:rsid w:val="001D0625"/>
    <w:rsid w:val="001D1C22"/>
    <w:rsid w:val="001D3603"/>
    <w:rsid w:val="001D48CE"/>
    <w:rsid w:val="001D4AC4"/>
    <w:rsid w:val="001D59C9"/>
    <w:rsid w:val="001E0214"/>
    <w:rsid w:val="001E11F1"/>
    <w:rsid w:val="001E1E58"/>
    <w:rsid w:val="001E207A"/>
    <w:rsid w:val="001E2B37"/>
    <w:rsid w:val="001E3325"/>
    <w:rsid w:val="001E3ED1"/>
    <w:rsid w:val="001E3FBA"/>
    <w:rsid w:val="001E4797"/>
    <w:rsid w:val="001E4DB8"/>
    <w:rsid w:val="001E5572"/>
    <w:rsid w:val="001E56C4"/>
    <w:rsid w:val="001E5E48"/>
    <w:rsid w:val="001E61CD"/>
    <w:rsid w:val="001E6531"/>
    <w:rsid w:val="001F044C"/>
    <w:rsid w:val="001F074C"/>
    <w:rsid w:val="001F2133"/>
    <w:rsid w:val="001F2DDC"/>
    <w:rsid w:val="001F3A20"/>
    <w:rsid w:val="001F4DEE"/>
    <w:rsid w:val="001F508B"/>
    <w:rsid w:val="001F606B"/>
    <w:rsid w:val="001F7DAD"/>
    <w:rsid w:val="00202A6F"/>
    <w:rsid w:val="00203B92"/>
    <w:rsid w:val="00206208"/>
    <w:rsid w:val="002065D7"/>
    <w:rsid w:val="00206692"/>
    <w:rsid w:val="00206719"/>
    <w:rsid w:val="00210A87"/>
    <w:rsid w:val="0021204A"/>
    <w:rsid w:val="002125C4"/>
    <w:rsid w:val="00213004"/>
    <w:rsid w:val="00213546"/>
    <w:rsid w:val="00213C3F"/>
    <w:rsid w:val="00213E81"/>
    <w:rsid w:val="002149CF"/>
    <w:rsid w:val="00215B36"/>
    <w:rsid w:val="0021777E"/>
    <w:rsid w:val="00217B1A"/>
    <w:rsid w:val="00221CF9"/>
    <w:rsid w:val="00223030"/>
    <w:rsid w:val="0022374B"/>
    <w:rsid w:val="00223C84"/>
    <w:rsid w:val="002243A1"/>
    <w:rsid w:val="0022446C"/>
    <w:rsid w:val="002257C3"/>
    <w:rsid w:val="00226FD1"/>
    <w:rsid w:val="002275BA"/>
    <w:rsid w:val="002309FC"/>
    <w:rsid w:val="002313EA"/>
    <w:rsid w:val="00231AC6"/>
    <w:rsid w:val="00231F78"/>
    <w:rsid w:val="00234926"/>
    <w:rsid w:val="00234E2E"/>
    <w:rsid w:val="00234FE7"/>
    <w:rsid w:val="002353FF"/>
    <w:rsid w:val="0023549B"/>
    <w:rsid w:val="002369C6"/>
    <w:rsid w:val="00237378"/>
    <w:rsid w:val="00237977"/>
    <w:rsid w:val="00237CD3"/>
    <w:rsid w:val="00240312"/>
    <w:rsid w:val="002413FF"/>
    <w:rsid w:val="00243157"/>
    <w:rsid w:val="00244C3C"/>
    <w:rsid w:val="00244D41"/>
    <w:rsid w:val="002475C8"/>
    <w:rsid w:val="00247B17"/>
    <w:rsid w:val="002525C1"/>
    <w:rsid w:val="00252D84"/>
    <w:rsid w:val="00252E4A"/>
    <w:rsid w:val="0025506C"/>
    <w:rsid w:val="00255FA6"/>
    <w:rsid w:val="0025698A"/>
    <w:rsid w:val="002577DD"/>
    <w:rsid w:val="0026072E"/>
    <w:rsid w:val="00261023"/>
    <w:rsid w:val="002633AB"/>
    <w:rsid w:val="00263496"/>
    <w:rsid w:val="002642A8"/>
    <w:rsid w:val="002642AF"/>
    <w:rsid w:val="00264A81"/>
    <w:rsid w:val="00264ABC"/>
    <w:rsid w:val="00265650"/>
    <w:rsid w:val="002657C3"/>
    <w:rsid w:val="00271C88"/>
    <w:rsid w:val="002736E1"/>
    <w:rsid w:val="00273824"/>
    <w:rsid w:val="00273DCB"/>
    <w:rsid w:val="00274B77"/>
    <w:rsid w:val="00274B7B"/>
    <w:rsid w:val="00276AA8"/>
    <w:rsid w:val="00277C81"/>
    <w:rsid w:val="00280086"/>
    <w:rsid w:val="002820AD"/>
    <w:rsid w:val="002841DB"/>
    <w:rsid w:val="00286747"/>
    <w:rsid w:val="0028692D"/>
    <w:rsid w:val="0029133D"/>
    <w:rsid w:val="00292D7D"/>
    <w:rsid w:val="00293FC3"/>
    <w:rsid w:val="00294833"/>
    <w:rsid w:val="00295C3B"/>
    <w:rsid w:val="002A137B"/>
    <w:rsid w:val="002A2BDE"/>
    <w:rsid w:val="002A3005"/>
    <w:rsid w:val="002A4180"/>
    <w:rsid w:val="002A5F21"/>
    <w:rsid w:val="002A65D5"/>
    <w:rsid w:val="002A680A"/>
    <w:rsid w:val="002A6BA3"/>
    <w:rsid w:val="002A76EA"/>
    <w:rsid w:val="002A7C9E"/>
    <w:rsid w:val="002A7FAF"/>
    <w:rsid w:val="002B0080"/>
    <w:rsid w:val="002B0373"/>
    <w:rsid w:val="002B1672"/>
    <w:rsid w:val="002B4E39"/>
    <w:rsid w:val="002C1250"/>
    <w:rsid w:val="002C1D4D"/>
    <w:rsid w:val="002C2257"/>
    <w:rsid w:val="002C2ABF"/>
    <w:rsid w:val="002C42C4"/>
    <w:rsid w:val="002C4941"/>
    <w:rsid w:val="002C64AC"/>
    <w:rsid w:val="002C7039"/>
    <w:rsid w:val="002C73B0"/>
    <w:rsid w:val="002C756C"/>
    <w:rsid w:val="002C76C9"/>
    <w:rsid w:val="002C792A"/>
    <w:rsid w:val="002C7F3B"/>
    <w:rsid w:val="002D01FB"/>
    <w:rsid w:val="002D0898"/>
    <w:rsid w:val="002D0AB9"/>
    <w:rsid w:val="002D0B48"/>
    <w:rsid w:val="002D0F46"/>
    <w:rsid w:val="002D1D3C"/>
    <w:rsid w:val="002D1F6C"/>
    <w:rsid w:val="002D349E"/>
    <w:rsid w:val="002D44F6"/>
    <w:rsid w:val="002D6DFB"/>
    <w:rsid w:val="002D7996"/>
    <w:rsid w:val="002E1BFD"/>
    <w:rsid w:val="002E5AFC"/>
    <w:rsid w:val="002E6114"/>
    <w:rsid w:val="002F010B"/>
    <w:rsid w:val="002F0EEE"/>
    <w:rsid w:val="002F1132"/>
    <w:rsid w:val="002F16B7"/>
    <w:rsid w:val="002F1C91"/>
    <w:rsid w:val="002F20BB"/>
    <w:rsid w:val="002F445A"/>
    <w:rsid w:val="002F68DF"/>
    <w:rsid w:val="00302A33"/>
    <w:rsid w:val="00303104"/>
    <w:rsid w:val="0030460B"/>
    <w:rsid w:val="00306D32"/>
    <w:rsid w:val="0031130D"/>
    <w:rsid w:val="00311CB4"/>
    <w:rsid w:val="003123E0"/>
    <w:rsid w:val="00312416"/>
    <w:rsid w:val="00313BA1"/>
    <w:rsid w:val="003145E0"/>
    <w:rsid w:val="003148D7"/>
    <w:rsid w:val="00314A6F"/>
    <w:rsid w:val="00316E85"/>
    <w:rsid w:val="00316F79"/>
    <w:rsid w:val="00320446"/>
    <w:rsid w:val="003205F3"/>
    <w:rsid w:val="0032194D"/>
    <w:rsid w:val="00321BA7"/>
    <w:rsid w:val="00321D4F"/>
    <w:rsid w:val="0032271B"/>
    <w:rsid w:val="003228AA"/>
    <w:rsid w:val="0032319C"/>
    <w:rsid w:val="003239E8"/>
    <w:rsid w:val="00324362"/>
    <w:rsid w:val="00324F6C"/>
    <w:rsid w:val="00325099"/>
    <w:rsid w:val="00325863"/>
    <w:rsid w:val="00325F75"/>
    <w:rsid w:val="00326312"/>
    <w:rsid w:val="00327357"/>
    <w:rsid w:val="0032763C"/>
    <w:rsid w:val="0032775A"/>
    <w:rsid w:val="00332F9A"/>
    <w:rsid w:val="0033309A"/>
    <w:rsid w:val="00334223"/>
    <w:rsid w:val="00334394"/>
    <w:rsid w:val="003376E6"/>
    <w:rsid w:val="00341732"/>
    <w:rsid w:val="00341B7B"/>
    <w:rsid w:val="003439A5"/>
    <w:rsid w:val="00343A8A"/>
    <w:rsid w:val="0034587F"/>
    <w:rsid w:val="00346713"/>
    <w:rsid w:val="00346ABD"/>
    <w:rsid w:val="00347105"/>
    <w:rsid w:val="003478AD"/>
    <w:rsid w:val="00347AF5"/>
    <w:rsid w:val="003503BD"/>
    <w:rsid w:val="00350D37"/>
    <w:rsid w:val="00350E8E"/>
    <w:rsid w:val="0035207B"/>
    <w:rsid w:val="00354D7C"/>
    <w:rsid w:val="00355672"/>
    <w:rsid w:val="00356CB5"/>
    <w:rsid w:val="00356CE3"/>
    <w:rsid w:val="003604E3"/>
    <w:rsid w:val="0036058D"/>
    <w:rsid w:val="003605D8"/>
    <w:rsid w:val="0036069A"/>
    <w:rsid w:val="00360F98"/>
    <w:rsid w:val="00361CE1"/>
    <w:rsid w:val="00362054"/>
    <w:rsid w:val="00362478"/>
    <w:rsid w:val="0036260C"/>
    <w:rsid w:val="00363176"/>
    <w:rsid w:val="00364C74"/>
    <w:rsid w:val="00366947"/>
    <w:rsid w:val="003679FC"/>
    <w:rsid w:val="00370277"/>
    <w:rsid w:val="0037059F"/>
    <w:rsid w:val="00370965"/>
    <w:rsid w:val="003709AC"/>
    <w:rsid w:val="003728FE"/>
    <w:rsid w:val="00372BA2"/>
    <w:rsid w:val="00374421"/>
    <w:rsid w:val="00375612"/>
    <w:rsid w:val="00375CD5"/>
    <w:rsid w:val="00375DB9"/>
    <w:rsid w:val="003765D4"/>
    <w:rsid w:val="00377F1F"/>
    <w:rsid w:val="00380CC0"/>
    <w:rsid w:val="00381765"/>
    <w:rsid w:val="00382497"/>
    <w:rsid w:val="00382CB9"/>
    <w:rsid w:val="00383519"/>
    <w:rsid w:val="00383C12"/>
    <w:rsid w:val="003849D9"/>
    <w:rsid w:val="00385E88"/>
    <w:rsid w:val="0038625F"/>
    <w:rsid w:val="00387972"/>
    <w:rsid w:val="00390305"/>
    <w:rsid w:val="00390319"/>
    <w:rsid w:val="003903BA"/>
    <w:rsid w:val="00391572"/>
    <w:rsid w:val="00393711"/>
    <w:rsid w:val="00394EA5"/>
    <w:rsid w:val="00395CBA"/>
    <w:rsid w:val="00396CC0"/>
    <w:rsid w:val="003970E4"/>
    <w:rsid w:val="00397DB5"/>
    <w:rsid w:val="00397FAB"/>
    <w:rsid w:val="003A0543"/>
    <w:rsid w:val="003A0758"/>
    <w:rsid w:val="003A5CFE"/>
    <w:rsid w:val="003A6D0B"/>
    <w:rsid w:val="003B01F3"/>
    <w:rsid w:val="003B1523"/>
    <w:rsid w:val="003B2CDF"/>
    <w:rsid w:val="003B4136"/>
    <w:rsid w:val="003B44BA"/>
    <w:rsid w:val="003B486E"/>
    <w:rsid w:val="003B4A83"/>
    <w:rsid w:val="003B54E6"/>
    <w:rsid w:val="003B5758"/>
    <w:rsid w:val="003B642D"/>
    <w:rsid w:val="003B6AD3"/>
    <w:rsid w:val="003B70C3"/>
    <w:rsid w:val="003B79AF"/>
    <w:rsid w:val="003C1276"/>
    <w:rsid w:val="003C3B9F"/>
    <w:rsid w:val="003C46DE"/>
    <w:rsid w:val="003C59CB"/>
    <w:rsid w:val="003C6DAB"/>
    <w:rsid w:val="003C7E71"/>
    <w:rsid w:val="003C7F4E"/>
    <w:rsid w:val="003D0448"/>
    <w:rsid w:val="003D1402"/>
    <w:rsid w:val="003D1D6F"/>
    <w:rsid w:val="003D1D89"/>
    <w:rsid w:val="003D1FA9"/>
    <w:rsid w:val="003D2CA2"/>
    <w:rsid w:val="003D38C0"/>
    <w:rsid w:val="003D3D60"/>
    <w:rsid w:val="003D59A7"/>
    <w:rsid w:val="003D608A"/>
    <w:rsid w:val="003D64E1"/>
    <w:rsid w:val="003D68D4"/>
    <w:rsid w:val="003D702C"/>
    <w:rsid w:val="003D75C3"/>
    <w:rsid w:val="003E1650"/>
    <w:rsid w:val="003E23F8"/>
    <w:rsid w:val="003E2E0A"/>
    <w:rsid w:val="003E37C1"/>
    <w:rsid w:val="003E39BA"/>
    <w:rsid w:val="003E3B75"/>
    <w:rsid w:val="003E45AA"/>
    <w:rsid w:val="003E4711"/>
    <w:rsid w:val="003E4DB3"/>
    <w:rsid w:val="003E5158"/>
    <w:rsid w:val="003E78A7"/>
    <w:rsid w:val="003E7A00"/>
    <w:rsid w:val="003F0640"/>
    <w:rsid w:val="003F0714"/>
    <w:rsid w:val="003F13B0"/>
    <w:rsid w:val="003F18BC"/>
    <w:rsid w:val="003F1BD1"/>
    <w:rsid w:val="003F1DE3"/>
    <w:rsid w:val="003F2074"/>
    <w:rsid w:val="003F3FE5"/>
    <w:rsid w:val="003F4756"/>
    <w:rsid w:val="003F52AB"/>
    <w:rsid w:val="003F53AE"/>
    <w:rsid w:val="003F59C7"/>
    <w:rsid w:val="003F5F4A"/>
    <w:rsid w:val="003F66F6"/>
    <w:rsid w:val="0040023E"/>
    <w:rsid w:val="0040070D"/>
    <w:rsid w:val="00400C58"/>
    <w:rsid w:val="004020D0"/>
    <w:rsid w:val="00403423"/>
    <w:rsid w:val="00403633"/>
    <w:rsid w:val="004040D3"/>
    <w:rsid w:val="00405108"/>
    <w:rsid w:val="00405813"/>
    <w:rsid w:val="00405A6F"/>
    <w:rsid w:val="00405B5A"/>
    <w:rsid w:val="00405C08"/>
    <w:rsid w:val="00405EB5"/>
    <w:rsid w:val="0040725C"/>
    <w:rsid w:val="004075B9"/>
    <w:rsid w:val="00407979"/>
    <w:rsid w:val="004129DF"/>
    <w:rsid w:val="00412E57"/>
    <w:rsid w:val="004131E4"/>
    <w:rsid w:val="004132CB"/>
    <w:rsid w:val="00414350"/>
    <w:rsid w:val="0041501C"/>
    <w:rsid w:val="00416B79"/>
    <w:rsid w:val="00417432"/>
    <w:rsid w:val="00420CC3"/>
    <w:rsid w:val="0042122B"/>
    <w:rsid w:val="00422E30"/>
    <w:rsid w:val="004239BA"/>
    <w:rsid w:val="00423C21"/>
    <w:rsid w:val="00424005"/>
    <w:rsid w:val="00424686"/>
    <w:rsid w:val="00424700"/>
    <w:rsid w:val="00424892"/>
    <w:rsid w:val="004249E6"/>
    <w:rsid w:val="00424F45"/>
    <w:rsid w:val="00424FA9"/>
    <w:rsid w:val="00425796"/>
    <w:rsid w:val="00425D57"/>
    <w:rsid w:val="004262DD"/>
    <w:rsid w:val="0042646F"/>
    <w:rsid w:val="00426AC2"/>
    <w:rsid w:val="004279D5"/>
    <w:rsid w:val="00427B10"/>
    <w:rsid w:val="00427B22"/>
    <w:rsid w:val="00430122"/>
    <w:rsid w:val="004325BD"/>
    <w:rsid w:val="00433A70"/>
    <w:rsid w:val="00434695"/>
    <w:rsid w:val="00435096"/>
    <w:rsid w:val="00435B07"/>
    <w:rsid w:val="00435F0E"/>
    <w:rsid w:val="0043624E"/>
    <w:rsid w:val="004411FB"/>
    <w:rsid w:val="00443212"/>
    <w:rsid w:val="004436AC"/>
    <w:rsid w:val="00444F94"/>
    <w:rsid w:val="004456DB"/>
    <w:rsid w:val="00445BA0"/>
    <w:rsid w:val="0044675C"/>
    <w:rsid w:val="00446FA4"/>
    <w:rsid w:val="00447A81"/>
    <w:rsid w:val="00447E1F"/>
    <w:rsid w:val="004505DC"/>
    <w:rsid w:val="00450877"/>
    <w:rsid w:val="004518FE"/>
    <w:rsid w:val="004521AB"/>
    <w:rsid w:val="00457491"/>
    <w:rsid w:val="00457983"/>
    <w:rsid w:val="00457F99"/>
    <w:rsid w:val="004613AA"/>
    <w:rsid w:val="00463CA2"/>
    <w:rsid w:val="004640BE"/>
    <w:rsid w:val="00465480"/>
    <w:rsid w:val="00465ECB"/>
    <w:rsid w:val="00466C98"/>
    <w:rsid w:val="00467A20"/>
    <w:rsid w:val="00467C19"/>
    <w:rsid w:val="004710E8"/>
    <w:rsid w:val="00471FEA"/>
    <w:rsid w:val="00473C38"/>
    <w:rsid w:val="00474949"/>
    <w:rsid w:val="00474D42"/>
    <w:rsid w:val="0048294E"/>
    <w:rsid w:val="00483B96"/>
    <w:rsid w:val="00490810"/>
    <w:rsid w:val="00490CEF"/>
    <w:rsid w:val="00490D48"/>
    <w:rsid w:val="004922F6"/>
    <w:rsid w:val="004938B2"/>
    <w:rsid w:val="00493EC0"/>
    <w:rsid w:val="0049410C"/>
    <w:rsid w:val="004948C6"/>
    <w:rsid w:val="00494903"/>
    <w:rsid w:val="0049539C"/>
    <w:rsid w:val="00495630"/>
    <w:rsid w:val="00495909"/>
    <w:rsid w:val="004972BA"/>
    <w:rsid w:val="004A0CB6"/>
    <w:rsid w:val="004A1E7A"/>
    <w:rsid w:val="004A2820"/>
    <w:rsid w:val="004A5769"/>
    <w:rsid w:val="004A58E5"/>
    <w:rsid w:val="004B02C8"/>
    <w:rsid w:val="004B0CF0"/>
    <w:rsid w:val="004B19B9"/>
    <w:rsid w:val="004B367F"/>
    <w:rsid w:val="004B4A12"/>
    <w:rsid w:val="004B5251"/>
    <w:rsid w:val="004B5779"/>
    <w:rsid w:val="004B7990"/>
    <w:rsid w:val="004C266C"/>
    <w:rsid w:val="004C5B06"/>
    <w:rsid w:val="004C6106"/>
    <w:rsid w:val="004C6DAD"/>
    <w:rsid w:val="004C72CB"/>
    <w:rsid w:val="004C7A88"/>
    <w:rsid w:val="004C7B3E"/>
    <w:rsid w:val="004D1837"/>
    <w:rsid w:val="004D1E96"/>
    <w:rsid w:val="004D2C93"/>
    <w:rsid w:val="004D3173"/>
    <w:rsid w:val="004D3B70"/>
    <w:rsid w:val="004D3E08"/>
    <w:rsid w:val="004D5026"/>
    <w:rsid w:val="004D784C"/>
    <w:rsid w:val="004E0A09"/>
    <w:rsid w:val="004E0BBD"/>
    <w:rsid w:val="004E25E6"/>
    <w:rsid w:val="004E32F0"/>
    <w:rsid w:val="004E36C1"/>
    <w:rsid w:val="004E3B74"/>
    <w:rsid w:val="004E3C8B"/>
    <w:rsid w:val="004E4921"/>
    <w:rsid w:val="004E638A"/>
    <w:rsid w:val="004E67B3"/>
    <w:rsid w:val="004E7119"/>
    <w:rsid w:val="004E775B"/>
    <w:rsid w:val="004E7DF1"/>
    <w:rsid w:val="004F0C4D"/>
    <w:rsid w:val="004F14D2"/>
    <w:rsid w:val="004F2935"/>
    <w:rsid w:val="004F2EA8"/>
    <w:rsid w:val="004F34A9"/>
    <w:rsid w:val="004F741F"/>
    <w:rsid w:val="004F772C"/>
    <w:rsid w:val="00500AD9"/>
    <w:rsid w:val="00501340"/>
    <w:rsid w:val="00501E3F"/>
    <w:rsid w:val="0050387F"/>
    <w:rsid w:val="005046F5"/>
    <w:rsid w:val="00505319"/>
    <w:rsid w:val="00505AFE"/>
    <w:rsid w:val="00505FC5"/>
    <w:rsid w:val="00506095"/>
    <w:rsid w:val="00507E82"/>
    <w:rsid w:val="00510327"/>
    <w:rsid w:val="005123FB"/>
    <w:rsid w:val="0051321B"/>
    <w:rsid w:val="0051323A"/>
    <w:rsid w:val="005133DF"/>
    <w:rsid w:val="00513832"/>
    <w:rsid w:val="0051448A"/>
    <w:rsid w:val="00514673"/>
    <w:rsid w:val="00515102"/>
    <w:rsid w:val="00515A3D"/>
    <w:rsid w:val="005176B4"/>
    <w:rsid w:val="00520860"/>
    <w:rsid w:val="005228FD"/>
    <w:rsid w:val="00523ED5"/>
    <w:rsid w:val="005249B7"/>
    <w:rsid w:val="0052576C"/>
    <w:rsid w:val="005260B9"/>
    <w:rsid w:val="00526C37"/>
    <w:rsid w:val="0052742B"/>
    <w:rsid w:val="00527EE6"/>
    <w:rsid w:val="00530A4F"/>
    <w:rsid w:val="00532D8F"/>
    <w:rsid w:val="00533047"/>
    <w:rsid w:val="005363CE"/>
    <w:rsid w:val="00536C0D"/>
    <w:rsid w:val="00536FEF"/>
    <w:rsid w:val="00537FAD"/>
    <w:rsid w:val="005409B2"/>
    <w:rsid w:val="00541B22"/>
    <w:rsid w:val="00542E07"/>
    <w:rsid w:val="005439CA"/>
    <w:rsid w:val="00543F2F"/>
    <w:rsid w:val="005445B1"/>
    <w:rsid w:val="00544EBB"/>
    <w:rsid w:val="00546974"/>
    <w:rsid w:val="00547569"/>
    <w:rsid w:val="00547659"/>
    <w:rsid w:val="0054785B"/>
    <w:rsid w:val="0054792B"/>
    <w:rsid w:val="00547B54"/>
    <w:rsid w:val="005509B3"/>
    <w:rsid w:val="00551F72"/>
    <w:rsid w:val="00552302"/>
    <w:rsid w:val="005523E7"/>
    <w:rsid w:val="0055292A"/>
    <w:rsid w:val="00552C63"/>
    <w:rsid w:val="005542A1"/>
    <w:rsid w:val="00555E08"/>
    <w:rsid w:val="0055685C"/>
    <w:rsid w:val="00556ECD"/>
    <w:rsid w:val="00557260"/>
    <w:rsid w:val="0056082C"/>
    <w:rsid w:val="00561A0C"/>
    <w:rsid w:val="00562244"/>
    <w:rsid w:val="00562A97"/>
    <w:rsid w:val="00563BEB"/>
    <w:rsid w:val="00564C31"/>
    <w:rsid w:val="00564F40"/>
    <w:rsid w:val="0056599D"/>
    <w:rsid w:val="00567E96"/>
    <w:rsid w:val="0057176B"/>
    <w:rsid w:val="00573005"/>
    <w:rsid w:val="00574571"/>
    <w:rsid w:val="00576377"/>
    <w:rsid w:val="005779DE"/>
    <w:rsid w:val="00577B45"/>
    <w:rsid w:val="005818C7"/>
    <w:rsid w:val="00581D9A"/>
    <w:rsid w:val="00582586"/>
    <w:rsid w:val="005830F8"/>
    <w:rsid w:val="00583101"/>
    <w:rsid w:val="005850DF"/>
    <w:rsid w:val="00585565"/>
    <w:rsid w:val="005863C0"/>
    <w:rsid w:val="00587E5C"/>
    <w:rsid w:val="005919AF"/>
    <w:rsid w:val="005919C0"/>
    <w:rsid w:val="00591AA1"/>
    <w:rsid w:val="00592C43"/>
    <w:rsid w:val="005955D7"/>
    <w:rsid w:val="00596508"/>
    <w:rsid w:val="005979B3"/>
    <w:rsid w:val="00597D47"/>
    <w:rsid w:val="00597FC8"/>
    <w:rsid w:val="005A0528"/>
    <w:rsid w:val="005A19BC"/>
    <w:rsid w:val="005A200D"/>
    <w:rsid w:val="005A20E2"/>
    <w:rsid w:val="005A3396"/>
    <w:rsid w:val="005A4382"/>
    <w:rsid w:val="005B06F5"/>
    <w:rsid w:val="005B1BE1"/>
    <w:rsid w:val="005B26A9"/>
    <w:rsid w:val="005B2A4E"/>
    <w:rsid w:val="005B2B46"/>
    <w:rsid w:val="005B318F"/>
    <w:rsid w:val="005B3466"/>
    <w:rsid w:val="005B374F"/>
    <w:rsid w:val="005B4418"/>
    <w:rsid w:val="005B4B08"/>
    <w:rsid w:val="005B5E60"/>
    <w:rsid w:val="005B6557"/>
    <w:rsid w:val="005B6A1A"/>
    <w:rsid w:val="005C060F"/>
    <w:rsid w:val="005C2BD8"/>
    <w:rsid w:val="005C334D"/>
    <w:rsid w:val="005C36CA"/>
    <w:rsid w:val="005C4881"/>
    <w:rsid w:val="005C58EF"/>
    <w:rsid w:val="005D0B97"/>
    <w:rsid w:val="005D16A1"/>
    <w:rsid w:val="005D2146"/>
    <w:rsid w:val="005D2A0C"/>
    <w:rsid w:val="005D2C07"/>
    <w:rsid w:val="005D2D2A"/>
    <w:rsid w:val="005D2E4E"/>
    <w:rsid w:val="005D51E4"/>
    <w:rsid w:val="005D54FB"/>
    <w:rsid w:val="005D6FEE"/>
    <w:rsid w:val="005D7544"/>
    <w:rsid w:val="005D77C4"/>
    <w:rsid w:val="005D7BDD"/>
    <w:rsid w:val="005E08D4"/>
    <w:rsid w:val="005E1171"/>
    <w:rsid w:val="005E13B1"/>
    <w:rsid w:val="005E14F8"/>
    <w:rsid w:val="005E1ACE"/>
    <w:rsid w:val="005E257B"/>
    <w:rsid w:val="005E5143"/>
    <w:rsid w:val="005E6ED7"/>
    <w:rsid w:val="005E7263"/>
    <w:rsid w:val="005F11FD"/>
    <w:rsid w:val="005F35B0"/>
    <w:rsid w:val="005F39BB"/>
    <w:rsid w:val="005F3DAA"/>
    <w:rsid w:val="005F41E9"/>
    <w:rsid w:val="005F6388"/>
    <w:rsid w:val="00600830"/>
    <w:rsid w:val="00600931"/>
    <w:rsid w:val="006009A9"/>
    <w:rsid w:val="00601BE6"/>
    <w:rsid w:val="00602DDD"/>
    <w:rsid w:val="00603813"/>
    <w:rsid w:val="006044A1"/>
    <w:rsid w:val="00604E45"/>
    <w:rsid w:val="00604FE1"/>
    <w:rsid w:val="00605285"/>
    <w:rsid w:val="0060536D"/>
    <w:rsid w:val="0060572B"/>
    <w:rsid w:val="00605F98"/>
    <w:rsid w:val="006104C0"/>
    <w:rsid w:val="00610F1B"/>
    <w:rsid w:val="00611C45"/>
    <w:rsid w:val="00612768"/>
    <w:rsid w:val="006159C6"/>
    <w:rsid w:val="00615BDD"/>
    <w:rsid w:val="00615F25"/>
    <w:rsid w:val="00617921"/>
    <w:rsid w:val="00621C40"/>
    <w:rsid w:val="00622639"/>
    <w:rsid w:val="00622D0C"/>
    <w:rsid w:val="006240CE"/>
    <w:rsid w:val="00625937"/>
    <w:rsid w:val="00625F89"/>
    <w:rsid w:val="00626FD8"/>
    <w:rsid w:val="00630709"/>
    <w:rsid w:val="006323DD"/>
    <w:rsid w:val="00632502"/>
    <w:rsid w:val="006329E1"/>
    <w:rsid w:val="0063349E"/>
    <w:rsid w:val="00633E73"/>
    <w:rsid w:val="00633F0B"/>
    <w:rsid w:val="006349AA"/>
    <w:rsid w:val="00634BC7"/>
    <w:rsid w:val="006405B1"/>
    <w:rsid w:val="006407B2"/>
    <w:rsid w:val="00640C50"/>
    <w:rsid w:val="0064114F"/>
    <w:rsid w:val="00642491"/>
    <w:rsid w:val="006431FF"/>
    <w:rsid w:val="00643DEE"/>
    <w:rsid w:val="00644FB7"/>
    <w:rsid w:val="006452AA"/>
    <w:rsid w:val="006463E2"/>
    <w:rsid w:val="00650F33"/>
    <w:rsid w:val="0065179E"/>
    <w:rsid w:val="0065229E"/>
    <w:rsid w:val="0065230E"/>
    <w:rsid w:val="006538E5"/>
    <w:rsid w:val="00654C62"/>
    <w:rsid w:val="0065520F"/>
    <w:rsid w:val="00655308"/>
    <w:rsid w:val="00655A98"/>
    <w:rsid w:val="0065683F"/>
    <w:rsid w:val="00657230"/>
    <w:rsid w:val="00657FB2"/>
    <w:rsid w:val="00660FC8"/>
    <w:rsid w:val="00664450"/>
    <w:rsid w:val="00665FC9"/>
    <w:rsid w:val="00670A4A"/>
    <w:rsid w:val="00671A9E"/>
    <w:rsid w:val="00672699"/>
    <w:rsid w:val="00672A63"/>
    <w:rsid w:val="006731AF"/>
    <w:rsid w:val="006748DB"/>
    <w:rsid w:val="00676E55"/>
    <w:rsid w:val="006804A0"/>
    <w:rsid w:val="00680FAF"/>
    <w:rsid w:val="00681AC8"/>
    <w:rsid w:val="00681F5C"/>
    <w:rsid w:val="0068203C"/>
    <w:rsid w:val="00682656"/>
    <w:rsid w:val="00682CAF"/>
    <w:rsid w:val="00683E94"/>
    <w:rsid w:val="00687BDC"/>
    <w:rsid w:val="006908A6"/>
    <w:rsid w:val="00690E5C"/>
    <w:rsid w:val="00692327"/>
    <w:rsid w:val="00692FD6"/>
    <w:rsid w:val="006936EB"/>
    <w:rsid w:val="00694384"/>
    <w:rsid w:val="00695777"/>
    <w:rsid w:val="0069591D"/>
    <w:rsid w:val="0069593E"/>
    <w:rsid w:val="00696A20"/>
    <w:rsid w:val="00696B15"/>
    <w:rsid w:val="00696CEF"/>
    <w:rsid w:val="00696D8B"/>
    <w:rsid w:val="006974B4"/>
    <w:rsid w:val="00697A4C"/>
    <w:rsid w:val="00697B77"/>
    <w:rsid w:val="006A039D"/>
    <w:rsid w:val="006A359E"/>
    <w:rsid w:val="006A40AD"/>
    <w:rsid w:val="006A4310"/>
    <w:rsid w:val="006A59AA"/>
    <w:rsid w:val="006A7B4A"/>
    <w:rsid w:val="006B0834"/>
    <w:rsid w:val="006B1552"/>
    <w:rsid w:val="006B2383"/>
    <w:rsid w:val="006B26B1"/>
    <w:rsid w:val="006B2BF1"/>
    <w:rsid w:val="006B30A6"/>
    <w:rsid w:val="006B33FF"/>
    <w:rsid w:val="006B371A"/>
    <w:rsid w:val="006B4755"/>
    <w:rsid w:val="006B568F"/>
    <w:rsid w:val="006B5B6A"/>
    <w:rsid w:val="006B779F"/>
    <w:rsid w:val="006B7914"/>
    <w:rsid w:val="006C07E8"/>
    <w:rsid w:val="006C0DC6"/>
    <w:rsid w:val="006C2C86"/>
    <w:rsid w:val="006C37E1"/>
    <w:rsid w:val="006C3EC2"/>
    <w:rsid w:val="006C4147"/>
    <w:rsid w:val="006C41BD"/>
    <w:rsid w:val="006C42CF"/>
    <w:rsid w:val="006C506A"/>
    <w:rsid w:val="006C522C"/>
    <w:rsid w:val="006C6C18"/>
    <w:rsid w:val="006C6C59"/>
    <w:rsid w:val="006C6F90"/>
    <w:rsid w:val="006C741A"/>
    <w:rsid w:val="006D0144"/>
    <w:rsid w:val="006D07D1"/>
    <w:rsid w:val="006D0B46"/>
    <w:rsid w:val="006D5C38"/>
    <w:rsid w:val="006D604F"/>
    <w:rsid w:val="006D7EFF"/>
    <w:rsid w:val="006D7F5A"/>
    <w:rsid w:val="006E03ED"/>
    <w:rsid w:val="006E05CB"/>
    <w:rsid w:val="006E210B"/>
    <w:rsid w:val="006E2AB7"/>
    <w:rsid w:val="006E36A1"/>
    <w:rsid w:val="006E3FC8"/>
    <w:rsid w:val="006E471C"/>
    <w:rsid w:val="006E4A0B"/>
    <w:rsid w:val="006E6818"/>
    <w:rsid w:val="006E6822"/>
    <w:rsid w:val="006E6CA1"/>
    <w:rsid w:val="006E7F9A"/>
    <w:rsid w:val="006F0486"/>
    <w:rsid w:val="006F094D"/>
    <w:rsid w:val="006F0C24"/>
    <w:rsid w:val="006F0E48"/>
    <w:rsid w:val="006F1C41"/>
    <w:rsid w:val="006F2DFC"/>
    <w:rsid w:val="006F3D13"/>
    <w:rsid w:val="006F4406"/>
    <w:rsid w:val="006F4726"/>
    <w:rsid w:val="006F4D53"/>
    <w:rsid w:val="006F51EC"/>
    <w:rsid w:val="006F5EE0"/>
    <w:rsid w:val="006F6141"/>
    <w:rsid w:val="006F66EE"/>
    <w:rsid w:val="006F7CD7"/>
    <w:rsid w:val="00700AAC"/>
    <w:rsid w:val="00701032"/>
    <w:rsid w:val="00703BE4"/>
    <w:rsid w:val="00703DB3"/>
    <w:rsid w:val="007043B0"/>
    <w:rsid w:val="007046C2"/>
    <w:rsid w:val="00704A11"/>
    <w:rsid w:val="00704A3C"/>
    <w:rsid w:val="0070512E"/>
    <w:rsid w:val="007051FC"/>
    <w:rsid w:val="00705524"/>
    <w:rsid w:val="00705931"/>
    <w:rsid w:val="007066E8"/>
    <w:rsid w:val="00710094"/>
    <w:rsid w:val="00710508"/>
    <w:rsid w:val="00710AD3"/>
    <w:rsid w:val="00711004"/>
    <w:rsid w:val="007113DC"/>
    <w:rsid w:val="00711C2C"/>
    <w:rsid w:val="00713B2B"/>
    <w:rsid w:val="00714DD9"/>
    <w:rsid w:val="007157EF"/>
    <w:rsid w:val="007163CB"/>
    <w:rsid w:val="007171FB"/>
    <w:rsid w:val="00717FF0"/>
    <w:rsid w:val="00725402"/>
    <w:rsid w:val="00726778"/>
    <w:rsid w:val="0072735B"/>
    <w:rsid w:val="00727BF5"/>
    <w:rsid w:val="0073193C"/>
    <w:rsid w:val="007326BA"/>
    <w:rsid w:val="007343A9"/>
    <w:rsid w:val="0073497C"/>
    <w:rsid w:val="00734E68"/>
    <w:rsid w:val="00735EA1"/>
    <w:rsid w:val="007365EE"/>
    <w:rsid w:val="0073670F"/>
    <w:rsid w:val="00736EFB"/>
    <w:rsid w:val="00737BD3"/>
    <w:rsid w:val="00740229"/>
    <w:rsid w:val="00740A9C"/>
    <w:rsid w:val="00740B37"/>
    <w:rsid w:val="00740B4A"/>
    <w:rsid w:val="00740FCE"/>
    <w:rsid w:val="007412A5"/>
    <w:rsid w:val="007417F8"/>
    <w:rsid w:val="00741CBC"/>
    <w:rsid w:val="00742674"/>
    <w:rsid w:val="007427D4"/>
    <w:rsid w:val="00742F17"/>
    <w:rsid w:val="00744918"/>
    <w:rsid w:val="00744F14"/>
    <w:rsid w:val="00746050"/>
    <w:rsid w:val="007509F7"/>
    <w:rsid w:val="00751248"/>
    <w:rsid w:val="007523AE"/>
    <w:rsid w:val="007531D5"/>
    <w:rsid w:val="00753E67"/>
    <w:rsid w:val="00757205"/>
    <w:rsid w:val="0076104D"/>
    <w:rsid w:val="007635BE"/>
    <w:rsid w:val="007637C3"/>
    <w:rsid w:val="00766061"/>
    <w:rsid w:val="007661E4"/>
    <w:rsid w:val="007662A5"/>
    <w:rsid w:val="00766B6D"/>
    <w:rsid w:val="0076754F"/>
    <w:rsid w:val="00772B0F"/>
    <w:rsid w:val="00772D7B"/>
    <w:rsid w:val="0077415A"/>
    <w:rsid w:val="00774478"/>
    <w:rsid w:val="00774B7A"/>
    <w:rsid w:val="0077530E"/>
    <w:rsid w:val="00776129"/>
    <w:rsid w:val="007801F3"/>
    <w:rsid w:val="00781540"/>
    <w:rsid w:val="007826F4"/>
    <w:rsid w:val="007830BB"/>
    <w:rsid w:val="007835B0"/>
    <w:rsid w:val="0078473A"/>
    <w:rsid w:val="00784BD1"/>
    <w:rsid w:val="00785240"/>
    <w:rsid w:val="0078622A"/>
    <w:rsid w:val="00786C7C"/>
    <w:rsid w:val="00787153"/>
    <w:rsid w:val="007873DB"/>
    <w:rsid w:val="00790D5B"/>
    <w:rsid w:val="00790DFC"/>
    <w:rsid w:val="007920A2"/>
    <w:rsid w:val="00793987"/>
    <w:rsid w:val="00794CF2"/>
    <w:rsid w:val="007955A4"/>
    <w:rsid w:val="00795B6E"/>
    <w:rsid w:val="00796829"/>
    <w:rsid w:val="00796CDE"/>
    <w:rsid w:val="00796DEE"/>
    <w:rsid w:val="00796FE3"/>
    <w:rsid w:val="007A214D"/>
    <w:rsid w:val="007A2592"/>
    <w:rsid w:val="007A28E4"/>
    <w:rsid w:val="007A4A0B"/>
    <w:rsid w:val="007A6B78"/>
    <w:rsid w:val="007A7389"/>
    <w:rsid w:val="007B04AA"/>
    <w:rsid w:val="007B17C4"/>
    <w:rsid w:val="007B198B"/>
    <w:rsid w:val="007B1F5A"/>
    <w:rsid w:val="007B3964"/>
    <w:rsid w:val="007B3AB6"/>
    <w:rsid w:val="007B4309"/>
    <w:rsid w:val="007B4471"/>
    <w:rsid w:val="007B5AFF"/>
    <w:rsid w:val="007B7062"/>
    <w:rsid w:val="007B7B35"/>
    <w:rsid w:val="007C136F"/>
    <w:rsid w:val="007C1687"/>
    <w:rsid w:val="007C1809"/>
    <w:rsid w:val="007C1A78"/>
    <w:rsid w:val="007C4D15"/>
    <w:rsid w:val="007C5128"/>
    <w:rsid w:val="007C5AF4"/>
    <w:rsid w:val="007C5CF7"/>
    <w:rsid w:val="007C6F07"/>
    <w:rsid w:val="007C7931"/>
    <w:rsid w:val="007D1E87"/>
    <w:rsid w:val="007D2C96"/>
    <w:rsid w:val="007D2EB9"/>
    <w:rsid w:val="007D36E9"/>
    <w:rsid w:val="007D3EFC"/>
    <w:rsid w:val="007D4F0A"/>
    <w:rsid w:val="007D52AD"/>
    <w:rsid w:val="007D5767"/>
    <w:rsid w:val="007D77B3"/>
    <w:rsid w:val="007D7DF7"/>
    <w:rsid w:val="007E0774"/>
    <w:rsid w:val="007E0BDA"/>
    <w:rsid w:val="007E106F"/>
    <w:rsid w:val="007E2397"/>
    <w:rsid w:val="007E290A"/>
    <w:rsid w:val="007E50D6"/>
    <w:rsid w:val="007E629F"/>
    <w:rsid w:val="007E73A6"/>
    <w:rsid w:val="007F016A"/>
    <w:rsid w:val="007F4061"/>
    <w:rsid w:val="007F4864"/>
    <w:rsid w:val="007F4ED3"/>
    <w:rsid w:val="007F793B"/>
    <w:rsid w:val="0080039D"/>
    <w:rsid w:val="00800F3C"/>
    <w:rsid w:val="00802AD7"/>
    <w:rsid w:val="00802B6D"/>
    <w:rsid w:val="0080301C"/>
    <w:rsid w:val="0080385C"/>
    <w:rsid w:val="008048F2"/>
    <w:rsid w:val="00805054"/>
    <w:rsid w:val="0080519B"/>
    <w:rsid w:val="008053F3"/>
    <w:rsid w:val="00805678"/>
    <w:rsid w:val="00805C0A"/>
    <w:rsid w:val="00806749"/>
    <w:rsid w:val="00807379"/>
    <w:rsid w:val="008076CB"/>
    <w:rsid w:val="00811E91"/>
    <w:rsid w:val="00813EC8"/>
    <w:rsid w:val="00814DEB"/>
    <w:rsid w:val="00815F85"/>
    <w:rsid w:val="008160F5"/>
    <w:rsid w:val="0081664D"/>
    <w:rsid w:val="00817BAA"/>
    <w:rsid w:val="00817DED"/>
    <w:rsid w:val="00817F8C"/>
    <w:rsid w:val="00820B5C"/>
    <w:rsid w:val="00821962"/>
    <w:rsid w:val="00821FDF"/>
    <w:rsid w:val="00825EBB"/>
    <w:rsid w:val="008262E0"/>
    <w:rsid w:val="00826CE8"/>
    <w:rsid w:val="00827531"/>
    <w:rsid w:val="0083009B"/>
    <w:rsid w:val="00830562"/>
    <w:rsid w:val="0083428B"/>
    <w:rsid w:val="00836AF5"/>
    <w:rsid w:val="00837E53"/>
    <w:rsid w:val="00840A9D"/>
    <w:rsid w:val="0084116E"/>
    <w:rsid w:val="008422E6"/>
    <w:rsid w:val="00842BD2"/>
    <w:rsid w:val="00843AC9"/>
    <w:rsid w:val="0084478A"/>
    <w:rsid w:val="008451FA"/>
    <w:rsid w:val="00845311"/>
    <w:rsid w:val="008457A5"/>
    <w:rsid w:val="0084590A"/>
    <w:rsid w:val="00845D79"/>
    <w:rsid w:val="0085068D"/>
    <w:rsid w:val="008508F1"/>
    <w:rsid w:val="00851521"/>
    <w:rsid w:val="00851CD6"/>
    <w:rsid w:val="008523C7"/>
    <w:rsid w:val="00852EB5"/>
    <w:rsid w:val="00852EDD"/>
    <w:rsid w:val="00852EFE"/>
    <w:rsid w:val="00855CA7"/>
    <w:rsid w:val="00856D52"/>
    <w:rsid w:val="00856ECF"/>
    <w:rsid w:val="008624B4"/>
    <w:rsid w:val="008628A9"/>
    <w:rsid w:val="00862C48"/>
    <w:rsid w:val="00863B11"/>
    <w:rsid w:val="008665E4"/>
    <w:rsid w:val="00867468"/>
    <w:rsid w:val="00867785"/>
    <w:rsid w:val="00870393"/>
    <w:rsid w:val="0087245B"/>
    <w:rsid w:val="00872979"/>
    <w:rsid w:val="00872DD7"/>
    <w:rsid w:val="008743D4"/>
    <w:rsid w:val="00874B9B"/>
    <w:rsid w:val="00875312"/>
    <w:rsid w:val="008756A6"/>
    <w:rsid w:val="00876298"/>
    <w:rsid w:val="008763BD"/>
    <w:rsid w:val="00876F99"/>
    <w:rsid w:val="008774B7"/>
    <w:rsid w:val="00877747"/>
    <w:rsid w:val="0088067A"/>
    <w:rsid w:val="008812B7"/>
    <w:rsid w:val="008820B3"/>
    <w:rsid w:val="00884727"/>
    <w:rsid w:val="0088474B"/>
    <w:rsid w:val="00884DAC"/>
    <w:rsid w:val="00884DBB"/>
    <w:rsid w:val="00885723"/>
    <w:rsid w:val="00886169"/>
    <w:rsid w:val="00886B6F"/>
    <w:rsid w:val="008878FA"/>
    <w:rsid w:val="0089019A"/>
    <w:rsid w:val="00890AC3"/>
    <w:rsid w:val="0089181A"/>
    <w:rsid w:val="00891EAE"/>
    <w:rsid w:val="008935C8"/>
    <w:rsid w:val="0089373E"/>
    <w:rsid w:val="0089389A"/>
    <w:rsid w:val="008944AA"/>
    <w:rsid w:val="00894571"/>
    <w:rsid w:val="008965F6"/>
    <w:rsid w:val="00897621"/>
    <w:rsid w:val="008A0340"/>
    <w:rsid w:val="008A1068"/>
    <w:rsid w:val="008A1239"/>
    <w:rsid w:val="008A171D"/>
    <w:rsid w:val="008A1C55"/>
    <w:rsid w:val="008A2B5E"/>
    <w:rsid w:val="008A4777"/>
    <w:rsid w:val="008A4D5D"/>
    <w:rsid w:val="008A5050"/>
    <w:rsid w:val="008A6C86"/>
    <w:rsid w:val="008B0D9D"/>
    <w:rsid w:val="008B252D"/>
    <w:rsid w:val="008B29ED"/>
    <w:rsid w:val="008B3B9F"/>
    <w:rsid w:val="008B3C28"/>
    <w:rsid w:val="008B3D66"/>
    <w:rsid w:val="008B4BAD"/>
    <w:rsid w:val="008B5858"/>
    <w:rsid w:val="008B5C1B"/>
    <w:rsid w:val="008B5D2D"/>
    <w:rsid w:val="008B7067"/>
    <w:rsid w:val="008B74A9"/>
    <w:rsid w:val="008B7663"/>
    <w:rsid w:val="008C10DC"/>
    <w:rsid w:val="008C29C0"/>
    <w:rsid w:val="008C310A"/>
    <w:rsid w:val="008C43D7"/>
    <w:rsid w:val="008C4E4B"/>
    <w:rsid w:val="008C52EA"/>
    <w:rsid w:val="008C7E91"/>
    <w:rsid w:val="008D0562"/>
    <w:rsid w:val="008D13B7"/>
    <w:rsid w:val="008D226C"/>
    <w:rsid w:val="008D2BD2"/>
    <w:rsid w:val="008D32ED"/>
    <w:rsid w:val="008D3386"/>
    <w:rsid w:val="008D50E6"/>
    <w:rsid w:val="008D5150"/>
    <w:rsid w:val="008D6EF2"/>
    <w:rsid w:val="008D7117"/>
    <w:rsid w:val="008D797B"/>
    <w:rsid w:val="008D7FC3"/>
    <w:rsid w:val="008E15CE"/>
    <w:rsid w:val="008E1E2C"/>
    <w:rsid w:val="008E2EB8"/>
    <w:rsid w:val="008E3A18"/>
    <w:rsid w:val="008E3BA0"/>
    <w:rsid w:val="008E401A"/>
    <w:rsid w:val="008E4293"/>
    <w:rsid w:val="008E455A"/>
    <w:rsid w:val="008E7328"/>
    <w:rsid w:val="008E780B"/>
    <w:rsid w:val="008E78E3"/>
    <w:rsid w:val="008F089D"/>
    <w:rsid w:val="008F096A"/>
    <w:rsid w:val="008F1233"/>
    <w:rsid w:val="008F3487"/>
    <w:rsid w:val="008F3AE1"/>
    <w:rsid w:val="008F45B8"/>
    <w:rsid w:val="008F6DB2"/>
    <w:rsid w:val="008F704C"/>
    <w:rsid w:val="0090042E"/>
    <w:rsid w:val="00900576"/>
    <w:rsid w:val="0090077A"/>
    <w:rsid w:val="00900F9B"/>
    <w:rsid w:val="0090206C"/>
    <w:rsid w:val="00902998"/>
    <w:rsid w:val="00902AB8"/>
    <w:rsid w:val="009031D0"/>
    <w:rsid w:val="00903679"/>
    <w:rsid w:val="00904C02"/>
    <w:rsid w:val="00905979"/>
    <w:rsid w:val="0090655F"/>
    <w:rsid w:val="009100CE"/>
    <w:rsid w:val="00911016"/>
    <w:rsid w:val="00911F4C"/>
    <w:rsid w:val="0091212F"/>
    <w:rsid w:val="00912C1B"/>
    <w:rsid w:val="00913D8F"/>
    <w:rsid w:val="0091479F"/>
    <w:rsid w:val="00914E63"/>
    <w:rsid w:val="00916517"/>
    <w:rsid w:val="00916614"/>
    <w:rsid w:val="00916D8C"/>
    <w:rsid w:val="00917127"/>
    <w:rsid w:val="00920247"/>
    <w:rsid w:val="0092125E"/>
    <w:rsid w:val="0092396B"/>
    <w:rsid w:val="00924319"/>
    <w:rsid w:val="00924A28"/>
    <w:rsid w:val="00925083"/>
    <w:rsid w:val="009250BB"/>
    <w:rsid w:val="00930A9A"/>
    <w:rsid w:val="009325BB"/>
    <w:rsid w:val="00933DF3"/>
    <w:rsid w:val="00934D56"/>
    <w:rsid w:val="00936645"/>
    <w:rsid w:val="009376D2"/>
    <w:rsid w:val="00937EF3"/>
    <w:rsid w:val="0094011A"/>
    <w:rsid w:val="0094012A"/>
    <w:rsid w:val="009402C5"/>
    <w:rsid w:val="009402F0"/>
    <w:rsid w:val="0094160D"/>
    <w:rsid w:val="00942C1D"/>
    <w:rsid w:val="00943612"/>
    <w:rsid w:val="00943BFC"/>
    <w:rsid w:val="00944CDB"/>
    <w:rsid w:val="0094535C"/>
    <w:rsid w:val="00945C6F"/>
    <w:rsid w:val="00947157"/>
    <w:rsid w:val="009475C7"/>
    <w:rsid w:val="009500FA"/>
    <w:rsid w:val="009502E8"/>
    <w:rsid w:val="00950EBD"/>
    <w:rsid w:val="00950EC2"/>
    <w:rsid w:val="009510B2"/>
    <w:rsid w:val="0095135C"/>
    <w:rsid w:val="00952028"/>
    <w:rsid w:val="00952355"/>
    <w:rsid w:val="00952A7A"/>
    <w:rsid w:val="00952F69"/>
    <w:rsid w:val="00953838"/>
    <w:rsid w:val="00953EC0"/>
    <w:rsid w:val="0095463B"/>
    <w:rsid w:val="00955C67"/>
    <w:rsid w:val="0095716C"/>
    <w:rsid w:val="009575DA"/>
    <w:rsid w:val="00960754"/>
    <w:rsid w:val="00963628"/>
    <w:rsid w:val="009643C9"/>
    <w:rsid w:val="00964C46"/>
    <w:rsid w:val="00964FD3"/>
    <w:rsid w:val="0096677B"/>
    <w:rsid w:val="00967EEF"/>
    <w:rsid w:val="00967FE1"/>
    <w:rsid w:val="009744F9"/>
    <w:rsid w:val="00974675"/>
    <w:rsid w:val="00974BF8"/>
    <w:rsid w:val="00974DD3"/>
    <w:rsid w:val="009760B5"/>
    <w:rsid w:val="009767F5"/>
    <w:rsid w:val="009777AD"/>
    <w:rsid w:val="009778A3"/>
    <w:rsid w:val="00980C30"/>
    <w:rsid w:val="00980F47"/>
    <w:rsid w:val="009817C9"/>
    <w:rsid w:val="009833F4"/>
    <w:rsid w:val="00985C75"/>
    <w:rsid w:val="00986253"/>
    <w:rsid w:val="00990B44"/>
    <w:rsid w:val="00990FFA"/>
    <w:rsid w:val="009927E9"/>
    <w:rsid w:val="00994333"/>
    <w:rsid w:val="00994CF4"/>
    <w:rsid w:val="0099637F"/>
    <w:rsid w:val="00996D2D"/>
    <w:rsid w:val="009976B0"/>
    <w:rsid w:val="009A0B95"/>
    <w:rsid w:val="009A131D"/>
    <w:rsid w:val="009A1D31"/>
    <w:rsid w:val="009A26B0"/>
    <w:rsid w:val="009A3B33"/>
    <w:rsid w:val="009A45A0"/>
    <w:rsid w:val="009A48A5"/>
    <w:rsid w:val="009B118E"/>
    <w:rsid w:val="009B1FED"/>
    <w:rsid w:val="009B2B4F"/>
    <w:rsid w:val="009B35B5"/>
    <w:rsid w:val="009B35DC"/>
    <w:rsid w:val="009B408B"/>
    <w:rsid w:val="009B4773"/>
    <w:rsid w:val="009B5697"/>
    <w:rsid w:val="009B79E4"/>
    <w:rsid w:val="009B7A87"/>
    <w:rsid w:val="009C072D"/>
    <w:rsid w:val="009C1414"/>
    <w:rsid w:val="009C15FC"/>
    <w:rsid w:val="009C21A1"/>
    <w:rsid w:val="009C2509"/>
    <w:rsid w:val="009C2BDA"/>
    <w:rsid w:val="009C2CD6"/>
    <w:rsid w:val="009C3BA9"/>
    <w:rsid w:val="009C4CC4"/>
    <w:rsid w:val="009C4DFE"/>
    <w:rsid w:val="009C4E6D"/>
    <w:rsid w:val="009C6C81"/>
    <w:rsid w:val="009C73B0"/>
    <w:rsid w:val="009D1DE1"/>
    <w:rsid w:val="009D2556"/>
    <w:rsid w:val="009D29AA"/>
    <w:rsid w:val="009D2E76"/>
    <w:rsid w:val="009D3893"/>
    <w:rsid w:val="009D5AAC"/>
    <w:rsid w:val="009D65BE"/>
    <w:rsid w:val="009D6FE5"/>
    <w:rsid w:val="009E25BC"/>
    <w:rsid w:val="009E2E17"/>
    <w:rsid w:val="009E309E"/>
    <w:rsid w:val="009E4FBC"/>
    <w:rsid w:val="009E61D6"/>
    <w:rsid w:val="009F011D"/>
    <w:rsid w:val="009F0225"/>
    <w:rsid w:val="009F1380"/>
    <w:rsid w:val="009F1909"/>
    <w:rsid w:val="009F3FB0"/>
    <w:rsid w:val="009F4F89"/>
    <w:rsid w:val="009F4FCB"/>
    <w:rsid w:val="009F5021"/>
    <w:rsid w:val="009F52BD"/>
    <w:rsid w:val="009F581A"/>
    <w:rsid w:val="009F58C1"/>
    <w:rsid w:val="009F5B70"/>
    <w:rsid w:val="009F5F5B"/>
    <w:rsid w:val="009F6A10"/>
    <w:rsid w:val="009F7784"/>
    <w:rsid w:val="00A00A24"/>
    <w:rsid w:val="00A02003"/>
    <w:rsid w:val="00A02821"/>
    <w:rsid w:val="00A03158"/>
    <w:rsid w:val="00A033EB"/>
    <w:rsid w:val="00A04923"/>
    <w:rsid w:val="00A05F61"/>
    <w:rsid w:val="00A14650"/>
    <w:rsid w:val="00A148E8"/>
    <w:rsid w:val="00A15B61"/>
    <w:rsid w:val="00A162A9"/>
    <w:rsid w:val="00A16E57"/>
    <w:rsid w:val="00A17BDC"/>
    <w:rsid w:val="00A24187"/>
    <w:rsid w:val="00A246F5"/>
    <w:rsid w:val="00A25105"/>
    <w:rsid w:val="00A26622"/>
    <w:rsid w:val="00A274A9"/>
    <w:rsid w:val="00A30F3B"/>
    <w:rsid w:val="00A31D50"/>
    <w:rsid w:val="00A32970"/>
    <w:rsid w:val="00A32DD9"/>
    <w:rsid w:val="00A335A2"/>
    <w:rsid w:val="00A362B8"/>
    <w:rsid w:val="00A37F38"/>
    <w:rsid w:val="00A40DE8"/>
    <w:rsid w:val="00A410ED"/>
    <w:rsid w:val="00A41377"/>
    <w:rsid w:val="00A41799"/>
    <w:rsid w:val="00A41E49"/>
    <w:rsid w:val="00A43361"/>
    <w:rsid w:val="00A45737"/>
    <w:rsid w:val="00A47EFD"/>
    <w:rsid w:val="00A5049B"/>
    <w:rsid w:val="00A51079"/>
    <w:rsid w:val="00A51601"/>
    <w:rsid w:val="00A517CC"/>
    <w:rsid w:val="00A57723"/>
    <w:rsid w:val="00A57A55"/>
    <w:rsid w:val="00A57E80"/>
    <w:rsid w:val="00A602F6"/>
    <w:rsid w:val="00A60504"/>
    <w:rsid w:val="00A6056F"/>
    <w:rsid w:val="00A6150E"/>
    <w:rsid w:val="00A61FF3"/>
    <w:rsid w:val="00A62DD7"/>
    <w:rsid w:val="00A630FD"/>
    <w:rsid w:val="00A724C1"/>
    <w:rsid w:val="00A74908"/>
    <w:rsid w:val="00A74E2D"/>
    <w:rsid w:val="00A75609"/>
    <w:rsid w:val="00A773CA"/>
    <w:rsid w:val="00A807A1"/>
    <w:rsid w:val="00A80EFC"/>
    <w:rsid w:val="00A816ED"/>
    <w:rsid w:val="00A81F46"/>
    <w:rsid w:val="00A82CAE"/>
    <w:rsid w:val="00A83210"/>
    <w:rsid w:val="00A833F5"/>
    <w:rsid w:val="00A8491A"/>
    <w:rsid w:val="00A85C54"/>
    <w:rsid w:val="00A86CBC"/>
    <w:rsid w:val="00A87169"/>
    <w:rsid w:val="00A87B02"/>
    <w:rsid w:val="00A91213"/>
    <w:rsid w:val="00A93E75"/>
    <w:rsid w:val="00A94836"/>
    <w:rsid w:val="00A95A80"/>
    <w:rsid w:val="00A960DC"/>
    <w:rsid w:val="00A96115"/>
    <w:rsid w:val="00A96407"/>
    <w:rsid w:val="00A972ED"/>
    <w:rsid w:val="00A974EB"/>
    <w:rsid w:val="00A977C4"/>
    <w:rsid w:val="00AA0263"/>
    <w:rsid w:val="00AA03CF"/>
    <w:rsid w:val="00AA2950"/>
    <w:rsid w:val="00AA29B1"/>
    <w:rsid w:val="00AA52B9"/>
    <w:rsid w:val="00AA5C04"/>
    <w:rsid w:val="00AA66D7"/>
    <w:rsid w:val="00AA720F"/>
    <w:rsid w:val="00AA7990"/>
    <w:rsid w:val="00AB0E9A"/>
    <w:rsid w:val="00AB17F5"/>
    <w:rsid w:val="00AB194F"/>
    <w:rsid w:val="00AB1AEC"/>
    <w:rsid w:val="00AB20C2"/>
    <w:rsid w:val="00AB3646"/>
    <w:rsid w:val="00AB3D6E"/>
    <w:rsid w:val="00AB5194"/>
    <w:rsid w:val="00AB5681"/>
    <w:rsid w:val="00AB5E2B"/>
    <w:rsid w:val="00AB63A4"/>
    <w:rsid w:val="00AB7676"/>
    <w:rsid w:val="00AB79D5"/>
    <w:rsid w:val="00AB7C40"/>
    <w:rsid w:val="00AC0232"/>
    <w:rsid w:val="00AC09E6"/>
    <w:rsid w:val="00AC100C"/>
    <w:rsid w:val="00AC21E8"/>
    <w:rsid w:val="00AC24B7"/>
    <w:rsid w:val="00AC2E2C"/>
    <w:rsid w:val="00AC3653"/>
    <w:rsid w:val="00AC45D8"/>
    <w:rsid w:val="00AC4688"/>
    <w:rsid w:val="00AC4859"/>
    <w:rsid w:val="00AC6AD5"/>
    <w:rsid w:val="00AC6DDD"/>
    <w:rsid w:val="00AC74B1"/>
    <w:rsid w:val="00AD0991"/>
    <w:rsid w:val="00AD0BCE"/>
    <w:rsid w:val="00AD1459"/>
    <w:rsid w:val="00AD19DE"/>
    <w:rsid w:val="00AD2662"/>
    <w:rsid w:val="00AD3309"/>
    <w:rsid w:val="00AD5DCB"/>
    <w:rsid w:val="00AD754F"/>
    <w:rsid w:val="00AD7DB0"/>
    <w:rsid w:val="00AE0241"/>
    <w:rsid w:val="00AE07D4"/>
    <w:rsid w:val="00AE1B72"/>
    <w:rsid w:val="00AE2014"/>
    <w:rsid w:val="00AE234F"/>
    <w:rsid w:val="00AE2598"/>
    <w:rsid w:val="00AE2BEC"/>
    <w:rsid w:val="00AE30D7"/>
    <w:rsid w:val="00AE32ED"/>
    <w:rsid w:val="00AE5008"/>
    <w:rsid w:val="00AE5899"/>
    <w:rsid w:val="00AE6A95"/>
    <w:rsid w:val="00AE6CAB"/>
    <w:rsid w:val="00AF0CE4"/>
    <w:rsid w:val="00AF0F06"/>
    <w:rsid w:val="00AF20CA"/>
    <w:rsid w:val="00AF2AA9"/>
    <w:rsid w:val="00AF3B1D"/>
    <w:rsid w:val="00AF3CCF"/>
    <w:rsid w:val="00AF43BA"/>
    <w:rsid w:val="00AF4EAD"/>
    <w:rsid w:val="00AF54E3"/>
    <w:rsid w:val="00AF600A"/>
    <w:rsid w:val="00AF7112"/>
    <w:rsid w:val="00AF7B47"/>
    <w:rsid w:val="00AF7CB3"/>
    <w:rsid w:val="00B00F1D"/>
    <w:rsid w:val="00B01DB7"/>
    <w:rsid w:val="00B02273"/>
    <w:rsid w:val="00B02D32"/>
    <w:rsid w:val="00B03135"/>
    <w:rsid w:val="00B034D5"/>
    <w:rsid w:val="00B05570"/>
    <w:rsid w:val="00B05A4F"/>
    <w:rsid w:val="00B06AA2"/>
    <w:rsid w:val="00B0770E"/>
    <w:rsid w:val="00B108A4"/>
    <w:rsid w:val="00B10B52"/>
    <w:rsid w:val="00B11055"/>
    <w:rsid w:val="00B113B1"/>
    <w:rsid w:val="00B16FB7"/>
    <w:rsid w:val="00B20BE0"/>
    <w:rsid w:val="00B2149C"/>
    <w:rsid w:val="00B25EC3"/>
    <w:rsid w:val="00B26302"/>
    <w:rsid w:val="00B2691F"/>
    <w:rsid w:val="00B2754E"/>
    <w:rsid w:val="00B305D3"/>
    <w:rsid w:val="00B311F7"/>
    <w:rsid w:val="00B331E1"/>
    <w:rsid w:val="00B344C1"/>
    <w:rsid w:val="00B34BEF"/>
    <w:rsid w:val="00B35453"/>
    <w:rsid w:val="00B356CB"/>
    <w:rsid w:val="00B36350"/>
    <w:rsid w:val="00B363B5"/>
    <w:rsid w:val="00B36732"/>
    <w:rsid w:val="00B36824"/>
    <w:rsid w:val="00B36A5C"/>
    <w:rsid w:val="00B37253"/>
    <w:rsid w:val="00B3725A"/>
    <w:rsid w:val="00B376F1"/>
    <w:rsid w:val="00B37B3B"/>
    <w:rsid w:val="00B434C3"/>
    <w:rsid w:val="00B44C47"/>
    <w:rsid w:val="00B45FCF"/>
    <w:rsid w:val="00B502A4"/>
    <w:rsid w:val="00B52AD8"/>
    <w:rsid w:val="00B54C75"/>
    <w:rsid w:val="00B55006"/>
    <w:rsid w:val="00B550AE"/>
    <w:rsid w:val="00B553D5"/>
    <w:rsid w:val="00B555A9"/>
    <w:rsid w:val="00B556E7"/>
    <w:rsid w:val="00B5578E"/>
    <w:rsid w:val="00B57756"/>
    <w:rsid w:val="00B57F4F"/>
    <w:rsid w:val="00B6146D"/>
    <w:rsid w:val="00B62B68"/>
    <w:rsid w:val="00B64F53"/>
    <w:rsid w:val="00B6565A"/>
    <w:rsid w:val="00B65FBD"/>
    <w:rsid w:val="00B67C5D"/>
    <w:rsid w:val="00B706E5"/>
    <w:rsid w:val="00B74A29"/>
    <w:rsid w:val="00B74AAE"/>
    <w:rsid w:val="00B75816"/>
    <w:rsid w:val="00B75D37"/>
    <w:rsid w:val="00B75FBB"/>
    <w:rsid w:val="00B7636D"/>
    <w:rsid w:val="00B80481"/>
    <w:rsid w:val="00B80CF1"/>
    <w:rsid w:val="00B81C9F"/>
    <w:rsid w:val="00B821E7"/>
    <w:rsid w:val="00B826D8"/>
    <w:rsid w:val="00B82703"/>
    <w:rsid w:val="00B82E5B"/>
    <w:rsid w:val="00B846E7"/>
    <w:rsid w:val="00B86580"/>
    <w:rsid w:val="00B86AD6"/>
    <w:rsid w:val="00B87469"/>
    <w:rsid w:val="00B87BE4"/>
    <w:rsid w:val="00B914A8"/>
    <w:rsid w:val="00B91EB1"/>
    <w:rsid w:val="00B93019"/>
    <w:rsid w:val="00B93B6C"/>
    <w:rsid w:val="00B953BD"/>
    <w:rsid w:val="00B9698B"/>
    <w:rsid w:val="00B97F05"/>
    <w:rsid w:val="00BA0DA6"/>
    <w:rsid w:val="00BA224E"/>
    <w:rsid w:val="00BA2A38"/>
    <w:rsid w:val="00BA31C4"/>
    <w:rsid w:val="00BA4D01"/>
    <w:rsid w:val="00BA5AA3"/>
    <w:rsid w:val="00BA5D20"/>
    <w:rsid w:val="00BA775E"/>
    <w:rsid w:val="00BA78FD"/>
    <w:rsid w:val="00BA7D1F"/>
    <w:rsid w:val="00BA7DFB"/>
    <w:rsid w:val="00BB02E6"/>
    <w:rsid w:val="00BB13B6"/>
    <w:rsid w:val="00BB1A90"/>
    <w:rsid w:val="00BB27E8"/>
    <w:rsid w:val="00BB2E4E"/>
    <w:rsid w:val="00BB2F60"/>
    <w:rsid w:val="00BB31B1"/>
    <w:rsid w:val="00BC0305"/>
    <w:rsid w:val="00BC2CFF"/>
    <w:rsid w:val="00BC46C7"/>
    <w:rsid w:val="00BC46F1"/>
    <w:rsid w:val="00BC5135"/>
    <w:rsid w:val="00BC569A"/>
    <w:rsid w:val="00BC5BC2"/>
    <w:rsid w:val="00BC72C4"/>
    <w:rsid w:val="00BC75FB"/>
    <w:rsid w:val="00BC7DDC"/>
    <w:rsid w:val="00BD0768"/>
    <w:rsid w:val="00BD0C60"/>
    <w:rsid w:val="00BD245B"/>
    <w:rsid w:val="00BD4A01"/>
    <w:rsid w:val="00BD6CAD"/>
    <w:rsid w:val="00BD744A"/>
    <w:rsid w:val="00BD76C7"/>
    <w:rsid w:val="00BE0B26"/>
    <w:rsid w:val="00BE2AEE"/>
    <w:rsid w:val="00BE2FAC"/>
    <w:rsid w:val="00BE422F"/>
    <w:rsid w:val="00BE4F76"/>
    <w:rsid w:val="00BE5D06"/>
    <w:rsid w:val="00BE630B"/>
    <w:rsid w:val="00BF2ECD"/>
    <w:rsid w:val="00BF5A63"/>
    <w:rsid w:val="00BF6677"/>
    <w:rsid w:val="00BF672A"/>
    <w:rsid w:val="00BF73FC"/>
    <w:rsid w:val="00BF7C99"/>
    <w:rsid w:val="00BF7EB7"/>
    <w:rsid w:val="00C0010D"/>
    <w:rsid w:val="00C007CD"/>
    <w:rsid w:val="00C00B2A"/>
    <w:rsid w:val="00C01211"/>
    <w:rsid w:val="00C022D3"/>
    <w:rsid w:val="00C03C0E"/>
    <w:rsid w:val="00C04140"/>
    <w:rsid w:val="00C04386"/>
    <w:rsid w:val="00C051AA"/>
    <w:rsid w:val="00C074C0"/>
    <w:rsid w:val="00C10A73"/>
    <w:rsid w:val="00C10C51"/>
    <w:rsid w:val="00C112DB"/>
    <w:rsid w:val="00C11F5E"/>
    <w:rsid w:val="00C124EA"/>
    <w:rsid w:val="00C140C3"/>
    <w:rsid w:val="00C15A46"/>
    <w:rsid w:val="00C15B5B"/>
    <w:rsid w:val="00C15C54"/>
    <w:rsid w:val="00C16A3A"/>
    <w:rsid w:val="00C175DA"/>
    <w:rsid w:val="00C17A0A"/>
    <w:rsid w:val="00C17BCF"/>
    <w:rsid w:val="00C17FBB"/>
    <w:rsid w:val="00C20280"/>
    <w:rsid w:val="00C22F62"/>
    <w:rsid w:val="00C2420F"/>
    <w:rsid w:val="00C24A9C"/>
    <w:rsid w:val="00C24AA4"/>
    <w:rsid w:val="00C24CFE"/>
    <w:rsid w:val="00C26F13"/>
    <w:rsid w:val="00C27967"/>
    <w:rsid w:val="00C279E2"/>
    <w:rsid w:val="00C27B6C"/>
    <w:rsid w:val="00C30E99"/>
    <w:rsid w:val="00C317DA"/>
    <w:rsid w:val="00C31DAA"/>
    <w:rsid w:val="00C32167"/>
    <w:rsid w:val="00C3246A"/>
    <w:rsid w:val="00C32BDB"/>
    <w:rsid w:val="00C3337E"/>
    <w:rsid w:val="00C362DF"/>
    <w:rsid w:val="00C37C98"/>
    <w:rsid w:val="00C37F94"/>
    <w:rsid w:val="00C403B7"/>
    <w:rsid w:val="00C41C2A"/>
    <w:rsid w:val="00C422FE"/>
    <w:rsid w:val="00C42C06"/>
    <w:rsid w:val="00C45806"/>
    <w:rsid w:val="00C46402"/>
    <w:rsid w:val="00C47003"/>
    <w:rsid w:val="00C519C4"/>
    <w:rsid w:val="00C51DF2"/>
    <w:rsid w:val="00C5273C"/>
    <w:rsid w:val="00C529D7"/>
    <w:rsid w:val="00C52B7F"/>
    <w:rsid w:val="00C534DD"/>
    <w:rsid w:val="00C53725"/>
    <w:rsid w:val="00C53B7C"/>
    <w:rsid w:val="00C5498A"/>
    <w:rsid w:val="00C549EE"/>
    <w:rsid w:val="00C5657A"/>
    <w:rsid w:val="00C56973"/>
    <w:rsid w:val="00C56BDD"/>
    <w:rsid w:val="00C57247"/>
    <w:rsid w:val="00C57917"/>
    <w:rsid w:val="00C61351"/>
    <w:rsid w:val="00C61946"/>
    <w:rsid w:val="00C61F48"/>
    <w:rsid w:val="00C62022"/>
    <w:rsid w:val="00C64789"/>
    <w:rsid w:val="00C65564"/>
    <w:rsid w:val="00C65F60"/>
    <w:rsid w:val="00C66916"/>
    <w:rsid w:val="00C70E6F"/>
    <w:rsid w:val="00C71039"/>
    <w:rsid w:val="00C73057"/>
    <w:rsid w:val="00C750B1"/>
    <w:rsid w:val="00C76CEB"/>
    <w:rsid w:val="00C800E5"/>
    <w:rsid w:val="00C82018"/>
    <w:rsid w:val="00C82969"/>
    <w:rsid w:val="00C85FED"/>
    <w:rsid w:val="00C86292"/>
    <w:rsid w:val="00C9047C"/>
    <w:rsid w:val="00C955D6"/>
    <w:rsid w:val="00C95D57"/>
    <w:rsid w:val="00C95DFF"/>
    <w:rsid w:val="00C96971"/>
    <w:rsid w:val="00C970EE"/>
    <w:rsid w:val="00C97D7D"/>
    <w:rsid w:val="00CA04B6"/>
    <w:rsid w:val="00CA0B64"/>
    <w:rsid w:val="00CA0CFD"/>
    <w:rsid w:val="00CA14D3"/>
    <w:rsid w:val="00CA185F"/>
    <w:rsid w:val="00CA18FE"/>
    <w:rsid w:val="00CA1B80"/>
    <w:rsid w:val="00CA2D2D"/>
    <w:rsid w:val="00CA3E9E"/>
    <w:rsid w:val="00CA50DA"/>
    <w:rsid w:val="00CA61D8"/>
    <w:rsid w:val="00CA6935"/>
    <w:rsid w:val="00CA6FB2"/>
    <w:rsid w:val="00CB0566"/>
    <w:rsid w:val="00CB1572"/>
    <w:rsid w:val="00CB3E85"/>
    <w:rsid w:val="00CB4EED"/>
    <w:rsid w:val="00CB4F70"/>
    <w:rsid w:val="00CB673A"/>
    <w:rsid w:val="00CB6C5B"/>
    <w:rsid w:val="00CC02F3"/>
    <w:rsid w:val="00CC05C7"/>
    <w:rsid w:val="00CC13A9"/>
    <w:rsid w:val="00CC14F1"/>
    <w:rsid w:val="00CC178F"/>
    <w:rsid w:val="00CC19EB"/>
    <w:rsid w:val="00CC1A77"/>
    <w:rsid w:val="00CC1D91"/>
    <w:rsid w:val="00CC231F"/>
    <w:rsid w:val="00CC2DA1"/>
    <w:rsid w:val="00CC3404"/>
    <w:rsid w:val="00CC3BDD"/>
    <w:rsid w:val="00CC497D"/>
    <w:rsid w:val="00CC5B26"/>
    <w:rsid w:val="00CC5FC5"/>
    <w:rsid w:val="00CC6136"/>
    <w:rsid w:val="00CC6F33"/>
    <w:rsid w:val="00CC75D9"/>
    <w:rsid w:val="00CC767E"/>
    <w:rsid w:val="00CD0255"/>
    <w:rsid w:val="00CD1204"/>
    <w:rsid w:val="00CD1D98"/>
    <w:rsid w:val="00CD1F8C"/>
    <w:rsid w:val="00CD2043"/>
    <w:rsid w:val="00CD3174"/>
    <w:rsid w:val="00CD3932"/>
    <w:rsid w:val="00CD4BDF"/>
    <w:rsid w:val="00CD7BEF"/>
    <w:rsid w:val="00CE1740"/>
    <w:rsid w:val="00CE1F05"/>
    <w:rsid w:val="00CE2054"/>
    <w:rsid w:val="00CE2C10"/>
    <w:rsid w:val="00CE3331"/>
    <w:rsid w:val="00CE389A"/>
    <w:rsid w:val="00CE42CB"/>
    <w:rsid w:val="00CE5105"/>
    <w:rsid w:val="00CE6506"/>
    <w:rsid w:val="00CE704B"/>
    <w:rsid w:val="00CF0586"/>
    <w:rsid w:val="00CF0A7C"/>
    <w:rsid w:val="00CF1267"/>
    <w:rsid w:val="00CF2A95"/>
    <w:rsid w:val="00CF2C7B"/>
    <w:rsid w:val="00CF2CB3"/>
    <w:rsid w:val="00CF43F8"/>
    <w:rsid w:val="00CF4427"/>
    <w:rsid w:val="00CF5677"/>
    <w:rsid w:val="00CF5E5F"/>
    <w:rsid w:val="00CF71D3"/>
    <w:rsid w:val="00CF758A"/>
    <w:rsid w:val="00CF7E4F"/>
    <w:rsid w:val="00D01925"/>
    <w:rsid w:val="00D023C1"/>
    <w:rsid w:val="00D02465"/>
    <w:rsid w:val="00D02D42"/>
    <w:rsid w:val="00D04114"/>
    <w:rsid w:val="00D04399"/>
    <w:rsid w:val="00D04843"/>
    <w:rsid w:val="00D105BC"/>
    <w:rsid w:val="00D12D22"/>
    <w:rsid w:val="00D13200"/>
    <w:rsid w:val="00D14771"/>
    <w:rsid w:val="00D15871"/>
    <w:rsid w:val="00D20178"/>
    <w:rsid w:val="00D24B3C"/>
    <w:rsid w:val="00D24EB5"/>
    <w:rsid w:val="00D26769"/>
    <w:rsid w:val="00D27AF8"/>
    <w:rsid w:val="00D27F74"/>
    <w:rsid w:val="00D300B5"/>
    <w:rsid w:val="00D30E78"/>
    <w:rsid w:val="00D328BA"/>
    <w:rsid w:val="00D33152"/>
    <w:rsid w:val="00D33170"/>
    <w:rsid w:val="00D340B2"/>
    <w:rsid w:val="00D34869"/>
    <w:rsid w:val="00D3487C"/>
    <w:rsid w:val="00D357F8"/>
    <w:rsid w:val="00D369CA"/>
    <w:rsid w:val="00D37CBB"/>
    <w:rsid w:val="00D37E51"/>
    <w:rsid w:val="00D414AF"/>
    <w:rsid w:val="00D42177"/>
    <w:rsid w:val="00D440D6"/>
    <w:rsid w:val="00D44C9E"/>
    <w:rsid w:val="00D45B91"/>
    <w:rsid w:val="00D46A35"/>
    <w:rsid w:val="00D47384"/>
    <w:rsid w:val="00D47934"/>
    <w:rsid w:val="00D47CB4"/>
    <w:rsid w:val="00D51E7A"/>
    <w:rsid w:val="00D51FAD"/>
    <w:rsid w:val="00D54704"/>
    <w:rsid w:val="00D558D1"/>
    <w:rsid w:val="00D61691"/>
    <w:rsid w:val="00D63457"/>
    <w:rsid w:val="00D6379D"/>
    <w:rsid w:val="00D6458F"/>
    <w:rsid w:val="00D64D52"/>
    <w:rsid w:val="00D64ECE"/>
    <w:rsid w:val="00D650AB"/>
    <w:rsid w:val="00D6543F"/>
    <w:rsid w:val="00D65A95"/>
    <w:rsid w:val="00D6761A"/>
    <w:rsid w:val="00D67D22"/>
    <w:rsid w:val="00D70547"/>
    <w:rsid w:val="00D723E1"/>
    <w:rsid w:val="00D724F3"/>
    <w:rsid w:val="00D7398D"/>
    <w:rsid w:val="00D73BF9"/>
    <w:rsid w:val="00D741C0"/>
    <w:rsid w:val="00D74E0C"/>
    <w:rsid w:val="00D75A5D"/>
    <w:rsid w:val="00D76400"/>
    <w:rsid w:val="00D81099"/>
    <w:rsid w:val="00D81E83"/>
    <w:rsid w:val="00D81F64"/>
    <w:rsid w:val="00D8379D"/>
    <w:rsid w:val="00D83966"/>
    <w:rsid w:val="00D83A72"/>
    <w:rsid w:val="00D84B03"/>
    <w:rsid w:val="00D853C0"/>
    <w:rsid w:val="00D86163"/>
    <w:rsid w:val="00D86A0F"/>
    <w:rsid w:val="00D87FCD"/>
    <w:rsid w:val="00D90D52"/>
    <w:rsid w:val="00D91913"/>
    <w:rsid w:val="00D91D46"/>
    <w:rsid w:val="00D92648"/>
    <w:rsid w:val="00D92733"/>
    <w:rsid w:val="00D93279"/>
    <w:rsid w:val="00D94688"/>
    <w:rsid w:val="00D94E09"/>
    <w:rsid w:val="00D9538A"/>
    <w:rsid w:val="00D956F4"/>
    <w:rsid w:val="00D9640C"/>
    <w:rsid w:val="00D96961"/>
    <w:rsid w:val="00D96A64"/>
    <w:rsid w:val="00D96B72"/>
    <w:rsid w:val="00D96CD3"/>
    <w:rsid w:val="00DA062B"/>
    <w:rsid w:val="00DA14F8"/>
    <w:rsid w:val="00DA1776"/>
    <w:rsid w:val="00DA4147"/>
    <w:rsid w:val="00DA4F43"/>
    <w:rsid w:val="00DA539B"/>
    <w:rsid w:val="00DA57FE"/>
    <w:rsid w:val="00DA6A0A"/>
    <w:rsid w:val="00DA745B"/>
    <w:rsid w:val="00DA75D5"/>
    <w:rsid w:val="00DB2234"/>
    <w:rsid w:val="00DB446F"/>
    <w:rsid w:val="00DB47D2"/>
    <w:rsid w:val="00DB4C65"/>
    <w:rsid w:val="00DB54C4"/>
    <w:rsid w:val="00DB5A2E"/>
    <w:rsid w:val="00DB5CF0"/>
    <w:rsid w:val="00DB5FE0"/>
    <w:rsid w:val="00DB5FF6"/>
    <w:rsid w:val="00DB77FB"/>
    <w:rsid w:val="00DC0057"/>
    <w:rsid w:val="00DC04C0"/>
    <w:rsid w:val="00DC0528"/>
    <w:rsid w:val="00DC0753"/>
    <w:rsid w:val="00DC1104"/>
    <w:rsid w:val="00DC2470"/>
    <w:rsid w:val="00DC3263"/>
    <w:rsid w:val="00DC4917"/>
    <w:rsid w:val="00DC4A66"/>
    <w:rsid w:val="00DC5927"/>
    <w:rsid w:val="00DC59E7"/>
    <w:rsid w:val="00DC7466"/>
    <w:rsid w:val="00DC7E1C"/>
    <w:rsid w:val="00DD0645"/>
    <w:rsid w:val="00DD15BE"/>
    <w:rsid w:val="00DD1623"/>
    <w:rsid w:val="00DD1D36"/>
    <w:rsid w:val="00DD299A"/>
    <w:rsid w:val="00DD2B83"/>
    <w:rsid w:val="00DD36A2"/>
    <w:rsid w:val="00DD37EE"/>
    <w:rsid w:val="00DD524E"/>
    <w:rsid w:val="00DD5B2B"/>
    <w:rsid w:val="00DE007D"/>
    <w:rsid w:val="00DE0D04"/>
    <w:rsid w:val="00DE0F41"/>
    <w:rsid w:val="00DE16D8"/>
    <w:rsid w:val="00DE1D42"/>
    <w:rsid w:val="00DE1ED3"/>
    <w:rsid w:val="00DE2095"/>
    <w:rsid w:val="00DE4AC5"/>
    <w:rsid w:val="00DE4CBF"/>
    <w:rsid w:val="00DE522E"/>
    <w:rsid w:val="00DE65A2"/>
    <w:rsid w:val="00DF1850"/>
    <w:rsid w:val="00DF18EB"/>
    <w:rsid w:val="00DF2106"/>
    <w:rsid w:val="00DF2708"/>
    <w:rsid w:val="00DF2DCC"/>
    <w:rsid w:val="00DF30E2"/>
    <w:rsid w:val="00DF391C"/>
    <w:rsid w:val="00DF3F9A"/>
    <w:rsid w:val="00DF4FD5"/>
    <w:rsid w:val="00DF5490"/>
    <w:rsid w:val="00DF5E3A"/>
    <w:rsid w:val="00DF62AD"/>
    <w:rsid w:val="00DF62B2"/>
    <w:rsid w:val="00DF668C"/>
    <w:rsid w:val="00DF6D2F"/>
    <w:rsid w:val="00E00A57"/>
    <w:rsid w:val="00E01125"/>
    <w:rsid w:val="00E011C8"/>
    <w:rsid w:val="00E01886"/>
    <w:rsid w:val="00E01B52"/>
    <w:rsid w:val="00E01D0E"/>
    <w:rsid w:val="00E05AA8"/>
    <w:rsid w:val="00E06185"/>
    <w:rsid w:val="00E0690F"/>
    <w:rsid w:val="00E07B6A"/>
    <w:rsid w:val="00E102D9"/>
    <w:rsid w:val="00E10855"/>
    <w:rsid w:val="00E10D0C"/>
    <w:rsid w:val="00E130A6"/>
    <w:rsid w:val="00E1477D"/>
    <w:rsid w:val="00E15D61"/>
    <w:rsid w:val="00E16215"/>
    <w:rsid w:val="00E16850"/>
    <w:rsid w:val="00E1731C"/>
    <w:rsid w:val="00E20A15"/>
    <w:rsid w:val="00E20D6B"/>
    <w:rsid w:val="00E21CB0"/>
    <w:rsid w:val="00E21EF5"/>
    <w:rsid w:val="00E22450"/>
    <w:rsid w:val="00E237E8"/>
    <w:rsid w:val="00E243FF"/>
    <w:rsid w:val="00E24C2E"/>
    <w:rsid w:val="00E2621A"/>
    <w:rsid w:val="00E26B3F"/>
    <w:rsid w:val="00E26B6D"/>
    <w:rsid w:val="00E26B7D"/>
    <w:rsid w:val="00E308E7"/>
    <w:rsid w:val="00E30D65"/>
    <w:rsid w:val="00E30EB0"/>
    <w:rsid w:val="00E315DA"/>
    <w:rsid w:val="00E31650"/>
    <w:rsid w:val="00E35169"/>
    <w:rsid w:val="00E353E7"/>
    <w:rsid w:val="00E371F0"/>
    <w:rsid w:val="00E37910"/>
    <w:rsid w:val="00E405D1"/>
    <w:rsid w:val="00E406B0"/>
    <w:rsid w:val="00E40B4C"/>
    <w:rsid w:val="00E40CCE"/>
    <w:rsid w:val="00E41402"/>
    <w:rsid w:val="00E42C61"/>
    <w:rsid w:val="00E43302"/>
    <w:rsid w:val="00E4456C"/>
    <w:rsid w:val="00E45F2D"/>
    <w:rsid w:val="00E46636"/>
    <w:rsid w:val="00E476D0"/>
    <w:rsid w:val="00E51FE0"/>
    <w:rsid w:val="00E522D2"/>
    <w:rsid w:val="00E53724"/>
    <w:rsid w:val="00E5386B"/>
    <w:rsid w:val="00E53D5F"/>
    <w:rsid w:val="00E54019"/>
    <w:rsid w:val="00E552C8"/>
    <w:rsid w:val="00E55911"/>
    <w:rsid w:val="00E560A3"/>
    <w:rsid w:val="00E57177"/>
    <w:rsid w:val="00E57A5D"/>
    <w:rsid w:val="00E6116D"/>
    <w:rsid w:val="00E616AF"/>
    <w:rsid w:val="00E61A2D"/>
    <w:rsid w:val="00E61F28"/>
    <w:rsid w:val="00E62082"/>
    <w:rsid w:val="00E63D2F"/>
    <w:rsid w:val="00E654CB"/>
    <w:rsid w:val="00E6645F"/>
    <w:rsid w:val="00E67828"/>
    <w:rsid w:val="00E67EFA"/>
    <w:rsid w:val="00E70AA4"/>
    <w:rsid w:val="00E72890"/>
    <w:rsid w:val="00E75006"/>
    <w:rsid w:val="00E75742"/>
    <w:rsid w:val="00E75C23"/>
    <w:rsid w:val="00E77DD2"/>
    <w:rsid w:val="00E8178E"/>
    <w:rsid w:val="00E819B9"/>
    <w:rsid w:val="00E82272"/>
    <w:rsid w:val="00E82352"/>
    <w:rsid w:val="00E83333"/>
    <w:rsid w:val="00E84350"/>
    <w:rsid w:val="00E84795"/>
    <w:rsid w:val="00E84DDB"/>
    <w:rsid w:val="00E85863"/>
    <w:rsid w:val="00E85D44"/>
    <w:rsid w:val="00E862EA"/>
    <w:rsid w:val="00E907C5"/>
    <w:rsid w:val="00E914C7"/>
    <w:rsid w:val="00E91AE4"/>
    <w:rsid w:val="00E91FD8"/>
    <w:rsid w:val="00E9222C"/>
    <w:rsid w:val="00E944DD"/>
    <w:rsid w:val="00E94E52"/>
    <w:rsid w:val="00E94F78"/>
    <w:rsid w:val="00E956C9"/>
    <w:rsid w:val="00E964A7"/>
    <w:rsid w:val="00E96AFC"/>
    <w:rsid w:val="00E970D2"/>
    <w:rsid w:val="00EA0789"/>
    <w:rsid w:val="00EA078B"/>
    <w:rsid w:val="00EA1127"/>
    <w:rsid w:val="00EA1FBD"/>
    <w:rsid w:val="00EA2885"/>
    <w:rsid w:val="00EA32BD"/>
    <w:rsid w:val="00EA335B"/>
    <w:rsid w:val="00EA395A"/>
    <w:rsid w:val="00EA3D29"/>
    <w:rsid w:val="00EA431D"/>
    <w:rsid w:val="00EA4517"/>
    <w:rsid w:val="00EA4647"/>
    <w:rsid w:val="00EA5F0D"/>
    <w:rsid w:val="00EB18F0"/>
    <w:rsid w:val="00EB20DB"/>
    <w:rsid w:val="00EB2C1E"/>
    <w:rsid w:val="00EB35A3"/>
    <w:rsid w:val="00EB3765"/>
    <w:rsid w:val="00EB4236"/>
    <w:rsid w:val="00EB48FB"/>
    <w:rsid w:val="00EB6D15"/>
    <w:rsid w:val="00EB7B73"/>
    <w:rsid w:val="00EC1CE4"/>
    <w:rsid w:val="00EC266F"/>
    <w:rsid w:val="00EC273D"/>
    <w:rsid w:val="00EC28BF"/>
    <w:rsid w:val="00EC3195"/>
    <w:rsid w:val="00EC3FC7"/>
    <w:rsid w:val="00EC486C"/>
    <w:rsid w:val="00EC4BCD"/>
    <w:rsid w:val="00EC5019"/>
    <w:rsid w:val="00EC5156"/>
    <w:rsid w:val="00EC5E23"/>
    <w:rsid w:val="00ED3513"/>
    <w:rsid w:val="00ED35F2"/>
    <w:rsid w:val="00ED47C5"/>
    <w:rsid w:val="00ED54F1"/>
    <w:rsid w:val="00ED5F4A"/>
    <w:rsid w:val="00ED7F8C"/>
    <w:rsid w:val="00EE1D25"/>
    <w:rsid w:val="00EE2A9E"/>
    <w:rsid w:val="00EE2BB0"/>
    <w:rsid w:val="00EE2D1B"/>
    <w:rsid w:val="00EE3515"/>
    <w:rsid w:val="00EE3C4B"/>
    <w:rsid w:val="00EE3F75"/>
    <w:rsid w:val="00EE4FB4"/>
    <w:rsid w:val="00EE6364"/>
    <w:rsid w:val="00EE6FA3"/>
    <w:rsid w:val="00EE78E1"/>
    <w:rsid w:val="00EF0669"/>
    <w:rsid w:val="00EF0949"/>
    <w:rsid w:val="00EF09C4"/>
    <w:rsid w:val="00EF19AA"/>
    <w:rsid w:val="00EF1F3A"/>
    <w:rsid w:val="00EF2347"/>
    <w:rsid w:val="00EF2E26"/>
    <w:rsid w:val="00EF2FFD"/>
    <w:rsid w:val="00EF4568"/>
    <w:rsid w:val="00EF4E3D"/>
    <w:rsid w:val="00EF5DF9"/>
    <w:rsid w:val="00EF6A85"/>
    <w:rsid w:val="00F00D73"/>
    <w:rsid w:val="00F01686"/>
    <w:rsid w:val="00F01A8B"/>
    <w:rsid w:val="00F01D87"/>
    <w:rsid w:val="00F0229D"/>
    <w:rsid w:val="00F03589"/>
    <w:rsid w:val="00F03D50"/>
    <w:rsid w:val="00F047AC"/>
    <w:rsid w:val="00F05765"/>
    <w:rsid w:val="00F0642F"/>
    <w:rsid w:val="00F0651F"/>
    <w:rsid w:val="00F07730"/>
    <w:rsid w:val="00F07B77"/>
    <w:rsid w:val="00F11E9F"/>
    <w:rsid w:val="00F12238"/>
    <w:rsid w:val="00F12483"/>
    <w:rsid w:val="00F13AAB"/>
    <w:rsid w:val="00F1492F"/>
    <w:rsid w:val="00F151E0"/>
    <w:rsid w:val="00F179A7"/>
    <w:rsid w:val="00F17A5D"/>
    <w:rsid w:val="00F17E53"/>
    <w:rsid w:val="00F203A6"/>
    <w:rsid w:val="00F20AD5"/>
    <w:rsid w:val="00F21551"/>
    <w:rsid w:val="00F23274"/>
    <w:rsid w:val="00F24CB9"/>
    <w:rsid w:val="00F2521C"/>
    <w:rsid w:val="00F25264"/>
    <w:rsid w:val="00F26806"/>
    <w:rsid w:val="00F269F7"/>
    <w:rsid w:val="00F26D85"/>
    <w:rsid w:val="00F27A3B"/>
    <w:rsid w:val="00F304FD"/>
    <w:rsid w:val="00F30B51"/>
    <w:rsid w:val="00F31455"/>
    <w:rsid w:val="00F31DA9"/>
    <w:rsid w:val="00F33D1B"/>
    <w:rsid w:val="00F33F5E"/>
    <w:rsid w:val="00F36BFB"/>
    <w:rsid w:val="00F36D49"/>
    <w:rsid w:val="00F379BC"/>
    <w:rsid w:val="00F41502"/>
    <w:rsid w:val="00F43470"/>
    <w:rsid w:val="00F43572"/>
    <w:rsid w:val="00F44472"/>
    <w:rsid w:val="00F448D7"/>
    <w:rsid w:val="00F44C6B"/>
    <w:rsid w:val="00F450DB"/>
    <w:rsid w:val="00F47CE3"/>
    <w:rsid w:val="00F505ED"/>
    <w:rsid w:val="00F5253B"/>
    <w:rsid w:val="00F53864"/>
    <w:rsid w:val="00F5643C"/>
    <w:rsid w:val="00F565BD"/>
    <w:rsid w:val="00F6008E"/>
    <w:rsid w:val="00F603AA"/>
    <w:rsid w:val="00F60840"/>
    <w:rsid w:val="00F60947"/>
    <w:rsid w:val="00F60CB1"/>
    <w:rsid w:val="00F62991"/>
    <w:rsid w:val="00F6388A"/>
    <w:rsid w:val="00F63DFE"/>
    <w:rsid w:val="00F64519"/>
    <w:rsid w:val="00F6475E"/>
    <w:rsid w:val="00F66741"/>
    <w:rsid w:val="00F66982"/>
    <w:rsid w:val="00F669BA"/>
    <w:rsid w:val="00F66FA6"/>
    <w:rsid w:val="00F679E8"/>
    <w:rsid w:val="00F7184D"/>
    <w:rsid w:val="00F71AB1"/>
    <w:rsid w:val="00F7211F"/>
    <w:rsid w:val="00F72701"/>
    <w:rsid w:val="00F72C77"/>
    <w:rsid w:val="00F7497A"/>
    <w:rsid w:val="00F75284"/>
    <w:rsid w:val="00F755AA"/>
    <w:rsid w:val="00F75B86"/>
    <w:rsid w:val="00F765BD"/>
    <w:rsid w:val="00F77933"/>
    <w:rsid w:val="00F806AE"/>
    <w:rsid w:val="00F822D2"/>
    <w:rsid w:val="00F83C5B"/>
    <w:rsid w:val="00F8411A"/>
    <w:rsid w:val="00F84795"/>
    <w:rsid w:val="00F86043"/>
    <w:rsid w:val="00F86446"/>
    <w:rsid w:val="00F867CD"/>
    <w:rsid w:val="00F86FCE"/>
    <w:rsid w:val="00F879D6"/>
    <w:rsid w:val="00F909A5"/>
    <w:rsid w:val="00F932B9"/>
    <w:rsid w:val="00F941B8"/>
    <w:rsid w:val="00F94E62"/>
    <w:rsid w:val="00F95B00"/>
    <w:rsid w:val="00F95B47"/>
    <w:rsid w:val="00F9726A"/>
    <w:rsid w:val="00F97AE0"/>
    <w:rsid w:val="00FA2194"/>
    <w:rsid w:val="00FA3282"/>
    <w:rsid w:val="00FA5254"/>
    <w:rsid w:val="00FA5844"/>
    <w:rsid w:val="00FA7393"/>
    <w:rsid w:val="00FA7D07"/>
    <w:rsid w:val="00FB0EC2"/>
    <w:rsid w:val="00FB0EFD"/>
    <w:rsid w:val="00FB170A"/>
    <w:rsid w:val="00FB1C2B"/>
    <w:rsid w:val="00FB1C92"/>
    <w:rsid w:val="00FB279B"/>
    <w:rsid w:val="00FB4031"/>
    <w:rsid w:val="00FB442B"/>
    <w:rsid w:val="00FB48C4"/>
    <w:rsid w:val="00FB5DE9"/>
    <w:rsid w:val="00FB6272"/>
    <w:rsid w:val="00FC028B"/>
    <w:rsid w:val="00FC03EC"/>
    <w:rsid w:val="00FC066E"/>
    <w:rsid w:val="00FC1405"/>
    <w:rsid w:val="00FC2E85"/>
    <w:rsid w:val="00FC47EF"/>
    <w:rsid w:val="00FC4BB1"/>
    <w:rsid w:val="00FC5049"/>
    <w:rsid w:val="00FC699D"/>
    <w:rsid w:val="00FC7346"/>
    <w:rsid w:val="00FC7355"/>
    <w:rsid w:val="00FC7A9F"/>
    <w:rsid w:val="00FD19A8"/>
    <w:rsid w:val="00FD1F5A"/>
    <w:rsid w:val="00FD2B1E"/>
    <w:rsid w:val="00FD35BB"/>
    <w:rsid w:val="00FD40A2"/>
    <w:rsid w:val="00FD411B"/>
    <w:rsid w:val="00FD475A"/>
    <w:rsid w:val="00FD5842"/>
    <w:rsid w:val="00FD640A"/>
    <w:rsid w:val="00FD697F"/>
    <w:rsid w:val="00FE0E6F"/>
    <w:rsid w:val="00FE1552"/>
    <w:rsid w:val="00FE1C58"/>
    <w:rsid w:val="00FE1D04"/>
    <w:rsid w:val="00FE2329"/>
    <w:rsid w:val="00FE2B99"/>
    <w:rsid w:val="00FE31BA"/>
    <w:rsid w:val="00FE417F"/>
    <w:rsid w:val="00FE546F"/>
    <w:rsid w:val="00FE704F"/>
    <w:rsid w:val="00FE720A"/>
    <w:rsid w:val="00FE7909"/>
    <w:rsid w:val="00FF0913"/>
    <w:rsid w:val="00FF0B15"/>
    <w:rsid w:val="00FF2D74"/>
    <w:rsid w:val="00FF2DE5"/>
    <w:rsid w:val="00FF32D9"/>
    <w:rsid w:val="00FF48D3"/>
    <w:rsid w:val="00FF4B30"/>
    <w:rsid w:val="00FF5060"/>
    <w:rsid w:val="00FF54F1"/>
    <w:rsid w:val="00FF57F1"/>
    <w:rsid w:val="00FF614E"/>
    <w:rsid w:val="00FF70EA"/>
    <w:rsid w:val="00FF7BF0"/>
    <w:rsid w:val="00FF7EFE"/>
    <w:rsid w:val="011BBA27"/>
    <w:rsid w:val="02C506B9"/>
    <w:rsid w:val="03C89B06"/>
    <w:rsid w:val="042D179E"/>
    <w:rsid w:val="083871B5"/>
    <w:rsid w:val="0B86499B"/>
    <w:rsid w:val="0C912BCC"/>
    <w:rsid w:val="0D9CB55B"/>
    <w:rsid w:val="0DADBE5C"/>
    <w:rsid w:val="0F4F5039"/>
    <w:rsid w:val="0F5FA3AD"/>
    <w:rsid w:val="10BF84D9"/>
    <w:rsid w:val="110C03AC"/>
    <w:rsid w:val="1230BF35"/>
    <w:rsid w:val="14142DB5"/>
    <w:rsid w:val="148EDF6C"/>
    <w:rsid w:val="187E17EB"/>
    <w:rsid w:val="18F55016"/>
    <w:rsid w:val="19D336DE"/>
    <w:rsid w:val="19DBE1C9"/>
    <w:rsid w:val="19EFDB1C"/>
    <w:rsid w:val="1A8FD7D1"/>
    <w:rsid w:val="1B03F751"/>
    <w:rsid w:val="1B5C8AB3"/>
    <w:rsid w:val="1B670ECB"/>
    <w:rsid w:val="1BBDC6F6"/>
    <w:rsid w:val="1D4EC687"/>
    <w:rsid w:val="2387A70A"/>
    <w:rsid w:val="25255306"/>
    <w:rsid w:val="25785D9E"/>
    <w:rsid w:val="26E82C9C"/>
    <w:rsid w:val="26EA7A02"/>
    <w:rsid w:val="28330058"/>
    <w:rsid w:val="2C6B97B9"/>
    <w:rsid w:val="2ECB8615"/>
    <w:rsid w:val="2F34DB71"/>
    <w:rsid w:val="320FAD88"/>
    <w:rsid w:val="325D9E41"/>
    <w:rsid w:val="32E82397"/>
    <w:rsid w:val="3333A64B"/>
    <w:rsid w:val="345A10A4"/>
    <w:rsid w:val="349E277C"/>
    <w:rsid w:val="3547C411"/>
    <w:rsid w:val="36BBE586"/>
    <w:rsid w:val="3B0F29FD"/>
    <w:rsid w:val="42E80D0A"/>
    <w:rsid w:val="44083D59"/>
    <w:rsid w:val="44CE3881"/>
    <w:rsid w:val="4547502F"/>
    <w:rsid w:val="458359E0"/>
    <w:rsid w:val="48AB56FB"/>
    <w:rsid w:val="4A128D3C"/>
    <w:rsid w:val="4AA9A9CE"/>
    <w:rsid w:val="4B346026"/>
    <w:rsid w:val="4B44E3D2"/>
    <w:rsid w:val="50DCDA9D"/>
    <w:rsid w:val="52B0DD75"/>
    <w:rsid w:val="5569672B"/>
    <w:rsid w:val="571B2D28"/>
    <w:rsid w:val="57C98234"/>
    <w:rsid w:val="57CC88E2"/>
    <w:rsid w:val="581019C9"/>
    <w:rsid w:val="59D73864"/>
    <w:rsid w:val="5D80D9F8"/>
    <w:rsid w:val="60A31A3F"/>
    <w:rsid w:val="60B293A6"/>
    <w:rsid w:val="65AA20BE"/>
    <w:rsid w:val="65EB5943"/>
    <w:rsid w:val="664D6308"/>
    <w:rsid w:val="6687C19A"/>
    <w:rsid w:val="68D28476"/>
    <w:rsid w:val="69E12FE0"/>
    <w:rsid w:val="6EF112F4"/>
    <w:rsid w:val="7209C9DD"/>
    <w:rsid w:val="74367888"/>
    <w:rsid w:val="76729C9D"/>
    <w:rsid w:val="76A26522"/>
    <w:rsid w:val="7C9605EB"/>
    <w:rsid w:val="7DDB2FBF"/>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EA74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F2FFD"/>
    <w:pPr>
      <w:spacing w:before="120" w:after="120" w:line="252" w:lineRule="auto"/>
    </w:pPr>
    <w:rPr>
      <w:color w:val="595959" w:themeColor="text1" w:themeTint="A6"/>
      <w:sz w:val="24"/>
    </w:rPr>
  </w:style>
  <w:style w:type="paragraph" w:styleId="Kop1">
    <w:name w:val="heading 1"/>
    <w:basedOn w:val="Standaard"/>
    <w:next w:val="Standaard"/>
    <w:link w:val="Kop1Char"/>
    <w:uiPriority w:val="9"/>
    <w:qFormat/>
    <w:rsid w:val="00D02465"/>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Kop2">
    <w:name w:val="heading 2"/>
    <w:basedOn w:val="Standaard"/>
    <w:next w:val="Standaard"/>
    <w:link w:val="Kop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Kop3">
    <w:name w:val="heading 3"/>
    <w:basedOn w:val="Standaard"/>
    <w:next w:val="Standaard"/>
    <w:link w:val="Kop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Kop4">
    <w:name w:val="heading 4"/>
    <w:basedOn w:val="Standaard"/>
    <w:next w:val="Standaard"/>
    <w:link w:val="Kop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5A20E2"/>
    <w:pPr>
      <w:tabs>
        <w:tab w:val="center" w:pos="4844"/>
        <w:tab w:val="right" w:pos="9689"/>
      </w:tabs>
      <w:spacing w:after="0"/>
    </w:pPr>
  </w:style>
  <w:style w:type="character" w:customStyle="1" w:styleId="KoptekstChar">
    <w:name w:val="Koptekst Char"/>
    <w:basedOn w:val="Standaardalinea-lettertype"/>
    <w:link w:val="Koptekst"/>
    <w:uiPriority w:val="99"/>
    <w:rsid w:val="00347AF5"/>
    <w:rPr>
      <w:color w:val="595959" w:themeColor="text1" w:themeTint="A6"/>
      <w:sz w:val="24"/>
    </w:rPr>
  </w:style>
  <w:style w:type="paragraph" w:styleId="Voettekst">
    <w:name w:val="footer"/>
    <w:basedOn w:val="Standaard"/>
    <w:link w:val="VoettekstChar"/>
    <w:uiPriority w:val="99"/>
    <w:rsid w:val="008E3A18"/>
    <w:pPr>
      <w:pBdr>
        <w:top w:val="single" w:sz="8" w:space="1" w:color="64B2C1" w:themeColor="background2"/>
      </w:pBdr>
      <w:spacing w:after="0" w:line="240" w:lineRule="auto"/>
    </w:pPr>
    <w:rPr>
      <w:sz w:val="18"/>
    </w:rPr>
  </w:style>
  <w:style w:type="character" w:customStyle="1" w:styleId="VoettekstChar">
    <w:name w:val="Voettekst Char"/>
    <w:basedOn w:val="Standaardalinea-lettertype"/>
    <w:link w:val="Voettekst"/>
    <w:uiPriority w:val="99"/>
    <w:rsid w:val="008E3A18"/>
    <w:rPr>
      <w:color w:val="595959" w:themeColor="text1" w:themeTint="A6"/>
      <w:sz w:val="18"/>
    </w:rPr>
  </w:style>
  <w:style w:type="character" w:styleId="Tekstvantijdelijkeaanduiding">
    <w:name w:val="Placeholder Text"/>
    <w:basedOn w:val="Standaardalinea-lettertype"/>
    <w:uiPriority w:val="99"/>
    <w:semiHidden/>
    <w:rsid w:val="005A20E2"/>
    <w:rPr>
      <w:color w:val="808080"/>
    </w:rPr>
  </w:style>
  <w:style w:type="paragraph" w:styleId="Titel">
    <w:name w:val="Title"/>
    <w:basedOn w:val="Standaard"/>
    <w:next w:val="Standaard"/>
    <w:link w:val="TitelCh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elChar">
    <w:name w:val="Titel Char"/>
    <w:basedOn w:val="Standaardalinea-lettertype"/>
    <w:link w:val="Titel"/>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Ondertitel">
    <w:name w:val="Subtitle"/>
    <w:basedOn w:val="Standaard"/>
    <w:next w:val="Standaard"/>
    <w:link w:val="Ondertitel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OndertitelChar">
    <w:name w:val="Ondertitel Char"/>
    <w:basedOn w:val="Standaardalinea-lettertype"/>
    <w:link w:val="Ondertitel"/>
    <w:uiPriority w:val="11"/>
    <w:rsid w:val="00D83966"/>
    <w:rPr>
      <w:rFonts w:eastAsiaTheme="minorEastAsia"/>
      <w:b/>
      <w:i/>
      <w:color w:val="107082" w:themeColor="accent2"/>
      <w:spacing w:val="15"/>
      <w:sz w:val="48"/>
    </w:rPr>
  </w:style>
  <w:style w:type="character" w:customStyle="1" w:styleId="Kop1Char">
    <w:name w:val="Kop 1 Char"/>
    <w:basedOn w:val="Standaardalinea-lettertype"/>
    <w:link w:val="Kop1"/>
    <w:uiPriority w:val="9"/>
    <w:rsid w:val="00D02465"/>
    <w:rPr>
      <w:rFonts w:asciiTheme="majorHAnsi" w:eastAsiaTheme="majorEastAsia" w:hAnsiTheme="majorHAnsi" w:cstheme="majorBidi"/>
      <w:b/>
      <w:caps/>
      <w:color w:val="107082" w:themeColor="accent2"/>
      <w:sz w:val="44"/>
      <w:szCs w:val="32"/>
    </w:rPr>
  </w:style>
  <w:style w:type="paragraph" w:customStyle="1" w:styleId="Standaard1">
    <w:name w:val="Standaard1"/>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jstalinea">
    <w:name w:val="List Paragraph"/>
    <w:basedOn w:val="Standaard"/>
    <w:uiPriority w:val="34"/>
    <w:semiHidden/>
    <w:qFormat/>
    <w:rsid w:val="005D2146"/>
    <w:pPr>
      <w:ind w:left="720"/>
      <w:contextualSpacing/>
    </w:pPr>
  </w:style>
  <w:style w:type="character" w:styleId="Subtielebenadrukking">
    <w:name w:val="Subtle Emphasis"/>
    <w:uiPriority w:val="19"/>
    <w:qFormat/>
    <w:rsid w:val="00E85863"/>
    <w:rPr>
      <w:rFonts w:asciiTheme="majorHAnsi" w:hAnsiTheme="majorHAnsi"/>
      <w:b/>
      <w:i w:val="0"/>
      <w:color w:val="107082" w:themeColor="accent2"/>
      <w:sz w:val="28"/>
    </w:rPr>
  </w:style>
  <w:style w:type="character" w:styleId="Nadruk">
    <w:name w:val="Emphasis"/>
    <w:uiPriority w:val="20"/>
    <w:qFormat/>
    <w:rsid w:val="007D2C96"/>
    <w:rPr>
      <w:rFonts w:cstheme="minorHAnsi"/>
      <w:i/>
      <w:color w:val="262626" w:themeColor="text1" w:themeTint="D9"/>
    </w:rPr>
  </w:style>
  <w:style w:type="character" w:styleId="Intensievebenadrukking">
    <w:name w:val="Intense Emphasis"/>
    <w:uiPriority w:val="21"/>
    <w:semiHidden/>
    <w:qFormat/>
    <w:rsid w:val="00AE0241"/>
    <w:rPr>
      <w:color w:val="595959" w:themeColor="text1" w:themeTint="A6"/>
      <w:sz w:val="20"/>
    </w:rPr>
  </w:style>
  <w:style w:type="table" w:styleId="Tabelraster">
    <w:name w:val="Table Grid"/>
    <w:basedOn w:val="Standaardtabe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33047"/>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3047"/>
    <w:rPr>
      <w:rFonts w:ascii="Segoe UI" w:hAnsi="Segoe UI" w:cs="Segoe UI"/>
      <w:i/>
      <w:color w:val="595959" w:themeColor="text1" w:themeTint="A6"/>
      <w:sz w:val="18"/>
      <w:szCs w:val="18"/>
    </w:rPr>
  </w:style>
  <w:style w:type="character" w:customStyle="1" w:styleId="Kop2Char">
    <w:name w:val="Kop 2 Char"/>
    <w:basedOn w:val="Standaardalinea-lettertype"/>
    <w:link w:val="Kop2"/>
    <w:uiPriority w:val="9"/>
    <w:rsid w:val="00664450"/>
    <w:rPr>
      <w:rFonts w:asciiTheme="majorHAnsi" w:hAnsiTheme="majorHAnsi"/>
      <w:b/>
      <w:color w:val="D17406" w:themeColor="accent5" w:themeShade="BF"/>
      <w:sz w:val="40"/>
      <w:szCs w:val="36"/>
    </w:rPr>
  </w:style>
  <w:style w:type="character" w:customStyle="1" w:styleId="Kop3Char">
    <w:name w:val="Kop 3 Char"/>
    <w:basedOn w:val="Standaardalinea-lettertype"/>
    <w:link w:val="Kop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Kop4Char">
    <w:name w:val="Kop 4 Char"/>
    <w:basedOn w:val="Standaardalinea-lettertype"/>
    <w:link w:val="Kop4"/>
    <w:uiPriority w:val="9"/>
    <w:semiHidden/>
    <w:rsid w:val="00347AF5"/>
    <w:rPr>
      <w:rFonts w:asciiTheme="majorHAnsi" w:eastAsiaTheme="majorEastAsia" w:hAnsiTheme="majorHAnsi" w:cstheme="majorBidi"/>
      <w:i/>
      <w:iCs/>
      <w:color w:val="E29E4A" w:themeColor="accent1" w:themeShade="BF"/>
      <w:sz w:val="24"/>
    </w:rPr>
  </w:style>
  <w:style w:type="paragraph" w:styleId="Kopvaninhoudsopgave">
    <w:name w:val="TOC Heading"/>
    <w:basedOn w:val="Standaard"/>
    <w:next w:val="Standaard"/>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Inhopg1">
    <w:name w:val="toc 1"/>
    <w:basedOn w:val="Standaard"/>
    <w:next w:val="Standaard"/>
    <w:autoRedefine/>
    <w:uiPriority w:val="39"/>
    <w:rsid w:val="001E1E58"/>
    <w:pPr>
      <w:spacing w:after="100"/>
    </w:pPr>
  </w:style>
  <w:style w:type="character" w:styleId="Hyperlink">
    <w:name w:val="Hyperlink"/>
    <w:basedOn w:val="Standaardalinea-lettertype"/>
    <w:uiPriority w:val="99"/>
    <w:unhideWhenUsed/>
    <w:rsid w:val="001E1E58"/>
    <w:rPr>
      <w:color w:val="000000" w:themeColor="hyperlink"/>
      <w:u w:val="single"/>
    </w:rPr>
  </w:style>
  <w:style w:type="paragraph" w:styleId="Inhopg2">
    <w:name w:val="toc 2"/>
    <w:basedOn w:val="Standaard"/>
    <w:next w:val="Standaard"/>
    <w:autoRedefine/>
    <w:uiPriority w:val="39"/>
    <w:rsid w:val="00D94688"/>
    <w:pPr>
      <w:tabs>
        <w:tab w:val="right" w:leader="dot" w:pos="5256"/>
      </w:tabs>
      <w:spacing w:after="100"/>
      <w:ind w:left="360"/>
    </w:pPr>
  </w:style>
  <w:style w:type="character" w:styleId="Verwijzingopmerking">
    <w:name w:val="annotation reference"/>
    <w:basedOn w:val="Standaardalinea-lettertype"/>
    <w:uiPriority w:val="99"/>
    <w:semiHidden/>
    <w:unhideWhenUsed/>
    <w:rsid w:val="007C136F"/>
    <w:rPr>
      <w:sz w:val="16"/>
      <w:szCs w:val="16"/>
    </w:rPr>
  </w:style>
  <w:style w:type="paragraph" w:styleId="Geenafstand">
    <w:name w:val="No Spacing"/>
    <w:uiPriority w:val="1"/>
    <w:semiHidden/>
    <w:qFormat/>
    <w:rsid w:val="009B35B5"/>
    <w:pPr>
      <w:spacing w:after="0" w:line="240" w:lineRule="auto"/>
    </w:pPr>
    <w:rPr>
      <w:i/>
      <w:color w:val="595959" w:themeColor="text1" w:themeTint="A6"/>
      <w:sz w:val="24"/>
    </w:rPr>
  </w:style>
  <w:style w:type="paragraph" w:styleId="Lijstopsomteken">
    <w:name w:val="List Bullet"/>
    <w:basedOn w:val="Standaard"/>
    <w:uiPriority w:val="99"/>
    <w:rsid w:val="00EF2FFD"/>
    <w:pPr>
      <w:numPr>
        <w:numId w:val="34"/>
      </w:numPr>
      <w:spacing w:before="0" w:after="200"/>
    </w:pPr>
  </w:style>
  <w:style w:type="paragraph" w:styleId="Lijstnummering">
    <w:name w:val="List Number"/>
    <w:basedOn w:val="Standaard"/>
    <w:uiPriority w:val="99"/>
    <w:rsid w:val="0003123C"/>
    <w:pPr>
      <w:numPr>
        <w:numId w:val="32"/>
      </w:numPr>
      <w:spacing w:before="0" w:after="200" w:line="276" w:lineRule="auto"/>
      <w:ind w:left="340" w:hanging="340"/>
    </w:pPr>
  </w:style>
  <w:style w:type="character" w:styleId="Zwaar">
    <w:name w:val="Strong"/>
    <w:basedOn w:val="Standaardalinea-lettertype"/>
    <w:uiPriority w:val="22"/>
    <w:semiHidden/>
    <w:qFormat/>
    <w:rsid w:val="00BA31C4"/>
    <w:rPr>
      <w:b/>
      <w:bCs/>
    </w:rPr>
  </w:style>
  <w:style w:type="character" w:customStyle="1" w:styleId="Vet">
    <w:name w:val="Vet"/>
    <w:uiPriority w:val="1"/>
    <w:qFormat/>
    <w:rsid w:val="00BA31C4"/>
    <w:rPr>
      <w:b/>
      <w:bCs/>
    </w:rPr>
  </w:style>
  <w:style w:type="paragraph" w:styleId="Lijstopsomteken2">
    <w:name w:val="List Bullet 2"/>
    <w:basedOn w:val="Standaard"/>
    <w:uiPriority w:val="99"/>
    <w:rsid w:val="00D27AF8"/>
    <w:pPr>
      <w:numPr>
        <w:numId w:val="35"/>
      </w:numPr>
      <w:spacing w:before="0"/>
    </w:pPr>
  </w:style>
  <w:style w:type="paragraph" w:customStyle="1" w:styleId="Grafiek">
    <w:name w:val="Grafiek"/>
    <w:basedOn w:val="Standaard"/>
    <w:qFormat/>
    <w:rsid w:val="00664450"/>
    <w:pPr>
      <w:spacing w:after="60" w:line="240" w:lineRule="auto"/>
    </w:pPr>
    <w:rPr>
      <w:b/>
      <w:color w:val="EC7216" w:themeColor="accent6"/>
    </w:rPr>
  </w:style>
  <w:style w:type="paragraph" w:customStyle="1" w:styleId="Grafiek0">
    <w:name w:val="Grafiek0"/>
    <w:basedOn w:val="Standaard"/>
    <w:qFormat/>
    <w:rsid w:val="00664450"/>
    <w:pPr>
      <w:spacing w:after="60" w:line="240" w:lineRule="auto"/>
    </w:pPr>
    <w:rPr>
      <w:b/>
      <w:color w:val="EC7216" w:themeColor="accent6"/>
    </w:rPr>
  </w:style>
  <w:style w:type="paragraph" w:customStyle="1" w:styleId="Grafiek1">
    <w:name w:val="Grafiek1"/>
    <w:aliases w:val="kop 3,kop 2"/>
    <w:basedOn w:val="Standaard"/>
    <w:qFormat/>
    <w:rsid w:val="00664450"/>
    <w:pPr>
      <w:spacing w:after="60" w:line="240" w:lineRule="auto"/>
    </w:pPr>
    <w:rPr>
      <w:b/>
      <w:color w:val="EC7216" w:themeColor="accent6"/>
    </w:rPr>
  </w:style>
  <w:style w:type="paragraph" w:customStyle="1" w:styleId="Grafiek2">
    <w:name w:val="Grafiek2"/>
    <w:aliases w:val="kop 4"/>
    <w:basedOn w:val="Standaard"/>
    <w:qFormat/>
    <w:rsid w:val="008965F6"/>
    <w:pPr>
      <w:spacing w:after="60" w:line="240" w:lineRule="auto"/>
    </w:pPr>
    <w:rPr>
      <w:b/>
      <w:color w:val="107082" w:themeColor="accent2"/>
    </w:rPr>
  </w:style>
  <w:style w:type="paragraph" w:customStyle="1" w:styleId="Grafiekopsommingsteken">
    <w:name w:val="Grafiek opsommingsteken"/>
    <w:basedOn w:val="Standaard"/>
    <w:qFormat/>
    <w:rsid w:val="008965F6"/>
    <w:pPr>
      <w:numPr>
        <w:numId w:val="28"/>
      </w:numPr>
      <w:spacing w:before="0" w:after="0" w:line="216" w:lineRule="auto"/>
      <w:ind w:left="284" w:hanging="284"/>
    </w:pPr>
    <w:rPr>
      <w:sz w:val="20"/>
    </w:rPr>
  </w:style>
  <w:style w:type="paragraph" w:customStyle="1" w:styleId="Grafiekopsommingsteken2">
    <w:name w:val="Grafiek opsommingsteken 2"/>
    <w:basedOn w:val="Standaard"/>
    <w:qFormat/>
    <w:rsid w:val="008965F6"/>
    <w:pPr>
      <w:numPr>
        <w:numId w:val="30"/>
      </w:numPr>
      <w:spacing w:before="0" w:after="0" w:line="216" w:lineRule="auto"/>
      <w:ind w:left="284" w:hanging="284"/>
    </w:pPr>
    <w:rPr>
      <w:sz w:val="20"/>
    </w:rPr>
  </w:style>
  <w:style w:type="paragraph" w:customStyle="1" w:styleId="Grafiekopsommingsteken3">
    <w:name w:val="Grafiek opsommingsteken 3"/>
    <w:basedOn w:val="Standaard"/>
    <w:qFormat/>
    <w:rsid w:val="008965F6"/>
    <w:pPr>
      <w:numPr>
        <w:numId w:val="29"/>
      </w:numPr>
      <w:spacing w:before="0" w:after="0" w:line="216" w:lineRule="auto"/>
      <w:ind w:left="284" w:hanging="284"/>
    </w:pPr>
    <w:rPr>
      <w:sz w:val="20"/>
    </w:rPr>
  </w:style>
  <w:style w:type="paragraph" w:customStyle="1" w:styleId="Grafiekopsommingsteken4">
    <w:name w:val="Grafiek opsommingsteken 4"/>
    <w:basedOn w:val="Standaard"/>
    <w:qFormat/>
    <w:rsid w:val="008965F6"/>
    <w:pPr>
      <w:numPr>
        <w:numId w:val="31"/>
      </w:numPr>
      <w:spacing w:before="0" w:after="0" w:line="240" w:lineRule="auto"/>
      <w:ind w:left="284" w:hanging="284"/>
    </w:pPr>
    <w:rPr>
      <w:sz w:val="20"/>
    </w:rPr>
  </w:style>
  <w:style w:type="paragraph" w:customStyle="1" w:styleId="Tabeltekstgroot">
    <w:name w:val="Tabeltekst groot"/>
    <w:basedOn w:val="Standaard"/>
    <w:qFormat/>
    <w:rsid w:val="00E237E8"/>
    <w:pPr>
      <w:spacing w:before="0" w:after="0" w:line="240" w:lineRule="auto"/>
    </w:pPr>
    <w:rPr>
      <w:color w:val="0D0D0D" w:themeColor="text1" w:themeTint="F2"/>
      <w:sz w:val="18"/>
    </w:rPr>
  </w:style>
  <w:style w:type="paragraph" w:customStyle="1" w:styleId="Tabelkoppen">
    <w:name w:val="Tabelkoppen"/>
    <w:basedOn w:val="Standaard"/>
    <w:qFormat/>
    <w:rsid w:val="00A162A9"/>
    <w:pPr>
      <w:spacing w:before="0" w:after="0" w:line="216" w:lineRule="auto"/>
      <w:ind w:left="85"/>
    </w:pPr>
    <w:rPr>
      <w:b/>
      <w:caps/>
      <w:color w:val="FFFFFF" w:themeColor="background1"/>
      <w:sz w:val="18"/>
      <w:szCs w:val="18"/>
    </w:rPr>
  </w:style>
  <w:style w:type="character" w:styleId="Paginanummer">
    <w:name w:val="page number"/>
    <w:basedOn w:val="Standaardalinea-lettertype"/>
    <w:uiPriority w:val="99"/>
    <w:rsid w:val="00096BE1"/>
    <w:rPr>
      <w:color w:val="auto"/>
      <w:sz w:val="18"/>
      <w:bdr w:val="none" w:sz="0" w:space="0" w:color="auto"/>
    </w:rPr>
  </w:style>
  <w:style w:type="paragraph" w:customStyle="1" w:styleId="2605F3AAEFA14CC68609098B397B6060">
    <w:name w:val="2605F3AAEFA14CC68609098B397B6060"/>
    <w:rsid w:val="000C1211"/>
    <w:rPr>
      <w:rFonts w:eastAsiaTheme="minorEastAsia"/>
      <w:lang w:eastAsia="nl-NL"/>
    </w:rPr>
  </w:style>
  <w:style w:type="paragraph" w:customStyle="1" w:styleId="Grafiek00">
    <w:name w:val="Grafiek00"/>
    <w:basedOn w:val="Standaard"/>
    <w:qFormat/>
    <w:rsid w:val="00670A4A"/>
    <w:pPr>
      <w:spacing w:after="60" w:line="240" w:lineRule="auto"/>
    </w:pPr>
    <w:rPr>
      <w:b/>
      <w:color w:val="EC7216" w:themeColor="accent6"/>
    </w:rPr>
  </w:style>
  <w:style w:type="paragraph" w:customStyle="1" w:styleId="Grafiek000">
    <w:name w:val="Grafiek000"/>
    <w:basedOn w:val="Standaard"/>
    <w:qFormat/>
    <w:rsid w:val="00FC2E85"/>
    <w:pPr>
      <w:spacing w:after="60" w:line="240" w:lineRule="auto"/>
    </w:pPr>
    <w:rPr>
      <w:b/>
      <w:color w:val="EC7216" w:themeColor="accent6"/>
    </w:rPr>
  </w:style>
  <w:style w:type="paragraph" w:customStyle="1" w:styleId="Grafiek0000">
    <w:name w:val="Grafiek0000"/>
    <w:basedOn w:val="Standaard"/>
    <w:qFormat/>
    <w:rsid w:val="008E455A"/>
    <w:pPr>
      <w:spacing w:after="60" w:line="240" w:lineRule="auto"/>
    </w:pPr>
    <w:rPr>
      <w:b/>
      <w:color w:val="EC7216" w:themeColor="accent6"/>
    </w:rPr>
  </w:style>
  <w:style w:type="paragraph" w:customStyle="1" w:styleId="Grafiek00000">
    <w:name w:val="Grafiek00000"/>
    <w:basedOn w:val="Standaard"/>
    <w:qFormat/>
    <w:rsid w:val="00CD3932"/>
    <w:pPr>
      <w:spacing w:after="60" w:line="240" w:lineRule="auto"/>
    </w:pPr>
    <w:rPr>
      <w:b/>
      <w:color w:val="EC7216" w:themeColor="accent6"/>
    </w:rPr>
  </w:style>
  <w:style w:type="paragraph" w:customStyle="1" w:styleId="Grafiek000000">
    <w:name w:val="Grafiek000000"/>
    <w:basedOn w:val="Standaard"/>
    <w:qFormat/>
    <w:rsid w:val="00B846E7"/>
    <w:pPr>
      <w:spacing w:after="60" w:line="240" w:lineRule="auto"/>
    </w:pPr>
    <w:rPr>
      <w:b/>
      <w:color w:val="EC7216" w:themeColor="accent6"/>
    </w:rPr>
  </w:style>
  <w:style w:type="character" w:customStyle="1" w:styleId="selectable-text">
    <w:name w:val="selectable-text"/>
    <w:basedOn w:val="Standaardalinea-lettertype"/>
    <w:rsid w:val="002A4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jsp\AppData\Roaming\Microsoft\Templates\Ondernemingsplan%20voor%20zakelijke%20dienstverlen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D3BCFF75A94B8C81658C5E37DA865D"/>
        <w:category>
          <w:name w:val="Algemeen"/>
          <w:gallery w:val="placeholder"/>
        </w:category>
        <w:types>
          <w:type w:val="bbPlcHdr"/>
        </w:types>
        <w:behaviors>
          <w:behavior w:val="content"/>
        </w:behaviors>
        <w:guid w:val="{8BEAD1EC-90D0-428B-A8AE-17D0FC808900}"/>
      </w:docPartPr>
      <w:docPartBody>
        <w:p w:rsidR="00A9399F" w:rsidRDefault="00B50E3E">
          <w:pPr>
            <w:pStyle w:val="F2D3BCFF75A94B8C81658C5E37DA865D"/>
          </w:pPr>
          <w:r w:rsidRPr="00FB0EC2">
            <w:rPr>
              <w:lang w:bidi="nl-NL"/>
            </w:rPr>
            <w:t>PROFESSIONEEL</w:t>
          </w:r>
        </w:p>
      </w:docPartBody>
    </w:docPart>
    <w:docPart>
      <w:docPartPr>
        <w:name w:val="BE4CE5470A344E158E8D798400A0B591"/>
        <w:category>
          <w:name w:val="Algemeen"/>
          <w:gallery w:val="placeholder"/>
        </w:category>
        <w:types>
          <w:type w:val="bbPlcHdr"/>
        </w:types>
        <w:behaviors>
          <w:behavior w:val="content"/>
        </w:behaviors>
        <w:guid w:val="{4E8AB2E6-951F-4900-8DD7-F68FE73585B4}"/>
      </w:docPartPr>
      <w:docPartBody>
        <w:p w:rsidR="00A9399F" w:rsidRDefault="00B50E3E">
          <w:pPr>
            <w:pStyle w:val="BE4CE5470A344E158E8D798400A0B591"/>
          </w:pPr>
          <w:r w:rsidRPr="00FB0EC2">
            <w:rPr>
              <w:lang w:bidi="nl-NL"/>
            </w:rPr>
            <w:t>Inleiding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jstopsomteken2"/>
      <w:lvlText w:val="o"/>
      <w:lvlJc w:val="left"/>
      <w:pPr>
        <w:ind w:left="720" w:hanging="360"/>
      </w:pPr>
      <w:rPr>
        <w:rFonts w:ascii="Courier New" w:hAnsi="Courier New" w:cs="Courier New" w:hint="default"/>
        <w:color w:val="ED7D31" w:themeColor="accent2"/>
      </w:rPr>
    </w:lvl>
  </w:abstractNum>
  <w:abstractNum w:abstractNumId="1" w15:restartNumberingAfterBreak="0">
    <w:nsid w:val="02F059C5"/>
    <w:multiLevelType w:val="hybridMultilevel"/>
    <w:tmpl w:val="117894FC"/>
    <w:lvl w:ilvl="0" w:tplc="3060231A">
      <w:start w:val="1"/>
      <w:numFmt w:val="bullet"/>
      <w:pStyle w:val="Lijstopsomteken"/>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8C1828"/>
    <w:multiLevelType w:val="hybridMultilevel"/>
    <w:tmpl w:val="45148FEC"/>
    <w:lvl w:ilvl="0" w:tplc="C9B6E9BC">
      <w:start w:val="1"/>
      <w:numFmt w:val="decimal"/>
      <w:pStyle w:val="Lijstnummering"/>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8197583">
    <w:abstractNumId w:val="1"/>
  </w:num>
  <w:num w:numId="2" w16cid:durableId="1481310818">
    <w:abstractNumId w:val="2"/>
  </w:num>
  <w:num w:numId="3" w16cid:durableId="189762367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077"/>
    <w:rsid w:val="001A4242"/>
    <w:rsid w:val="00277FD9"/>
    <w:rsid w:val="003B0711"/>
    <w:rsid w:val="00410E72"/>
    <w:rsid w:val="00450ECE"/>
    <w:rsid w:val="005D33EA"/>
    <w:rsid w:val="00601CA5"/>
    <w:rsid w:val="006374B4"/>
    <w:rsid w:val="00705A88"/>
    <w:rsid w:val="00745077"/>
    <w:rsid w:val="0088023E"/>
    <w:rsid w:val="008F0E10"/>
    <w:rsid w:val="00A75C52"/>
    <w:rsid w:val="00A9399F"/>
    <w:rsid w:val="00B47703"/>
    <w:rsid w:val="00B50E3E"/>
    <w:rsid w:val="00BE0027"/>
    <w:rsid w:val="00C756A5"/>
    <w:rsid w:val="00D8779E"/>
    <w:rsid w:val="00F16C59"/>
    <w:rsid w:val="00FC636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2D3BCFF75A94B8C81658C5E37DA865D">
    <w:name w:val="F2D3BCFF75A94B8C81658C5E37DA865D"/>
  </w:style>
  <w:style w:type="paragraph" w:customStyle="1" w:styleId="BE4CE5470A344E158E8D798400A0B591">
    <w:name w:val="BE4CE5470A344E158E8D798400A0B591"/>
  </w:style>
  <w:style w:type="paragraph" w:styleId="Lijstopsomteken">
    <w:name w:val="List Bullet"/>
    <w:basedOn w:val="Standaard"/>
    <w:uiPriority w:val="99"/>
    <w:pPr>
      <w:numPr>
        <w:numId w:val="1"/>
      </w:numPr>
      <w:spacing w:after="200" w:line="252" w:lineRule="auto"/>
      <w:ind w:left="340" w:hanging="340"/>
    </w:pPr>
    <w:rPr>
      <w:rFonts w:eastAsiaTheme="minorHAnsi"/>
      <w:color w:val="595959" w:themeColor="text1" w:themeTint="A6"/>
      <w:sz w:val="24"/>
      <w:lang w:eastAsia="en-US"/>
    </w:rPr>
  </w:style>
  <w:style w:type="paragraph" w:styleId="Lijstnummering">
    <w:name w:val="List Number"/>
    <w:basedOn w:val="Standaard"/>
    <w:uiPriority w:val="99"/>
    <w:pPr>
      <w:numPr>
        <w:numId w:val="2"/>
      </w:numPr>
      <w:spacing w:after="200" w:line="276" w:lineRule="auto"/>
      <w:ind w:left="340" w:hanging="340"/>
    </w:pPr>
    <w:rPr>
      <w:rFonts w:eastAsiaTheme="minorHAnsi"/>
      <w:color w:val="595959" w:themeColor="text1" w:themeTint="A6"/>
      <w:sz w:val="24"/>
      <w:lang w:eastAsia="en-US"/>
    </w:rPr>
  </w:style>
  <w:style w:type="paragraph" w:styleId="Lijstopsomteken2">
    <w:name w:val="List Bullet 2"/>
    <w:basedOn w:val="Standaard"/>
    <w:uiPriority w:val="99"/>
    <w:pPr>
      <w:numPr>
        <w:numId w:val="3"/>
      </w:numPr>
      <w:spacing w:after="120" w:line="252" w:lineRule="auto"/>
    </w:pPr>
    <w:rPr>
      <w:rFonts w:eastAsiaTheme="minorHAnsi"/>
      <w:color w:val="595959" w:themeColor="text1" w:themeTint="A6"/>
      <w:sz w:val="24"/>
      <w:lang w:eastAsia="en-US"/>
    </w:rPr>
  </w:style>
  <w:style w:type="character" w:styleId="Tekstvantijdelijkeaanduiding">
    <w:name w:val="Placeholder Text"/>
    <w:basedOn w:val="Standaardalinea-lettertype"/>
    <w:uiPriority w:val="99"/>
    <w:semiHidden/>
    <w:rsid w:val="00A9399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1AA2F67B021C4E88B0A0FB1A84B4BD" ma:contentTypeVersion="9" ma:contentTypeDescription="Create a new document." ma:contentTypeScope="" ma:versionID="cc1a82ddfda219481c7b43be8ec67413">
  <xsd:schema xmlns:xsd="http://www.w3.org/2001/XMLSchema" xmlns:xs="http://www.w3.org/2001/XMLSchema" xmlns:p="http://schemas.microsoft.com/office/2006/metadata/properties" xmlns:ns2="84459ffd-bc62-4bde-9357-f908110c7e17" xmlns:ns3="6dae2f6c-388a-479d-97df-325fe4ea76c9" targetNamespace="http://schemas.microsoft.com/office/2006/metadata/properties" ma:root="true" ma:fieldsID="a589891e7e88c6242a64584453da1bfd" ns2:_="" ns3:_="">
    <xsd:import namespace="84459ffd-bc62-4bde-9357-f908110c7e17"/>
    <xsd:import namespace="6dae2f6c-388a-479d-97df-325fe4ea76c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459ffd-bc62-4bde-9357-f908110c7e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65203ae-9d44-4297-83be-6f8b0d0478b9"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ae2f6c-388a-479d-97df-325fe4ea76c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4459ffd-bc62-4bde-9357-f908110c7e17">
      <Terms xmlns="http://schemas.microsoft.com/office/infopath/2007/PartnerControls"/>
    </lcf76f155ced4ddcb4097134ff3c332f>
    <SharedWithUsers xmlns="6dae2f6c-388a-479d-97df-325fe4ea76c9">
      <UserInfo>
        <DisplayName>Varvara Denisova</DisplayName>
        <AccountId>23</AccountId>
        <AccountType/>
      </UserInfo>
    </SharedWithUsers>
  </documentManagement>
</p:properties>
</file>

<file path=customXml/itemProps1.xml><?xml version="1.0" encoding="utf-8"?>
<ds:datastoreItem xmlns:ds="http://schemas.openxmlformats.org/officeDocument/2006/customXml" ds:itemID="{A919AA71-D45E-4396-8D05-9DB1DB176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459ffd-bc62-4bde-9357-f908110c7e17"/>
    <ds:schemaRef ds:uri="6dae2f6c-388a-479d-97df-325fe4ea7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FBC5FE-F7F3-4337-A9A6-947FB89CC1BB}">
  <ds:schemaRefs>
    <ds:schemaRef ds:uri="http://schemas.openxmlformats.org/officeDocument/2006/bibliography"/>
  </ds:schemaRefs>
</ds:datastoreItem>
</file>

<file path=customXml/itemProps3.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4.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84459ffd-bc62-4bde-9357-f908110c7e17"/>
    <ds:schemaRef ds:uri="6dae2f6c-388a-479d-97df-325fe4ea76c9"/>
  </ds:schemaRefs>
</ds:datastoreItem>
</file>

<file path=docProps/app.xml><?xml version="1.0" encoding="utf-8"?>
<Properties xmlns="http://schemas.openxmlformats.org/officeDocument/2006/extended-properties" xmlns:vt="http://schemas.openxmlformats.org/officeDocument/2006/docPropsVTypes">
  <Template>Ondernemingsplan voor zakelijke dienstverlening</Template>
  <TotalTime>0</TotalTime>
  <Pages>12</Pages>
  <Words>1607</Words>
  <Characters>8842</Characters>
  <Application>Microsoft Office Word</Application>
  <DocSecurity>4</DocSecurity>
  <Lines>73</Lines>
  <Paragraphs>20</Paragraphs>
  <ScaleCrop>false</ScaleCrop>
  <Company/>
  <LinksUpToDate>false</LinksUpToDate>
  <CharactersWithSpaces>10429</CharactersWithSpaces>
  <SharedDoc>false</SharedDoc>
  <HLinks>
    <vt:vector size="54" baseType="variant">
      <vt:variant>
        <vt:i4>1835064</vt:i4>
      </vt:variant>
      <vt:variant>
        <vt:i4>50</vt:i4>
      </vt:variant>
      <vt:variant>
        <vt:i4>0</vt:i4>
      </vt:variant>
      <vt:variant>
        <vt:i4>5</vt:i4>
      </vt:variant>
      <vt:variant>
        <vt:lpwstr/>
      </vt:variant>
      <vt:variant>
        <vt:lpwstr>_Toc118798851</vt:lpwstr>
      </vt:variant>
      <vt:variant>
        <vt:i4>1835064</vt:i4>
      </vt:variant>
      <vt:variant>
        <vt:i4>44</vt:i4>
      </vt:variant>
      <vt:variant>
        <vt:i4>0</vt:i4>
      </vt:variant>
      <vt:variant>
        <vt:i4>5</vt:i4>
      </vt:variant>
      <vt:variant>
        <vt:lpwstr/>
      </vt:variant>
      <vt:variant>
        <vt:lpwstr>_Toc118798850</vt:lpwstr>
      </vt:variant>
      <vt:variant>
        <vt:i4>1900600</vt:i4>
      </vt:variant>
      <vt:variant>
        <vt:i4>38</vt:i4>
      </vt:variant>
      <vt:variant>
        <vt:i4>0</vt:i4>
      </vt:variant>
      <vt:variant>
        <vt:i4>5</vt:i4>
      </vt:variant>
      <vt:variant>
        <vt:lpwstr/>
      </vt:variant>
      <vt:variant>
        <vt:lpwstr>_Toc118798849</vt:lpwstr>
      </vt:variant>
      <vt:variant>
        <vt:i4>1900600</vt:i4>
      </vt:variant>
      <vt:variant>
        <vt:i4>32</vt:i4>
      </vt:variant>
      <vt:variant>
        <vt:i4>0</vt:i4>
      </vt:variant>
      <vt:variant>
        <vt:i4>5</vt:i4>
      </vt:variant>
      <vt:variant>
        <vt:lpwstr/>
      </vt:variant>
      <vt:variant>
        <vt:lpwstr>_Toc118798848</vt:lpwstr>
      </vt:variant>
      <vt:variant>
        <vt:i4>1900600</vt:i4>
      </vt:variant>
      <vt:variant>
        <vt:i4>26</vt:i4>
      </vt:variant>
      <vt:variant>
        <vt:i4>0</vt:i4>
      </vt:variant>
      <vt:variant>
        <vt:i4>5</vt:i4>
      </vt:variant>
      <vt:variant>
        <vt:lpwstr/>
      </vt:variant>
      <vt:variant>
        <vt:lpwstr>_Toc118798847</vt:lpwstr>
      </vt:variant>
      <vt:variant>
        <vt:i4>1900600</vt:i4>
      </vt:variant>
      <vt:variant>
        <vt:i4>20</vt:i4>
      </vt:variant>
      <vt:variant>
        <vt:i4>0</vt:i4>
      </vt:variant>
      <vt:variant>
        <vt:i4>5</vt:i4>
      </vt:variant>
      <vt:variant>
        <vt:lpwstr/>
      </vt:variant>
      <vt:variant>
        <vt:lpwstr>_Toc118798846</vt:lpwstr>
      </vt:variant>
      <vt:variant>
        <vt:i4>1900600</vt:i4>
      </vt:variant>
      <vt:variant>
        <vt:i4>14</vt:i4>
      </vt:variant>
      <vt:variant>
        <vt:i4>0</vt:i4>
      </vt:variant>
      <vt:variant>
        <vt:i4>5</vt:i4>
      </vt:variant>
      <vt:variant>
        <vt:lpwstr/>
      </vt:variant>
      <vt:variant>
        <vt:lpwstr>_Toc118798845</vt:lpwstr>
      </vt:variant>
      <vt:variant>
        <vt:i4>1900600</vt:i4>
      </vt:variant>
      <vt:variant>
        <vt:i4>8</vt:i4>
      </vt:variant>
      <vt:variant>
        <vt:i4>0</vt:i4>
      </vt:variant>
      <vt:variant>
        <vt:i4>5</vt:i4>
      </vt:variant>
      <vt:variant>
        <vt:lpwstr/>
      </vt:variant>
      <vt:variant>
        <vt:lpwstr>_Toc118798844</vt:lpwstr>
      </vt:variant>
      <vt:variant>
        <vt:i4>1900600</vt:i4>
      </vt:variant>
      <vt:variant>
        <vt:i4>2</vt:i4>
      </vt:variant>
      <vt:variant>
        <vt:i4>0</vt:i4>
      </vt:variant>
      <vt:variant>
        <vt:i4>5</vt:i4>
      </vt:variant>
      <vt:variant>
        <vt:lpwstr/>
      </vt:variant>
      <vt:variant>
        <vt:lpwstr>_Toc118798843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hotel</dc:title>
  <dc:subject/>
  <dc:creator/>
  <cp:keywords/>
  <dc:description/>
  <cp:lastModifiedBy/>
  <cp:revision>1</cp:revision>
  <dcterms:created xsi:type="dcterms:W3CDTF">2023-06-15T18:48:00Z</dcterms:created>
  <dcterms:modified xsi:type="dcterms:W3CDTF">2023-06-15T18:48:00Z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0x010100091AA2F67B021C4E88B0A0FB1A84B4BD</vt:lpwstr>
  </property>
</Properties>
</file>