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1974" w14:textId="5713C367" w:rsidR="001E59F3" w:rsidRDefault="00A37A96" w:rsidP="00A91D75">
      <w:r>
        <w:rPr>
          <w:noProof/>
          <w:lang w:bidi="nl-NL"/>
        </w:rPr>
        <w:drawing>
          <wp:anchor distT="0" distB="0" distL="114300" distR="114300" simplePos="0" relativeHeight="251463680" behindDoc="1" locked="0" layoutInCell="1" allowOverlap="1" wp14:anchorId="0AE86616" wp14:editId="190E2179">
            <wp:simplePos x="0" y="0"/>
            <wp:positionH relativeFrom="margin">
              <wp:posOffset>135255</wp:posOffset>
            </wp:positionH>
            <wp:positionV relativeFrom="page">
              <wp:posOffset>1476375</wp:posOffset>
            </wp:positionV>
            <wp:extent cx="6000750" cy="6292678"/>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rotWithShape="1">
                    <a:blip r:embed="rId12"/>
                    <a:srcRect l="19848" r="26511"/>
                    <a:stretch/>
                  </pic:blipFill>
                  <pic:spPr bwMode="auto">
                    <a:xfrm>
                      <a:off x="0" y="0"/>
                      <a:ext cx="6000750" cy="62926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75">
        <w:rPr>
          <w:noProof/>
          <w:lang w:bidi="nl-NL"/>
        </w:rPr>
        <mc:AlternateContent>
          <mc:Choice Requires="wps">
            <w:drawing>
              <wp:anchor distT="0" distB="0" distL="114300" distR="114300" simplePos="0" relativeHeight="251459584" behindDoc="1" locked="0" layoutInCell="1" allowOverlap="1" wp14:anchorId="581C16C2" wp14:editId="48A206B7">
                <wp:simplePos x="0" y="0"/>
                <wp:positionH relativeFrom="column">
                  <wp:posOffset>-731520</wp:posOffset>
                </wp:positionH>
                <wp:positionV relativeFrom="page">
                  <wp:posOffset>631066</wp:posOffset>
                </wp:positionV>
                <wp:extent cx="5769610" cy="4159876"/>
                <wp:effectExtent l="0" t="0" r="2540" b="0"/>
                <wp:wrapNone/>
                <wp:docPr id="2" name="Rechthoek 2" descr="gekleurde rechthoek"/>
                <wp:cNvGraphicFramePr/>
                <a:graphic xmlns:a="http://schemas.openxmlformats.org/drawingml/2006/main">
                  <a:graphicData uri="http://schemas.microsoft.com/office/word/2010/wordprocessingShape">
                    <wps:wsp>
                      <wps:cNvSpPr/>
                      <wps:spPr>
                        <a:xfrm>
                          <a:off x="0" y="0"/>
                          <a:ext cx="5769610" cy="415987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61E93A" id="Rechthoek 2" o:spid="_x0000_s1026" alt="gekleurde rechthoek" style="position:absolute;margin-left:-57.6pt;margin-top:49.7pt;width:454.3pt;height:327.55pt;z-index:-25185689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" fillcolor="#f3d569 [3204]"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5C0144BB" w14:textId="77777777" w:rsidTr="00A91D75">
        <w:trPr>
          <w:trHeight w:val="2150"/>
        </w:trPr>
        <w:tc>
          <w:tcPr>
            <w:tcW w:w="5760" w:type="dxa"/>
            <w:tcBorders>
              <w:top w:val="nil"/>
              <w:left w:val="nil"/>
              <w:bottom w:val="nil"/>
              <w:right w:val="nil"/>
            </w:tcBorders>
            <w:vAlign w:val="center"/>
          </w:tcPr>
          <w:p w14:paraId="01C25122" w14:textId="54BCCA64" w:rsidR="00625544" w:rsidRPr="001E59F3" w:rsidRDefault="00C6323A" w:rsidP="00625544">
            <w:pPr>
              <w:pStyle w:val="Titel"/>
              <w:framePr w:hSpace="0" w:wrap="auto" w:vAnchor="margin" w:xAlign="left" w:yAlign="inline"/>
            </w:pPr>
            <w:r>
              <w:rPr>
                <w:noProof/>
                <w:lang w:bidi="nl-NL"/>
              </w:rPr>
              <mc:AlternateContent>
                <mc:Choice Requires="wps">
                  <w:drawing>
                    <wp:anchor distT="0" distB="0" distL="114300" distR="114300" simplePos="0" relativeHeight="251467776" behindDoc="1" locked="0" layoutInCell="1" allowOverlap="1" wp14:anchorId="0F23D409" wp14:editId="6A92E0B1">
                      <wp:simplePos x="0" y="0"/>
                      <wp:positionH relativeFrom="column">
                        <wp:posOffset>-716915</wp:posOffset>
                      </wp:positionH>
                      <wp:positionV relativeFrom="page">
                        <wp:posOffset>-97790</wp:posOffset>
                      </wp:positionV>
                      <wp:extent cx="4686935" cy="1570990"/>
                      <wp:effectExtent l="38100" t="38100" r="94615" b="86360"/>
                      <wp:wrapNone/>
                      <wp:docPr id="4" name="Rechthoek: Eén afgeknipte hoek 4" descr="gekleurde rechthoek"/>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992E1" id="Rechthoek: Eén afgeknipte hoek 4" o:spid="_x0000_s1026" alt="gekleurde rechthoek" style="position:absolute;margin-left:-56.45pt;margin-top:-7.7pt;width:369.05pt;height:123.7pt;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" path="m,l3935703,r751232,751232l4686935,1570990,,1570990,,xe" fillcolor="#3a3363 [3215]" stroked="f">
                      <v:shadow on="t" color="black" opacity="26214f" origin="-.5,-.5" offset=".74836mm,.74836mm"/>
                      <v:path arrowok="t" o:connecttype="custom" o:connectlocs="0,0;3935703,0;4686935,751232;4686935,1570990;0,1570990;0,0" o:connectangles="0,0,0,0,0,0"/>
                      <w10:wrap anchory="page"/>
                    </v:shape>
                  </w:pict>
                </mc:Fallback>
              </mc:AlternateContent>
            </w:r>
            <w:r w:rsidR="00625544">
              <w:t>D</w:t>
            </w:r>
            <w:r w:rsidR="00CA5D58">
              <w:t>e lobby van de toekomst</w:t>
            </w:r>
          </w:p>
          <w:p w14:paraId="16AF3E9A" w14:textId="7716A8F8" w:rsidR="00A91D75" w:rsidRPr="001E59F3" w:rsidRDefault="00A91D75" w:rsidP="00A91D75">
            <w:pPr>
              <w:pStyle w:val="Titel"/>
              <w:framePr w:hSpace="0" w:wrap="auto" w:vAnchor="margin" w:xAlign="left" w:yAlign="inline"/>
            </w:pPr>
          </w:p>
        </w:tc>
      </w:tr>
    </w:tbl>
    <w:tbl>
      <w:tblPr>
        <w:tblpPr w:leftFromText="180" w:rightFromText="180" w:vertAnchor="text" w:tblpX="-80" w:tblpY="11853"/>
        <w:tblW w:w="9990" w:type="dxa"/>
        <w:tblCellMar>
          <w:left w:w="0" w:type="dxa"/>
          <w:right w:w="0" w:type="dxa"/>
        </w:tblCellMar>
        <w:tblLook w:val="0000" w:firstRow="0" w:lastRow="0" w:firstColumn="0" w:lastColumn="0" w:noHBand="0" w:noVBand="0"/>
      </w:tblPr>
      <w:tblGrid>
        <w:gridCol w:w="6514"/>
        <w:gridCol w:w="3476"/>
      </w:tblGrid>
      <w:tr w:rsidR="00E93D32" w14:paraId="3AAD8F64" w14:textId="77777777" w:rsidTr="00943D24">
        <w:trPr>
          <w:trHeight w:val="358"/>
        </w:trPr>
        <w:tc>
          <w:tcPr>
            <w:tcW w:w="6514" w:type="dxa"/>
          </w:tcPr>
          <w:p w14:paraId="74218FA6" w14:textId="234358A1" w:rsidR="00E93D32" w:rsidRPr="00A51452" w:rsidRDefault="00E93D32" w:rsidP="00A91D75">
            <w:pPr>
              <w:rPr>
                <w:rFonts w:ascii="Futura Md BT" w:hAnsi="Futura Md BT"/>
                <w:b/>
                <w:bCs/>
              </w:rPr>
            </w:pPr>
            <w:r w:rsidRPr="00F35681">
              <w:rPr>
                <w:rFonts w:ascii="Futura Md BT" w:hAnsi="Futura Md BT"/>
                <w:b/>
                <w:bCs/>
                <w:color w:val="473D6C" w:themeColor="accent5"/>
                <w:sz w:val="48"/>
                <w:szCs w:val="40"/>
              </w:rPr>
              <w:t>Grand Hotel Amstelveen</w:t>
            </w:r>
          </w:p>
        </w:tc>
        <w:tc>
          <w:tcPr>
            <w:tcW w:w="3476" w:type="dxa"/>
            <w:vMerge w:val="restart"/>
            <w:vAlign w:val="bottom"/>
          </w:tcPr>
          <w:p w14:paraId="4690C39F" w14:textId="2E70A3EA" w:rsidR="00E93D32" w:rsidRDefault="00E93D32" w:rsidP="004D397B">
            <w:pPr>
              <w:jc w:val="right"/>
            </w:pPr>
            <w:r w:rsidRPr="00D967AC">
              <w:rPr>
                <w:noProof/>
                <w:lang w:bidi="nl-NL"/>
              </w:rPr>
              <w:drawing>
                <wp:anchor distT="0" distB="0" distL="114300" distR="114300" simplePos="0" relativeHeight="251471872" behindDoc="1" locked="0" layoutInCell="1" allowOverlap="1" wp14:anchorId="324D1EA0" wp14:editId="68F5C0B7">
                  <wp:simplePos x="0" y="0"/>
                  <wp:positionH relativeFrom="column">
                    <wp:posOffset>300355</wp:posOffset>
                  </wp:positionH>
                  <wp:positionV relativeFrom="paragraph">
                    <wp:posOffset>-1266190</wp:posOffset>
                  </wp:positionV>
                  <wp:extent cx="1647825" cy="1609725"/>
                  <wp:effectExtent l="0" t="0" r="9525" b="9525"/>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rotWithShape="1">
                          <a:blip r:embed="rId13"/>
                          <a:srcRect l="-3224" t="-1994" r="-3224" b="-1994"/>
                          <a:stretch/>
                        </pic:blipFill>
                        <pic:spPr>
                          <a:xfrm>
                            <a:off x="0" y="0"/>
                            <a:ext cx="1647825" cy="1609725"/>
                          </a:xfrm>
                          <a:prstGeom prst="rect">
                            <a:avLst/>
                          </a:prstGeom>
                        </pic:spPr>
                      </pic:pic>
                    </a:graphicData>
                  </a:graphic>
                  <wp14:sizeRelH relativeFrom="margin">
                    <wp14:pctWidth>0</wp14:pctWidth>
                  </wp14:sizeRelH>
                  <wp14:sizeRelV relativeFrom="margin">
                    <wp14:pctHeight>0</wp14:pctHeight>
                  </wp14:sizeRelV>
                </wp:anchor>
              </w:drawing>
            </w:r>
          </w:p>
        </w:tc>
      </w:tr>
      <w:tr w:rsidR="00E93D32" w14:paraId="6310AB8F" w14:textId="77777777" w:rsidTr="00943D24">
        <w:trPr>
          <w:trHeight w:val="1197"/>
        </w:trPr>
        <w:tc>
          <w:tcPr>
            <w:tcW w:w="6514" w:type="dxa"/>
          </w:tcPr>
          <w:p w14:paraId="16954715" w14:textId="77777777" w:rsidR="00E93D32" w:rsidRPr="00FC0A50" w:rsidRDefault="00E93D32" w:rsidP="00A91D75">
            <w:pPr>
              <w:rPr>
                <w:b/>
                <w:bCs/>
                <w:noProof/>
              </w:rPr>
            </w:pPr>
            <w:r w:rsidRPr="00FC0A50">
              <w:rPr>
                <w:b/>
                <w:bCs/>
                <w:noProof/>
              </w:rPr>
              <w:t>Tijmen, Tijs, Jeroen, Luuk</w:t>
            </w:r>
          </w:p>
          <w:p w14:paraId="3EE58ADB" w14:textId="77417F3C" w:rsidR="00E93D32" w:rsidRPr="00FC0A50" w:rsidRDefault="00E93D32" w:rsidP="00A91D75">
            <w:pPr>
              <w:rPr>
                <w:b/>
                <w:bCs/>
                <w:noProof/>
              </w:rPr>
            </w:pPr>
            <w:r w:rsidRPr="00FC0A50">
              <w:rPr>
                <w:b/>
                <w:bCs/>
                <w:noProof/>
              </w:rPr>
              <w:t>25-1-2023</w:t>
            </w:r>
          </w:p>
          <w:p w14:paraId="6BE08471" w14:textId="77777777" w:rsidR="00E93D32" w:rsidRPr="00FC0A50" w:rsidRDefault="00E93D32" w:rsidP="00EC5E6A">
            <w:pPr>
              <w:rPr>
                <w:rFonts w:cstheme="minorHAnsi"/>
                <w:b/>
                <w:bCs/>
              </w:rPr>
            </w:pPr>
            <w:r w:rsidRPr="00FC0A50">
              <w:rPr>
                <w:rFonts w:cstheme="minorHAnsi"/>
                <w:b/>
                <w:bCs/>
              </w:rPr>
              <w:t xml:space="preserve">S. Roos, </w:t>
            </w:r>
            <w:r w:rsidRPr="00FC0A50">
              <w:rPr>
                <w:rFonts w:cstheme="minorHAnsi"/>
                <w:b/>
                <w:bCs/>
                <w:shd w:val="clear" w:color="auto" w:fill="FFFFFF"/>
              </w:rPr>
              <w:t>M.M.P.A. Rommens, E. Pansier</w:t>
            </w:r>
          </w:p>
          <w:p w14:paraId="7B78EC0A" w14:textId="71E26DA5" w:rsidR="00E93D32" w:rsidRDefault="00E93D32" w:rsidP="00A91D75">
            <w:pPr>
              <w:rPr>
                <w:noProof/>
              </w:rPr>
            </w:pPr>
          </w:p>
        </w:tc>
        <w:tc>
          <w:tcPr>
            <w:tcW w:w="3476" w:type="dxa"/>
            <w:vMerge/>
            <w:vAlign w:val="bottom"/>
          </w:tcPr>
          <w:p w14:paraId="69043FCE" w14:textId="2F1DB659" w:rsidR="00E93D32" w:rsidRPr="00D967AC" w:rsidRDefault="00E93D32" w:rsidP="00A91D75">
            <w:pPr>
              <w:jc w:val="right"/>
              <w:rPr>
                <w:noProof/>
              </w:rPr>
            </w:pPr>
          </w:p>
        </w:tc>
      </w:tr>
    </w:tbl>
    <w:p w14:paraId="78ED2E38" w14:textId="77777777" w:rsidR="007402E3" w:rsidRPr="007402E3" w:rsidRDefault="007402E3" w:rsidP="007402E3"/>
    <w:p w14:paraId="259B2F9D" w14:textId="77777777" w:rsidR="007402E3" w:rsidRPr="007402E3" w:rsidRDefault="007402E3" w:rsidP="007402E3"/>
    <w:p w14:paraId="0225841E" w14:textId="77777777" w:rsidR="007402E3" w:rsidRDefault="007402E3" w:rsidP="007402E3">
      <w:pPr>
        <w:rPr>
          <w:b/>
          <w:noProof/>
          <w:lang w:bidi="nl-NL"/>
        </w:rPr>
      </w:pPr>
    </w:p>
    <w:p w14:paraId="5CF3D3EF" w14:textId="77777777" w:rsidR="007402E3" w:rsidRDefault="007402E3" w:rsidP="007402E3">
      <w:pPr>
        <w:rPr>
          <w:b/>
          <w:noProof/>
          <w:lang w:bidi="nl-NL"/>
        </w:rPr>
      </w:pPr>
    </w:p>
    <w:p w14:paraId="1D49E179" w14:textId="4CEFB849" w:rsidR="007402E3" w:rsidRPr="007402E3" w:rsidRDefault="007402E3" w:rsidP="007402E3">
      <w:pPr>
        <w:tabs>
          <w:tab w:val="left" w:pos="3460"/>
        </w:tabs>
      </w:pPr>
      <w:r>
        <w:tab/>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6762"/>
      </w:tblGrid>
      <w:tr w:rsidR="007402E3" w14:paraId="51BA03F5" w14:textId="77777777" w:rsidTr="006E0E53">
        <w:trPr>
          <w:cnfStyle w:val="100000000000" w:firstRow="1" w:lastRow="0" w:firstColumn="0" w:lastColumn="0" w:oddVBand="0" w:evenVBand="0" w:oddHBand="0" w:evenHBand="0" w:firstRowFirstColumn="0" w:firstRowLastColumn="0" w:lastRowFirstColumn="0" w:lastRowLastColumn="0"/>
          <w:trHeight w:val="12831"/>
        </w:trPr>
        <w:tc>
          <w:tcPr>
            <w:tcW w:w="2830" w:type="dxa"/>
          </w:tcPr>
          <w:p w14:paraId="316BF8F2" w14:textId="5D00BF03" w:rsidR="007402E3" w:rsidRDefault="007B73E4" w:rsidP="007402E3">
            <w:pPr>
              <w:tabs>
                <w:tab w:val="left" w:pos="3460"/>
              </w:tabs>
            </w:pPr>
            <w:r>
              <w:rPr>
                <w:noProof/>
              </w:rPr>
              <w:lastRenderedPageBreak/>
              <mc:AlternateContent>
                <mc:Choice Requires="wps">
                  <w:drawing>
                    <wp:anchor distT="0" distB="0" distL="114300" distR="114300" simplePos="0" relativeHeight="251497472" behindDoc="0" locked="0" layoutInCell="1" allowOverlap="1" wp14:anchorId="4BA8CD35" wp14:editId="353CC5EF">
                      <wp:simplePos x="0" y="0"/>
                      <wp:positionH relativeFrom="margin">
                        <wp:posOffset>-2872740</wp:posOffset>
                      </wp:positionH>
                      <wp:positionV relativeFrom="paragraph">
                        <wp:posOffset>2802255</wp:posOffset>
                      </wp:positionV>
                      <wp:extent cx="7282815" cy="1315085"/>
                      <wp:effectExtent l="0" t="6985" r="25400" b="25400"/>
                      <wp:wrapSquare wrapText="bothSides"/>
                      <wp:docPr id="1" name="Rechthoek: afgeschuinde diagonale hoeken 1"/>
                      <wp:cNvGraphicFramePr/>
                      <a:graphic xmlns:a="http://schemas.openxmlformats.org/drawingml/2006/main">
                        <a:graphicData uri="http://schemas.microsoft.com/office/word/2010/wordprocessingShape">
                          <wps:wsp>
                            <wps:cNvSpPr/>
                            <wps:spPr>
                              <a:xfrm rot="16200000">
                                <a:off x="0" y="0"/>
                                <a:ext cx="7282815" cy="1315085"/>
                              </a:xfrm>
                              <a:prstGeom prst="snip2DiagRect">
                                <a:avLst>
                                  <a:gd name="adj1" fmla="val 0"/>
                                  <a:gd name="adj2" fmla="val 28167"/>
                                </a:avLst>
                              </a:prstGeom>
                              <a:solidFill>
                                <a:schemeClr val="accent1"/>
                              </a:solidFill>
                              <a:ln>
                                <a:solidFill>
                                  <a:schemeClr val="accent1"/>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266DC8" w14:textId="3240BA40" w:rsidR="00FB5CAE" w:rsidRPr="004721B6" w:rsidRDefault="00FB5CAE" w:rsidP="00FB5CAE">
                                  <w:pPr>
                                    <w:jc w:val="center"/>
                                    <w:rPr>
                                      <w:rFonts w:ascii="GeoSlab703 MdCn BT" w:hAnsi="GeoSlab703 MdCn BT"/>
                                      <w:sz w:val="96"/>
                                      <w:szCs w:val="56"/>
                                    </w:rPr>
                                  </w:pPr>
                                  <w:r w:rsidRPr="004721B6">
                                    <w:rPr>
                                      <w:rFonts w:ascii="GeoSlab703 MdCn BT" w:hAnsi="GeoSlab703 MdCn BT"/>
                                      <w:sz w:val="96"/>
                                      <w:szCs w:val="56"/>
                                    </w:rPr>
                                    <w:t>THE LOBBY OF THE FUTURE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8CD35" id="Rechthoek: afgeschuinde diagonale hoeken 1" o:spid="_x0000_s1026" style="position:absolute;left:0;text-align:left;margin-left:-226.2pt;margin-top:220.65pt;width:573.45pt;height:103.55pt;rotation:-90;z-index:25149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coordsize="7282815,13150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" adj="-11796480,,5400" path="m,l6912395,r370420,370420l7282815,1315085r,l370420,1315085,,944665,,xe" fillcolor="#f3d569 [3204]" strokecolor="#f3d569 [3204]" strokeweight="2pt">
                      <v:stroke joinstyle="miter"/>
                      <v:formulas/>
                      <v:path arrowok="t" o:connecttype="custom" o:connectlocs="0,0;6912395,0;7282815,370420;7282815,1315085;7282815,1315085;370420,1315085;0,944665;0,0" o:connectangles="0,0,0,0,0,0,0,0" textboxrect="0,0,7282815,1315085"/>
                      <v:textbox>
                        <w:txbxContent>
                          <w:p w14:paraId="4A266DC8" w14:textId="3240BA40" w:rsidR="00FB5CAE" w:rsidRPr="004721B6" w:rsidRDefault="00FB5CAE" w:rsidP="00FB5CAE">
                            <w:pPr>
                              <w:jc w:val="center"/>
                              <w:rPr>
                                <w:rFonts w:ascii="GeoSlab703 MdCn BT" w:hAnsi="GeoSlab703 MdCn BT"/>
                                <w:sz w:val="96"/>
                                <w:szCs w:val="56"/>
                              </w:rPr>
                            </w:pPr>
                            <w:r w:rsidRPr="004721B6">
                              <w:rPr>
                                <w:rFonts w:ascii="GeoSlab703 MdCn BT" w:hAnsi="GeoSlab703 MdCn BT"/>
                                <w:sz w:val="96"/>
                                <w:szCs w:val="56"/>
                              </w:rPr>
                              <w:t>THE LOBBY OF THE FUTURE</w:t>
                            </w:r>
                          </w:p>
                        </w:txbxContent>
                      </v:textbox>
                      <w10:wrap type="square" anchorx="margin"/>
                    </v:shape>
                  </w:pict>
                </mc:Fallback>
              </mc:AlternateContent>
            </w:r>
          </w:p>
        </w:tc>
        <w:tc>
          <w:tcPr>
            <w:tcW w:w="6762" w:type="dxa"/>
          </w:tcPr>
          <w:bookmarkStart w:id="0" w:name="_Toc125498209" w:displacedByCustomXml="next"/>
          <w:sdt>
            <w:sdtPr>
              <w:rPr>
                <w:rFonts w:asciiTheme="minorHAnsi" w:eastAsiaTheme="minorHAnsi" w:hAnsiTheme="minorHAnsi" w:cstheme="minorBidi"/>
                <w:b/>
                <w:bCs w:val="0"/>
                <w:caps w:val="0"/>
                <w:sz w:val="24"/>
              </w:rPr>
              <w:id w:val="1656960058"/>
              <w:docPartObj>
                <w:docPartGallery w:val="Table of Contents"/>
                <w:docPartUnique/>
              </w:docPartObj>
            </w:sdtPr>
            <w:sdtEndPr>
              <w:rPr>
                <w:noProof/>
              </w:rPr>
            </w:sdtEndPr>
            <w:sdtContent>
              <w:p w14:paraId="5A35D1E4" w14:textId="2934F6BF" w:rsidR="007402E3" w:rsidRDefault="007402E3" w:rsidP="00A262D3">
                <w:pPr>
                  <w:pStyle w:val="Kop1"/>
                  <w:ind w:left="720" w:firstLine="720"/>
                </w:pPr>
                <w:r w:rsidRPr="00A262D3">
                  <w:rPr>
                    <w:b/>
                    <w:color w:val="FFFFFF" w:themeColor="background1"/>
                  </w:rPr>
                  <w:t>INHOUDSOPGAVE</w:t>
                </w:r>
                <w:bookmarkEnd w:id="0"/>
              </w:p>
              <w:p w14:paraId="4755975C" w14:textId="0C38224C" w:rsidR="005A1651" w:rsidRDefault="007402E3">
                <w:pPr>
                  <w:pStyle w:val="Inhopg1"/>
                  <w:rPr>
                    <w:rFonts w:eastAsiaTheme="minorEastAsia"/>
                    <w:color w:val="auto"/>
                    <w:kern w:val="0"/>
                    <w:sz w:val="22"/>
                    <w:szCs w:val="22"/>
                    <w:lang w:eastAsia="nl-NL"/>
                  </w:rPr>
                </w:pPr>
                <w:r>
                  <w:rPr>
                    <w:lang w:bidi="nl-NL"/>
                  </w:rPr>
                  <w:fldChar w:fldCharType="begin"/>
                </w:r>
                <w:r>
                  <w:rPr>
                    <w:lang w:bidi="nl-NL"/>
                  </w:rPr>
                  <w:instrText xml:space="preserve"> TOC \o "1-3" \h \z \u </w:instrText>
                </w:r>
                <w:r>
                  <w:rPr>
                    <w:lang w:bidi="nl-NL"/>
                  </w:rPr>
                  <w:fldChar w:fldCharType="separate"/>
                </w:r>
                <w:hyperlink w:anchor="_Toc125498209" w:history="1">
                  <w:r w:rsidR="005A1651" w:rsidRPr="006951FE">
                    <w:rPr>
                      <w:rStyle w:val="Hyperlink"/>
                    </w:rPr>
                    <w:t>INHOUDSOPGAVE</w:t>
                  </w:r>
                  <w:r w:rsidR="005A1651">
                    <w:rPr>
                      <w:webHidden/>
                    </w:rPr>
                    <w:tab/>
                  </w:r>
                  <w:r w:rsidR="005A1651">
                    <w:rPr>
                      <w:webHidden/>
                    </w:rPr>
                    <w:fldChar w:fldCharType="begin"/>
                  </w:r>
                  <w:r w:rsidR="005A1651">
                    <w:rPr>
                      <w:webHidden/>
                    </w:rPr>
                    <w:instrText xml:space="preserve"> PAGEREF _Toc125498209 \h </w:instrText>
                  </w:r>
                  <w:r w:rsidR="005A1651">
                    <w:rPr>
                      <w:webHidden/>
                    </w:rPr>
                  </w:r>
                  <w:r w:rsidR="005A1651">
                    <w:rPr>
                      <w:webHidden/>
                    </w:rPr>
                    <w:fldChar w:fldCharType="separate"/>
                  </w:r>
                  <w:r w:rsidR="005A1651">
                    <w:rPr>
                      <w:webHidden/>
                    </w:rPr>
                    <w:t>2</w:t>
                  </w:r>
                  <w:r w:rsidR="005A1651">
                    <w:rPr>
                      <w:webHidden/>
                    </w:rPr>
                    <w:fldChar w:fldCharType="end"/>
                  </w:r>
                </w:hyperlink>
              </w:p>
              <w:p w14:paraId="399C8408" w14:textId="6E30619C" w:rsidR="005A1651" w:rsidRDefault="007B50AA">
                <w:pPr>
                  <w:pStyle w:val="Inhopg1"/>
                  <w:rPr>
                    <w:rFonts w:eastAsiaTheme="minorEastAsia"/>
                    <w:color w:val="auto"/>
                    <w:kern w:val="0"/>
                    <w:sz w:val="22"/>
                    <w:szCs w:val="22"/>
                    <w:lang w:eastAsia="nl-NL"/>
                  </w:rPr>
                </w:pPr>
                <w:hyperlink w:anchor="_Toc125498210" w:history="1">
                  <w:r w:rsidR="005A1651" w:rsidRPr="006951FE">
                    <w:rPr>
                      <w:rStyle w:val="Hyperlink"/>
                      <w:lang w:bidi="nl-NL"/>
                    </w:rPr>
                    <w:t>inleiding</w:t>
                  </w:r>
                  <w:r w:rsidR="005A1651">
                    <w:rPr>
                      <w:webHidden/>
                    </w:rPr>
                    <w:tab/>
                  </w:r>
                  <w:r w:rsidR="005A1651">
                    <w:rPr>
                      <w:webHidden/>
                    </w:rPr>
                    <w:fldChar w:fldCharType="begin"/>
                  </w:r>
                  <w:r w:rsidR="005A1651">
                    <w:rPr>
                      <w:webHidden/>
                    </w:rPr>
                    <w:instrText xml:space="preserve"> PAGEREF _Toc125498210 \h </w:instrText>
                  </w:r>
                  <w:r w:rsidR="005A1651">
                    <w:rPr>
                      <w:webHidden/>
                    </w:rPr>
                  </w:r>
                  <w:r w:rsidR="005A1651">
                    <w:rPr>
                      <w:webHidden/>
                    </w:rPr>
                    <w:fldChar w:fldCharType="separate"/>
                  </w:r>
                  <w:r w:rsidR="005A1651">
                    <w:rPr>
                      <w:webHidden/>
                    </w:rPr>
                    <w:t>3</w:t>
                  </w:r>
                  <w:r w:rsidR="005A1651">
                    <w:rPr>
                      <w:webHidden/>
                    </w:rPr>
                    <w:fldChar w:fldCharType="end"/>
                  </w:r>
                </w:hyperlink>
              </w:p>
              <w:p w14:paraId="4481F80E" w14:textId="75308F4C" w:rsidR="005A1651" w:rsidRDefault="007B50AA">
                <w:pPr>
                  <w:pStyle w:val="Inhopg1"/>
                  <w:rPr>
                    <w:rFonts w:eastAsiaTheme="minorEastAsia"/>
                    <w:color w:val="auto"/>
                    <w:kern w:val="0"/>
                    <w:sz w:val="22"/>
                    <w:szCs w:val="22"/>
                    <w:lang w:eastAsia="nl-NL"/>
                  </w:rPr>
                </w:pPr>
                <w:hyperlink w:anchor="_Toc125498211" w:history="1">
                  <w:r w:rsidR="005A1651" w:rsidRPr="006951FE">
                    <w:rPr>
                      <w:rStyle w:val="Hyperlink"/>
                    </w:rPr>
                    <w:t>vooronderzoek</w:t>
                  </w:r>
                  <w:r w:rsidR="005A1651">
                    <w:rPr>
                      <w:webHidden/>
                    </w:rPr>
                    <w:tab/>
                  </w:r>
                  <w:r w:rsidR="005A1651">
                    <w:rPr>
                      <w:webHidden/>
                    </w:rPr>
                    <w:fldChar w:fldCharType="begin"/>
                  </w:r>
                  <w:r w:rsidR="005A1651">
                    <w:rPr>
                      <w:webHidden/>
                    </w:rPr>
                    <w:instrText xml:space="preserve"> PAGEREF _Toc125498211 \h </w:instrText>
                  </w:r>
                  <w:r w:rsidR="005A1651">
                    <w:rPr>
                      <w:webHidden/>
                    </w:rPr>
                  </w:r>
                  <w:r w:rsidR="005A1651">
                    <w:rPr>
                      <w:webHidden/>
                    </w:rPr>
                    <w:fldChar w:fldCharType="separate"/>
                  </w:r>
                  <w:r w:rsidR="005A1651">
                    <w:rPr>
                      <w:webHidden/>
                    </w:rPr>
                    <w:t>4</w:t>
                  </w:r>
                  <w:r w:rsidR="005A1651">
                    <w:rPr>
                      <w:webHidden/>
                    </w:rPr>
                    <w:fldChar w:fldCharType="end"/>
                  </w:r>
                </w:hyperlink>
              </w:p>
              <w:p w14:paraId="50251FCF" w14:textId="1BE983DE" w:rsidR="005A1651" w:rsidRDefault="007B50AA">
                <w:pPr>
                  <w:pStyle w:val="Inhopg1"/>
                  <w:rPr>
                    <w:rFonts w:eastAsiaTheme="minorEastAsia"/>
                    <w:color w:val="auto"/>
                    <w:kern w:val="0"/>
                    <w:sz w:val="22"/>
                    <w:szCs w:val="22"/>
                    <w:lang w:eastAsia="nl-NL"/>
                  </w:rPr>
                </w:pPr>
                <w:hyperlink w:anchor="_Toc125498214" w:history="1">
                  <w:r w:rsidR="005A1651" w:rsidRPr="006951FE">
                    <w:rPr>
                      <w:rStyle w:val="Hyperlink"/>
                    </w:rPr>
                    <w:t>sociaalwetenschappelijk onderzoek</w:t>
                  </w:r>
                  <w:r w:rsidR="005A1651">
                    <w:rPr>
                      <w:webHidden/>
                    </w:rPr>
                    <w:tab/>
                  </w:r>
                  <w:r w:rsidR="005A1651">
                    <w:rPr>
                      <w:webHidden/>
                    </w:rPr>
                    <w:fldChar w:fldCharType="begin"/>
                  </w:r>
                  <w:r w:rsidR="005A1651">
                    <w:rPr>
                      <w:webHidden/>
                    </w:rPr>
                    <w:instrText xml:space="preserve"> PAGEREF _Toc125498214 \h </w:instrText>
                  </w:r>
                  <w:r w:rsidR="005A1651">
                    <w:rPr>
                      <w:webHidden/>
                    </w:rPr>
                  </w:r>
                  <w:r w:rsidR="005A1651">
                    <w:rPr>
                      <w:webHidden/>
                    </w:rPr>
                    <w:fldChar w:fldCharType="separate"/>
                  </w:r>
                  <w:r w:rsidR="005A1651">
                    <w:rPr>
                      <w:webHidden/>
                    </w:rPr>
                    <w:t>5</w:t>
                  </w:r>
                  <w:r w:rsidR="005A1651">
                    <w:rPr>
                      <w:webHidden/>
                    </w:rPr>
                    <w:fldChar w:fldCharType="end"/>
                  </w:r>
                </w:hyperlink>
              </w:p>
              <w:p w14:paraId="0DC023DF" w14:textId="5A7E31FA" w:rsidR="005A1651" w:rsidRDefault="007B50AA">
                <w:pPr>
                  <w:pStyle w:val="Inhopg1"/>
                  <w:rPr>
                    <w:rFonts w:eastAsiaTheme="minorEastAsia"/>
                    <w:color w:val="auto"/>
                    <w:kern w:val="0"/>
                    <w:sz w:val="22"/>
                    <w:szCs w:val="22"/>
                    <w:lang w:eastAsia="nl-NL"/>
                  </w:rPr>
                </w:pPr>
                <w:hyperlink w:anchor="_Toc125498219" w:history="1">
                  <w:r w:rsidR="005A1651" w:rsidRPr="006951FE">
                    <w:rPr>
                      <w:rStyle w:val="Hyperlink"/>
                    </w:rPr>
                    <w:t>brononderzoek</w:t>
                  </w:r>
                  <w:r w:rsidR="005A1651">
                    <w:rPr>
                      <w:webHidden/>
                    </w:rPr>
                    <w:tab/>
                  </w:r>
                  <w:r w:rsidR="005A1651">
                    <w:rPr>
                      <w:webHidden/>
                    </w:rPr>
                    <w:fldChar w:fldCharType="begin"/>
                  </w:r>
                  <w:r w:rsidR="005A1651">
                    <w:rPr>
                      <w:webHidden/>
                    </w:rPr>
                    <w:instrText xml:space="preserve"> PAGEREF _Toc125498219 \h </w:instrText>
                  </w:r>
                  <w:r w:rsidR="005A1651">
                    <w:rPr>
                      <w:webHidden/>
                    </w:rPr>
                  </w:r>
                  <w:r w:rsidR="005A1651">
                    <w:rPr>
                      <w:webHidden/>
                    </w:rPr>
                    <w:fldChar w:fldCharType="separate"/>
                  </w:r>
                  <w:r w:rsidR="005A1651">
                    <w:rPr>
                      <w:webHidden/>
                    </w:rPr>
                    <w:t>7</w:t>
                  </w:r>
                  <w:r w:rsidR="005A1651">
                    <w:rPr>
                      <w:webHidden/>
                    </w:rPr>
                    <w:fldChar w:fldCharType="end"/>
                  </w:r>
                </w:hyperlink>
              </w:p>
              <w:p w14:paraId="077C2283" w14:textId="3CC4F497" w:rsidR="005A1651" w:rsidRDefault="007B50AA">
                <w:pPr>
                  <w:pStyle w:val="Inhopg1"/>
                  <w:rPr>
                    <w:rFonts w:eastAsiaTheme="minorEastAsia"/>
                    <w:color w:val="auto"/>
                    <w:kern w:val="0"/>
                    <w:sz w:val="22"/>
                    <w:szCs w:val="22"/>
                    <w:lang w:eastAsia="nl-NL"/>
                  </w:rPr>
                </w:pPr>
                <w:hyperlink w:anchor="_Toc125498223" w:history="1">
                  <w:r w:rsidR="005A1651" w:rsidRPr="006951FE">
                    <w:rPr>
                      <w:rStyle w:val="Hyperlink"/>
                    </w:rPr>
                    <w:t>veldonderzoek</w:t>
                  </w:r>
                  <w:r w:rsidR="005A1651">
                    <w:rPr>
                      <w:webHidden/>
                    </w:rPr>
                    <w:tab/>
                  </w:r>
                  <w:r w:rsidR="005A1651">
                    <w:rPr>
                      <w:webHidden/>
                    </w:rPr>
                    <w:fldChar w:fldCharType="begin"/>
                  </w:r>
                  <w:r w:rsidR="005A1651">
                    <w:rPr>
                      <w:webHidden/>
                    </w:rPr>
                    <w:instrText xml:space="preserve"> PAGEREF _Toc125498223 \h </w:instrText>
                  </w:r>
                  <w:r w:rsidR="005A1651">
                    <w:rPr>
                      <w:webHidden/>
                    </w:rPr>
                  </w:r>
                  <w:r w:rsidR="005A1651">
                    <w:rPr>
                      <w:webHidden/>
                    </w:rPr>
                    <w:fldChar w:fldCharType="separate"/>
                  </w:r>
                  <w:r w:rsidR="005A1651">
                    <w:rPr>
                      <w:webHidden/>
                    </w:rPr>
                    <w:t>10</w:t>
                  </w:r>
                  <w:r w:rsidR="005A1651">
                    <w:rPr>
                      <w:webHidden/>
                    </w:rPr>
                    <w:fldChar w:fldCharType="end"/>
                  </w:r>
                </w:hyperlink>
              </w:p>
              <w:p w14:paraId="5BA9ACA1" w14:textId="64EE8FD8" w:rsidR="005A1651" w:rsidRDefault="007B50AA">
                <w:pPr>
                  <w:pStyle w:val="Inhopg1"/>
                  <w:rPr>
                    <w:rFonts w:eastAsiaTheme="minorEastAsia"/>
                    <w:color w:val="auto"/>
                    <w:kern w:val="0"/>
                    <w:sz w:val="22"/>
                    <w:szCs w:val="22"/>
                    <w:lang w:eastAsia="nl-NL"/>
                  </w:rPr>
                </w:pPr>
                <w:hyperlink w:anchor="_Toc125498228" w:history="1">
                  <w:r w:rsidR="005A1651" w:rsidRPr="006951FE">
                    <w:rPr>
                      <w:rStyle w:val="Hyperlink"/>
                    </w:rPr>
                    <w:t>de infographic</w:t>
                  </w:r>
                  <w:r w:rsidR="005A1651">
                    <w:rPr>
                      <w:webHidden/>
                    </w:rPr>
                    <w:tab/>
                  </w:r>
                  <w:r w:rsidR="005A1651">
                    <w:rPr>
                      <w:webHidden/>
                    </w:rPr>
                    <w:fldChar w:fldCharType="begin"/>
                  </w:r>
                  <w:r w:rsidR="005A1651">
                    <w:rPr>
                      <w:webHidden/>
                    </w:rPr>
                    <w:instrText xml:space="preserve"> PAGEREF _Toc125498228 \h </w:instrText>
                  </w:r>
                  <w:r w:rsidR="005A1651">
                    <w:rPr>
                      <w:webHidden/>
                    </w:rPr>
                  </w:r>
                  <w:r w:rsidR="005A1651">
                    <w:rPr>
                      <w:webHidden/>
                    </w:rPr>
                    <w:fldChar w:fldCharType="separate"/>
                  </w:r>
                  <w:r w:rsidR="005A1651">
                    <w:rPr>
                      <w:webHidden/>
                    </w:rPr>
                    <w:t>12</w:t>
                  </w:r>
                  <w:r w:rsidR="005A1651">
                    <w:rPr>
                      <w:webHidden/>
                    </w:rPr>
                    <w:fldChar w:fldCharType="end"/>
                  </w:r>
                </w:hyperlink>
              </w:p>
              <w:p w14:paraId="1750785A" w14:textId="43E1E2E7" w:rsidR="005A1651" w:rsidRDefault="007B50AA">
                <w:pPr>
                  <w:pStyle w:val="Inhopg1"/>
                  <w:rPr>
                    <w:rFonts w:eastAsiaTheme="minorEastAsia"/>
                    <w:color w:val="auto"/>
                    <w:kern w:val="0"/>
                    <w:sz w:val="22"/>
                    <w:szCs w:val="22"/>
                    <w:lang w:eastAsia="nl-NL"/>
                  </w:rPr>
                </w:pPr>
                <w:hyperlink w:anchor="_Toc125498229" w:history="1">
                  <w:r w:rsidR="005A1651" w:rsidRPr="006951FE">
                    <w:rPr>
                      <w:rStyle w:val="Hyperlink"/>
                    </w:rPr>
                    <w:t>programma van eisen</w:t>
                  </w:r>
                  <w:r w:rsidR="005A1651">
                    <w:rPr>
                      <w:webHidden/>
                    </w:rPr>
                    <w:tab/>
                  </w:r>
                  <w:r w:rsidR="005A1651">
                    <w:rPr>
                      <w:webHidden/>
                    </w:rPr>
                    <w:fldChar w:fldCharType="begin"/>
                  </w:r>
                  <w:r w:rsidR="005A1651">
                    <w:rPr>
                      <w:webHidden/>
                    </w:rPr>
                    <w:instrText xml:space="preserve"> PAGEREF _Toc125498229 \h </w:instrText>
                  </w:r>
                  <w:r w:rsidR="005A1651">
                    <w:rPr>
                      <w:webHidden/>
                    </w:rPr>
                  </w:r>
                  <w:r w:rsidR="005A1651">
                    <w:rPr>
                      <w:webHidden/>
                    </w:rPr>
                    <w:fldChar w:fldCharType="separate"/>
                  </w:r>
                  <w:r w:rsidR="005A1651">
                    <w:rPr>
                      <w:webHidden/>
                    </w:rPr>
                    <w:t>13</w:t>
                  </w:r>
                  <w:r w:rsidR="005A1651">
                    <w:rPr>
                      <w:webHidden/>
                    </w:rPr>
                    <w:fldChar w:fldCharType="end"/>
                  </w:r>
                </w:hyperlink>
              </w:p>
              <w:p w14:paraId="7779A0B6" w14:textId="33862553" w:rsidR="005A1651" w:rsidRDefault="007B50AA">
                <w:pPr>
                  <w:pStyle w:val="Inhopg1"/>
                  <w:rPr>
                    <w:rFonts w:eastAsiaTheme="minorEastAsia"/>
                    <w:color w:val="auto"/>
                    <w:kern w:val="0"/>
                    <w:sz w:val="22"/>
                    <w:szCs w:val="22"/>
                    <w:lang w:eastAsia="nl-NL"/>
                  </w:rPr>
                </w:pPr>
                <w:hyperlink w:anchor="_Toc125498232" w:history="1">
                  <w:r w:rsidR="005A1651" w:rsidRPr="006951FE">
                    <w:rPr>
                      <w:rStyle w:val="Hyperlink"/>
                    </w:rPr>
                    <w:t>het moodboard</w:t>
                  </w:r>
                  <w:r w:rsidR="005A1651">
                    <w:rPr>
                      <w:webHidden/>
                    </w:rPr>
                    <w:tab/>
                  </w:r>
                  <w:r w:rsidR="005A1651">
                    <w:rPr>
                      <w:webHidden/>
                    </w:rPr>
                    <w:fldChar w:fldCharType="begin"/>
                  </w:r>
                  <w:r w:rsidR="005A1651">
                    <w:rPr>
                      <w:webHidden/>
                    </w:rPr>
                    <w:instrText xml:space="preserve"> PAGEREF _Toc125498232 \h </w:instrText>
                  </w:r>
                  <w:r w:rsidR="005A1651">
                    <w:rPr>
                      <w:webHidden/>
                    </w:rPr>
                  </w:r>
                  <w:r w:rsidR="005A1651">
                    <w:rPr>
                      <w:webHidden/>
                    </w:rPr>
                    <w:fldChar w:fldCharType="separate"/>
                  </w:r>
                  <w:r w:rsidR="005A1651">
                    <w:rPr>
                      <w:webHidden/>
                    </w:rPr>
                    <w:t>14</w:t>
                  </w:r>
                  <w:r w:rsidR="005A1651">
                    <w:rPr>
                      <w:webHidden/>
                    </w:rPr>
                    <w:fldChar w:fldCharType="end"/>
                  </w:r>
                </w:hyperlink>
              </w:p>
              <w:p w14:paraId="10176C3E" w14:textId="4B66C4C2" w:rsidR="005A1651" w:rsidRDefault="007B50AA">
                <w:pPr>
                  <w:pStyle w:val="Inhopg1"/>
                  <w:rPr>
                    <w:rFonts w:eastAsiaTheme="minorEastAsia"/>
                    <w:color w:val="auto"/>
                    <w:kern w:val="0"/>
                    <w:sz w:val="22"/>
                    <w:szCs w:val="22"/>
                    <w:lang w:eastAsia="nl-NL"/>
                  </w:rPr>
                </w:pPr>
                <w:hyperlink w:anchor="_Toc125498233" w:history="1">
                  <w:r w:rsidR="005A1651" w:rsidRPr="006951FE">
                    <w:rPr>
                      <w:rStyle w:val="Hyperlink"/>
                      <w:lang w:bidi="nl-NL"/>
                    </w:rPr>
                    <w:t>de lobby</w:t>
                  </w:r>
                  <w:r w:rsidR="005A1651">
                    <w:rPr>
                      <w:webHidden/>
                    </w:rPr>
                    <w:tab/>
                  </w:r>
                  <w:r w:rsidR="005A1651">
                    <w:rPr>
                      <w:webHidden/>
                    </w:rPr>
                    <w:fldChar w:fldCharType="begin"/>
                  </w:r>
                  <w:r w:rsidR="005A1651">
                    <w:rPr>
                      <w:webHidden/>
                    </w:rPr>
                    <w:instrText xml:space="preserve"> PAGEREF _Toc125498233 \h </w:instrText>
                  </w:r>
                  <w:r w:rsidR="005A1651">
                    <w:rPr>
                      <w:webHidden/>
                    </w:rPr>
                  </w:r>
                  <w:r w:rsidR="005A1651">
                    <w:rPr>
                      <w:webHidden/>
                    </w:rPr>
                    <w:fldChar w:fldCharType="separate"/>
                  </w:r>
                  <w:r w:rsidR="005A1651">
                    <w:rPr>
                      <w:webHidden/>
                    </w:rPr>
                    <w:t>15</w:t>
                  </w:r>
                  <w:r w:rsidR="005A1651">
                    <w:rPr>
                      <w:webHidden/>
                    </w:rPr>
                    <w:fldChar w:fldCharType="end"/>
                  </w:r>
                </w:hyperlink>
              </w:p>
              <w:p w14:paraId="37ACDA5C" w14:textId="007A9835" w:rsidR="005A1651" w:rsidRDefault="007B50AA">
                <w:pPr>
                  <w:pStyle w:val="Inhopg1"/>
                  <w:rPr>
                    <w:rFonts w:eastAsiaTheme="minorEastAsia"/>
                    <w:color w:val="auto"/>
                    <w:kern w:val="0"/>
                    <w:sz w:val="22"/>
                    <w:szCs w:val="22"/>
                    <w:lang w:eastAsia="nl-NL"/>
                  </w:rPr>
                </w:pPr>
                <w:hyperlink w:anchor="_Toc125498235" w:history="1">
                  <w:r w:rsidR="005A1651" w:rsidRPr="006951FE">
                    <w:rPr>
                      <w:rStyle w:val="Hyperlink"/>
                    </w:rPr>
                    <w:t>de lobby in zones</w:t>
                  </w:r>
                  <w:r w:rsidR="005A1651">
                    <w:rPr>
                      <w:webHidden/>
                    </w:rPr>
                    <w:tab/>
                  </w:r>
                  <w:r w:rsidR="005A1651">
                    <w:rPr>
                      <w:webHidden/>
                    </w:rPr>
                    <w:fldChar w:fldCharType="begin"/>
                  </w:r>
                  <w:r w:rsidR="005A1651">
                    <w:rPr>
                      <w:webHidden/>
                    </w:rPr>
                    <w:instrText xml:space="preserve"> PAGEREF _Toc125498235 \h </w:instrText>
                  </w:r>
                  <w:r w:rsidR="005A1651">
                    <w:rPr>
                      <w:webHidden/>
                    </w:rPr>
                  </w:r>
                  <w:r w:rsidR="005A1651">
                    <w:rPr>
                      <w:webHidden/>
                    </w:rPr>
                    <w:fldChar w:fldCharType="separate"/>
                  </w:r>
                  <w:r w:rsidR="005A1651">
                    <w:rPr>
                      <w:webHidden/>
                    </w:rPr>
                    <w:t>16</w:t>
                  </w:r>
                  <w:r w:rsidR="005A1651">
                    <w:rPr>
                      <w:webHidden/>
                    </w:rPr>
                    <w:fldChar w:fldCharType="end"/>
                  </w:r>
                </w:hyperlink>
              </w:p>
              <w:p w14:paraId="7D41DF26" w14:textId="49FBA051" w:rsidR="005A1651" w:rsidRDefault="007B50AA">
                <w:pPr>
                  <w:pStyle w:val="Inhopg1"/>
                  <w:rPr>
                    <w:rFonts w:eastAsiaTheme="minorEastAsia"/>
                    <w:color w:val="auto"/>
                    <w:kern w:val="0"/>
                    <w:sz w:val="22"/>
                    <w:szCs w:val="22"/>
                    <w:lang w:eastAsia="nl-NL"/>
                  </w:rPr>
                </w:pPr>
                <w:hyperlink r:id="rId14" w:anchor="_Toc125498236" w:history="1">
                  <w:r w:rsidR="005A1651" w:rsidRPr="006951FE">
                    <w:rPr>
                      <w:rStyle w:val="Hyperlink"/>
                    </w:rPr>
                    <w:t>de eerste indruk</w:t>
                  </w:r>
                  <w:r w:rsidR="005A1651">
                    <w:rPr>
                      <w:webHidden/>
                    </w:rPr>
                    <w:tab/>
                  </w:r>
                  <w:r w:rsidR="005A1651">
                    <w:rPr>
                      <w:webHidden/>
                    </w:rPr>
                    <w:fldChar w:fldCharType="begin"/>
                  </w:r>
                  <w:r w:rsidR="005A1651">
                    <w:rPr>
                      <w:webHidden/>
                    </w:rPr>
                    <w:instrText xml:space="preserve"> PAGEREF _Toc125498236 \h </w:instrText>
                  </w:r>
                  <w:r w:rsidR="005A1651">
                    <w:rPr>
                      <w:webHidden/>
                    </w:rPr>
                  </w:r>
                  <w:r w:rsidR="005A1651">
                    <w:rPr>
                      <w:webHidden/>
                    </w:rPr>
                    <w:fldChar w:fldCharType="separate"/>
                  </w:r>
                  <w:r w:rsidR="005A1651">
                    <w:rPr>
                      <w:webHidden/>
                    </w:rPr>
                    <w:t>17</w:t>
                  </w:r>
                  <w:r w:rsidR="005A1651">
                    <w:rPr>
                      <w:webHidden/>
                    </w:rPr>
                    <w:fldChar w:fldCharType="end"/>
                  </w:r>
                </w:hyperlink>
              </w:p>
              <w:p w14:paraId="631AABF0" w14:textId="6532C252" w:rsidR="005A1651" w:rsidRDefault="007B50AA">
                <w:pPr>
                  <w:pStyle w:val="Inhopg1"/>
                  <w:rPr>
                    <w:rFonts w:eastAsiaTheme="minorEastAsia"/>
                    <w:color w:val="auto"/>
                    <w:kern w:val="0"/>
                    <w:sz w:val="22"/>
                    <w:szCs w:val="22"/>
                    <w:lang w:eastAsia="nl-NL"/>
                  </w:rPr>
                </w:pPr>
                <w:hyperlink r:id="rId15" w:anchor="_Toc125498237" w:history="1">
                  <w:r w:rsidR="005A1651" w:rsidRPr="006951FE">
                    <w:rPr>
                      <w:rStyle w:val="Hyperlink"/>
                    </w:rPr>
                    <w:t>self check-in</w:t>
                  </w:r>
                  <w:r w:rsidR="005A1651">
                    <w:rPr>
                      <w:webHidden/>
                    </w:rPr>
                    <w:tab/>
                  </w:r>
                  <w:r w:rsidR="005A1651">
                    <w:rPr>
                      <w:webHidden/>
                    </w:rPr>
                    <w:fldChar w:fldCharType="begin"/>
                  </w:r>
                  <w:r w:rsidR="005A1651">
                    <w:rPr>
                      <w:webHidden/>
                    </w:rPr>
                    <w:instrText xml:space="preserve"> PAGEREF _Toc125498237 \h </w:instrText>
                  </w:r>
                  <w:r w:rsidR="005A1651">
                    <w:rPr>
                      <w:webHidden/>
                    </w:rPr>
                  </w:r>
                  <w:r w:rsidR="005A1651">
                    <w:rPr>
                      <w:webHidden/>
                    </w:rPr>
                    <w:fldChar w:fldCharType="separate"/>
                  </w:r>
                  <w:r w:rsidR="005A1651">
                    <w:rPr>
                      <w:webHidden/>
                    </w:rPr>
                    <w:t>18</w:t>
                  </w:r>
                  <w:r w:rsidR="005A1651">
                    <w:rPr>
                      <w:webHidden/>
                    </w:rPr>
                    <w:fldChar w:fldCharType="end"/>
                  </w:r>
                </w:hyperlink>
              </w:p>
              <w:p w14:paraId="11430F33" w14:textId="5D3EDC1F" w:rsidR="005A1651" w:rsidRDefault="007B50AA">
                <w:pPr>
                  <w:pStyle w:val="Inhopg1"/>
                  <w:rPr>
                    <w:rFonts w:eastAsiaTheme="minorEastAsia"/>
                    <w:color w:val="auto"/>
                    <w:kern w:val="0"/>
                    <w:sz w:val="22"/>
                    <w:szCs w:val="22"/>
                    <w:lang w:eastAsia="nl-NL"/>
                  </w:rPr>
                </w:pPr>
                <w:hyperlink r:id="rId16" w:anchor="_Toc125498238" w:history="1">
                  <w:r w:rsidR="005A1651" w:rsidRPr="006951FE">
                    <w:rPr>
                      <w:rStyle w:val="Hyperlink"/>
                      <w14:textOutline w14:w="9525" w14:cap="rnd" w14:cmpd="sng" w14:algn="ctr">
                        <w14:noFill/>
                        <w14:prstDash w14:val="solid"/>
                        <w14:bevel/>
                      </w14:textOutline>
                    </w:rPr>
                    <w:t>groen?</w:t>
                  </w:r>
                  <w:r w:rsidR="005A1651">
                    <w:rPr>
                      <w:webHidden/>
                    </w:rPr>
                    <w:tab/>
                  </w:r>
                  <w:r w:rsidR="005A1651">
                    <w:rPr>
                      <w:webHidden/>
                    </w:rPr>
                    <w:fldChar w:fldCharType="begin"/>
                  </w:r>
                  <w:r w:rsidR="005A1651">
                    <w:rPr>
                      <w:webHidden/>
                    </w:rPr>
                    <w:instrText xml:space="preserve"> PAGEREF _Toc125498238 \h </w:instrText>
                  </w:r>
                  <w:r w:rsidR="005A1651">
                    <w:rPr>
                      <w:webHidden/>
                    </w:rPr>
                  </w:r>
                  <w:r w:rsidR="005A1651">
                    <w:rPr>
                      <w:webHidden/>
                    </w:rPr>
                    <w:fldChar w:fldCharType="separate"/>
                  </w:r>
                  <w:r w:rsidR="005A1651">
                    <w:rPr>
                      <w:webHidden/>
                    </w:rPr>
                    <w:t>18</w:t>
                  </w:r>
                  <w:r w:rsidR="005A1651">
                    <w:rPr>
                      <w:webHidden/>
                    </w:rPr>
                    <w:fldChar w:fldCharType="end"/>
                  </w:r>
                </w:hyperlink>
              </w:p>
              <w:p w14:paraId="54AAD86A" w14:textId="4D3D4868" w:rsidR="005A1651" w:rsidRDefault="007B50AA">
                <w:pPr>
                  <w:pStyle w:val="Inhopg1"/>
                  <w:rPr>
                    <w:rFonts w:eastAsiaTheme="minorEastAsia"/>
                    <w:color w:val="auto"/>
                    <w:kern w:val="0"/>
                    <w:sz w:val="22"/>
                    <w:szCs w:val="22"/>
                    <w:lang w:eastAsia="nl-NL"/>
                  </w:rPr>
                </w:pPr>
                <w:hyperlink r:id="rId17" w:anchor="_Toc125498239" w:history="1">
                  <w:r w:rsidR="005A1651" w:rsidRPr="006951FE">
                    <w:rPr>
                      <w:rStyle w:val="Hyperlink"/>
                    </w:rPr>
                    <w:t>winkeltje</w:t>
                  </w:r>
                  <w:r w:rsidR="005A1651">
                    <w:rPr>
                      <w:webHidden/>
                    </w:rPr>
                    <w:tab/>
                  </w:r>
                  <w:r w:rsidR="005A1651">
                    <w:rPr>
                      <w:webHidden/>
                    </w:rPr>
                    <w:fldChar w:fldCharType="begin"/>
                  </w:r>
                  <w:r w:rsidR="005A1651">
                    <w:rPr>
                      <w:webHidden/>
                    </w:rPr>
                    <w:instrText xml:space="preserve"> PAGEREF _Toc125498239 \h </w:instrText>
                  </w:r>
                  <w:r w:rsidR="005A1651">
                    <w:rPr>
                      <w:webHidden/>
                    </w:rPr>
                  </w:r>
                  <w:r w:rsidR="005A1651">
                    <w:rPr>
                      <w:webHidden/>
                    </w:rPr>
                    <w:fldChar w:fldCharType="separate"/>
                  </w:r>
                  <w:r w:rsidR="005A1651">
                    <w:rPr>
                      <w:webHidden/>
                    </w:rPr>
                    <w:t>19</w:t>
                  </w:r>
                  <w:r w:rsidR="005A1651">
                    <w:rPr>
                      <w:webHidden/>
                    </w:rPr>
                    <w:fldChar w:fldCharType="end"/>
                  </w:r>
                </w:hyperlink>
              </w:p>
              <w:p w14:paraId="393D3FE3" w14:textId="4BADD89A" w:rsidR="005A1651" w:rsidRDefault="007B50AA">
                <w:pPr>
                  <w:pStyle w:val="Inhopg1"/>
                  <w:rPr>
                    <w:rFonts w:eastAsiaTheme="minorEastAsia"/>
                    <w:color w:val="auto"/>
                    <w:kern w:val="0"/>
                    <w:sz w:val="22"/>
                    <w:szCs w:val="22"/>
                    <w:lang w:eastAsia="nl-NL"/>
                  </w:rPr>
                </w:pPr>
                <w:hyperlink r:id="rId18" w:anchor="_Toc125498240" w:history="1">
                  <w:r w:rsidR="005A1651" w:rsidRPr="006951FE">
                    <w:rPr>
                      <w:rStyle w:val="Hyperlink"/>
                    </w:rPr>
                    <w:t>zit- en werkruimte</w:t>
                  </w:r>
                  <w:r w:rsidR="005A1651">
                    <w:rPr>
                      <w:webHidden/>
                    </w:rPr>
                    <w:tab/>
                  </w:r>
                  <w:r w:rsidR="005A1651">
                    <w:rPr>
                      <w:webHidden/>
                    </w:rPr>
                    <w:fldChar w:fldCharType="begin"/>
                  </w:r>
                  <w:r w:rsidR="005A1651">
                    <w:rPr>
                      <w:webHidden/>
                    </w:rPr>
                    <w:instrText xml:space="preserve"> PAGEREF _Toc125498240 \h </w:instrText>
                  </w:r>
                  <w:r w:rsidR="005A1651">
                    <w:rPr>
                      <w:webHidden/>
                    </w:rPr>
                  </w:r>
                  <w:r w:rsidR="005A1651">
                    <w:rPr>
                      <w:webHidden/>
                    </w:rPr>
                    <w:fldChar w:fldCharType="separate"/>
                  </w:r>
                  <w:r w:rsidR="005A1651">
                    <w:rPr>
                      <w:webHidden/>
                    </w:rPr>
                    <w:t>20</w:t>
                  </w:r>
                  <w:r w:rsidR="005A1651">
                    <w:rPr>
                      <w:webHidden/>
                    </w:rPr>
                    <w:fldChar w:fldCharType="end"/>
                  </w:r>
                </w:hyperlink>
              </w:p>
              <w:p w14:paraId="7DC8B816" w14:textId="37CCE829" w:rsidR="005A1651" w:rsidRDefault="007B50AA">
                <w:pPr>
                  <w:pStyle w:val="Inhopg1"/>
                  <w:rPr>
                    <w:rFonts w:eastAsiaTheme="minorEastAsia"/>
                    <w:color w:val="auto"/>
                    <w:kern w:val="0"/>
                    <w:sz w:val="22"/>
                    <w:szCs w:val="22"/>
                    <w:lang w:eastAsia="nl-NL"/>
                  </w:rPr>
                </w:pPr>
                <w:hyperlink r:id="rId19" w:anchor="_Toc125498241" w:history="1">
                  <w:r w:rsidR="005A1651" w:rsidRPr="006951FE">
                    <w:rPr>
                      <w:rStyle w:val="Hyperlink"/>
                    </w:rPr>
                    <w:t>personeelsruimte</w:t>
                  </w:r>
                  <w:r w:rsidR="005A1651">
                    <w:rPr>
                      <w:webHidden/>
                    </w:rPr>
                    <w:tab/>
                  </w:r>
                  <w:r w:rsidR="005A1651">
                    <w:rPr>
                      <w:webHidden/>
                    </w:rPr>
                    <w:fldChar w:fldCharType="begin"/>
                  </w:r>
                  <w:r w:rsidR="005A1651">
                    <w:rPr>
                      <w:webHidden/>
                    </w:rPr>
                    <w:instrText xml:space="preserve"> PAGEREF _Toc125498241 \h </w:instrText>
                  </w:r>
                  <w:r w:rsidR="005A1651">
                    <w:rPr>
                      <w:webHidden/>
                    </w:rPr>
                  </w:r>
                  <w:r w:rsidR="005A1651">
                    <w:rPr>
                      <w:webHidden/>
                    </w:rPr>
                    <w:fldChar w:fldCharType="separate"/>
                  </w:r>
                  <w:r w:rsidR="005A1651">
                    <w:rPr>
                      <w:webHidden/>
                    </w:rPr>
                    <w:t>21</w:t>
                  </w:r>
                  <w:r w:rsidR="005A1651">
                    <w:rPr>
                      <w:webHidden/>
                    </w:rPr>
                    <w:fldChar w:fldCharType="end"/>
                  </w:r>
                </w:hyperlink>
              </w:p>
              <w:p w14:paraId="184B0EEB" w14:textId="6E3E9663" w:rsidR="005A1651" w:rsidRDefault="007B50AA">
                <w:pPr>
                  <w:pStyle w:val="Inhopg1"/>
                  <w:rPr>
                    <w:rFonts w:eastAsiaTheme="minorEastAsia"/>
                    <w:color w:val="auto"/>
                    <w:kern w:val="0"/>
                    <w:sz w:val="22"/>
                    <w:szCs w:val="22"/>
                    <w:lang w:eastAsia="nl-NL"/>
                  </w:rPr>
                </w:pPr>
                <w:hyperlink r:id="rId20" w:anchor="_Toc125498242" w:history="1">
                  <w:r w:rsidR="005A1651" w:rsidRPr="006951FE">
                    <w:rPr>
                      <w:rStyle w:val="Hyperlink"/>
                    </w:rPr>
                    <w:t>licht</w:t>
                  </w:r>
                  <w:r w:rsidR="005A1651">
                    <w:rPr>
                      <w:webHidden/>
                    </w:rPr>
                    <w:tab/>
                  </w:r>
                  <w:r w:rsidR="005A1651">
                    <w:rPr>
                      <w:webHidden/>
                    </w:rPr>
                    <w:fldChar w:fldCharType="begin"/>
                  </w:r>
                  <w:r w:rsidR="005A1651">
                    <w:rPr>
                      <w:webHidden/>
                    </w:rPr>
                    <w:instrText xml:space="preserve"> PAGEREF _Toc125498242 \h </w:instrText>
                  </w:r>
                  <w:r w:rsidR="005A1651">
                    <w:rPr>
                      <w:webHidden/>
                    </w:rPr>
                  </w:r>
                  <w:r w:rsidR="005A1651">
                    <w:rPr>
                      <w:webHidden/>
                    </w:rPr>
                    <w:fldChar w:fldCharType="separate"/>
                  </w:r>
                  <w:r w:rsidR="005A1651">
                    <w:rPr>
                      <w:webHidden/>
                    </w:rPr>
                    <w:t>22</w:t>
                  </w:r>
                  <w:r w:rsidR="005A1651">
                    <w:rPr>
                      <w:webHidden/>
                    </w:rPr>
                    <w:fldChar w:fldCharType="end"/>
                  </w:r>
                </w:hyperlink>
              </w:p>
              <w:p w14:paraId="128808A4" w14:textId="3F5DBAD7" w:rsidR="005A1651" w:rsidRDefault="007B50AA">
                <w:pPr>
                  <w:pStyle w:val="Inhopg1"/>
                  <w:rPr>
                    <w:rFonts w:eastAsiaTheme="minorEastAsia"/>
                    <w:color w:val="auto"/>
                    <w:kern w:val="0"/>
                    <w:sz w:val="22"/>
                    <w:szCs w:val="22"/>
                    <w:lang w:eastAsia="nl-NL"/>
                  </w:rPr>
                </w:pPr>
                <w:hyperlink r:id="rId21" w:anchor="_Toc125498243" w:history="1">
                  <w:r w:rsidR="005A1651" w:rsidRPr="006951FE">
                    <w:rPr>
                      <w:rStyle w:val="Hyperlink"/>
                    </w:rPr>
                    <w:t>groen?</w:t>
                  </w:r>
                  <w:r w:rsidR="005A1651">
                    <w:rPr>
                      <w:webHidden/>
                    </w:rPr>
                    <w:tab/>
                  </w:r>
                  <w:r w:rsidR="005A1651">
                    <w:rPr>
                      <w:webHidden/>
                    </w:rPr>
                    <w:fldChar w:fldCharType="begin"/>
                  </w:r>
                  <w:r w:rsidR="005A1651">
                    <w:rPr>
                      <w:webHidden/>
                    </w:rPr>
                    <w:instrText xml:space="preserve"> PAGEREF _Toc125498243 \h </w:instrText>
                  </w:r>
                  <w:r w:rsidR="005A1651">
                    <w:rPr>
                      <w:webHidden/>
                    </w:rPr>
                  </w:r>
                  <w:r w:rsidR="005A1651">
                    <w:rPr>
                      <w:webHidden/>
                    </w:rPr>
                    <w:fldChar w:fldCharType="separate"/>
                  </w:r>
                  <w:r w:rsidR="005A1651">
                    <w:rPr>
                      <w:webHidden/>
                    </w:rPr>
                    <w:t>23</w:t>
                  </w:r>
                  <w:r w:rsidR="005A1651">
                    <w:rPr>
                      <w:webHidden/>
                    </w:rPr>
                    <w:fldChar w:fldCharType="end"/>
                  </w:r>
                </w:hyperlink>
              </w:p>
              <w:p w14:paraId="07C0490F" w14:textId="63921180" w:rsidR="005A1651" w:rsidRDefault="007B50AA">
                <w:pPr>
                  <w:pStyle w:val="Inhopg1"/>
                  <w:rPr>
                    <w:rFonts w:eastAsiaTheme="minorEastAsia"/>
                    <w:color w:val="auto"/>
                    <w:kern w:val="0"/>
                    <w:sz w:val="22"/>
                    <w:szCs w:val="22"/>
                    <w:lang w:eastAsia="nl-NL"/>
                  </w:rPr>
                </w:pPr>
                <w:hyperlink r:id="rId22" w:anchor="_Toc125498244" w:history="1">
                  <w:r w:rsidR="005A1651" w:rsidRPr="006951FE">
                    <w:rPr>
                      <w:rStyle w:val="Hyperlink"/>
                    </w:rPr>
                    <w:t>geur en geluid</w:t>
                  </w:r>
                  <w:r w:rsidR="005A1651">
                    <w:rPr>
                      <w:webHidden/>
                    </w:rPr>
                    <w:tab/>
                  </w:r>
                  <w:r w:rsidR="005A1651">
                    <w:rPr>
                      <w:webHidden/>
                    </w:rPr>
                    <w:fldChar w:fldCharType="begin"/>
                  </w:r>
                  <w:r w:rsidR="005A1651">
                    <w:rPr>
                      <w:webHidden/>
                    </w:rPr>
                    <w:instrText xml:space="preserve"> PAGEREF _Toc125498244 \h </w:instrText>
                  </w:r>
                  <w:r w:rsidR="005A1651">
                    <w:rPr>
                      <w:webHidden/>
                    </w:rPr>
                  </w:r>
                  <w:r w:rsidR="005A1651">
                    <w:rPr>
                      <w:webHidden/>
                    </w:rPr>
                    <w:fldChar w:fldCharType="separate"/>
                  </w:r>
                  <w:r w:rsidR="005A1651">
                    <w:rPr>
                      <w:webHidden/>
                    </w:rPr>
                    <w:t>24</w:t>
                  </w:r>
                  <w:r w:rsidR="005A1651">
                    <w:rPr>
                      <w:webHidden/>
                    </w:rPr>
                    <w:fldChar w:fldCharType="end"/>
                  </w:r>
                </w:hyperlink>
              </w:p>
              <w:p w14:paraId="76BF70E1" w14:textId="6A90979F" w:rsidR="005A1651" w:rsidRDefault="007B50AA">
                <w:pPr>
                  <w:pStyle w:val="Inhopg1"/>
                  <w:rPr>
                    <w:rFonts w:eastAsiaTheme="minorEastAsia"/>
                    <w:color w:val="auto"/>
                    <w:kern w:val="0"/>
                    <w:sz w:val="22"/>
                    <w:szCs w:val="22"/>
                    <w:lang w:eastAsia="nl-NL"/>
                  </w:rPr>
                </w:pPr>
                <w:hyperlink w:anchor="_Toc125498245" w:history="1">
                  <w:r w:rsidR="005A1651" w:rsidRPr="006951FE">
                    <w:rPr>
                      <w:rStyle w:val="Hyperlink"/>
                    </w:rPr>
                    <w:t>discussie</w:t>
                  </w:r>
                  <w:r w:rsidR="005A1651">
                    <w:rPr>
                      <w:webHidden/>
                    </w:rPr>
                    <w:tab/>
                  </w:r>
                  <w:r w:rsidR="005A1651">
                    <w:rPr>
                      <w:webHidden/>
                    </w:rPr>
                    <w:fldChar w:fldCharType="begin"/>
                  </w:r>
                  <w:r w:rsidR="005A1651">
                    <w:rPr>
                      <w:webHidden/>
                    </w:rPr>
                    <w:instrText xml:space="preserve"> PAGEREF _Toc125498245 \h </w:instrText>
                  </w:r>
                  <w:r w:rsidR="005A1651">
                    <w:rPr>
                      <w:webHidden/>
                    </w:rPr>
                  </w:r>
                  <w:r w:rsidR="005A1651">
                    <w:rPr>
                      <w:webHidden/>
                    </w:rPr>
                    <w:fldChar w:fldCharType="separate"/>
                  </w:r>
                  <w:r w:rsidR="005A1651">
                    <w:rPr>
                      <w:webHidden/>
                    </w:rPr>
                    <w:t>26</w:t>
                  </w:r>
                  <w:r w:rsidR="005A1651">
                    <w:rPr>
                      <w:webHidden/>
                    </w:rPr>
                    <w:fldChar w:fldCharType="end"/>
                  </w:r>
                </w:hyperlink>
              </w:p>
              <w:p w14:paraId="295A5CEE" w14:textId="7DDE4556" w:rsidR="005A1651" w:rsidRDefault="007B50AA">
                <w:pPr>
                  <w:pStyle w:val="Inhopg1"/>
                  <w:rPr>
                    <w:rFonts w:eastAsiaTheme="minorEastAsia"/>
                    <w:color w:val="auto"/>
                    <w:kern w:val="0"/>
                    <w:sz w:val="22"/>
                    <w:szCs w:val="22"/>
                    <w:lang w:eastAsia="nl-NL"/>
                  </w:rPr>
                </w:pPr>
                <w:hyperlink w:anchor="_Toc125498246" w:history="1">
                  <w:r w:rsidR="005A1651" w:rsidRPr="006951FE">
                    <w:rPr>
                      <w:rStyle w:val="Hyperlink"/>
                    </w:rPr>
                    <w:t>bronvermelding</w:t>
                  </w:r>
                  <w:r w:rsidR="005A1651">
                    <w:rPr>
                      <w:webHidden/>
                    </w:rPr>
                    <w:tab/>
                  </w:r>
                  <w:r w:rsidR="005A1651">
                    <w:rPr>
                      <w:webHidden/>
                    </w:rPr>
                    <w:fldChar w:fldCharType="begin"/>
                  </w:r>
                  <w:r w:rsidR="005A1651">
                    <w:rPr>
                      <w:webHidden/>
                    </w:rPr>
                    <w:instrText xml:space="preserve"> PAGEREF _Toc125498246 \h </w:instrText>
                  </w:r>
                  <w:r w:rsidR="005A1651">
                    <w:rPr>
                      <w:webHidden/>
                    </w:rPr>
                  </w:r>
                  <w:r w:rsidR="005A1651">
                    <w:rPr>
                      <w:webHidden/>
                    </w:rPr>
                    <w:fldChar w:fldCharType="separate"/>
                  </w:r>
                  <w:r w:rsidR="005A1651">
                    <w:rPr>
                      <w:webHidden/>
                    </w:rPr>
                    <w:t>27</w:t>
                  </w:r>
                  <w:r w:rsidR="005A1651">
                    <w:rPr>
                      <w:webHidden/>
                    </w:rPr>
                    <w:fldChar w:fldCharType="end"/>
                  </w:r>
                </w:hyperlink>
              </w:p>
              <w:p w14:paraId="5AD21E17" w14:textId="0AABCD3D" w:rsidR="007402E3" w:rsidRDefault="007402E3" w:rsidP="007402E3">
                <w:pPr>
                  <w:rPr>
                    <w:b w:val="0"/>
                    <w:noProof/>
                    <w:lang w:bidi="nl-NL"/>
                  </w:rPr>
                </w:pPr>
                <w:r>
                  <w:rPr>
                    <w:noProof/>
                    <w:lang w:bidi="nl-NL"/>
                  </w:rPr>
                  <w:fldChar w:fldCharType="end"/>
                </w:r>
              </w:p>
            </w:sdtContent>
          </w:sdt>
          <w:p w14:paraId="163A32C2" w14:textId="77777777" w:rsidR="007402E3" w:rsidRDefault="007402E3" w:rsidP="007402E3">
            <w:pPr>
              <w:tabs>
                <w:tab w:val="left" w:pos="3460"/>
              </w:tabs>
            </w:pPr>
          </w:p>
        </w:tc>
      </w:tr>
    </w:tbl>
    <w:p w14:paraId="5917B28E" w14:textId="537C0339" w:rsidR="007402E3" w:rsidRPr="007402E3" w:rsidRDefault="007402E3" w:rsidP="007402E3">
      <w:pPr>
        <w:tabs>
          <w:tab w:val="left" w:pos="3460"/>
        </w:tabs>
      </w:pPr>
    </w:p>
    <w:p w14:paraId="03D466C5" w14:textId="3C38BC14" w:rsidR="00D476F7" w:rsidRDefault="00001475" w:rsidP="007E5D4A">
      <w:pPr>
        <w:pStyle w:val="Kop1"/>
        <w:rPr>
          <w:lang w:bidi="nl-NL"/>
        </w:rPr>
      </w:pPr>
      <w:bookmarkStart w:id="1" w:name="_Hlk501114800"/>
      <w:bookmarkStart w:id="2" w:name="_Toc125498210"/>
      <w:r>
        <w:rPr>
          <w:lang w:bidi="nl-NL"/>
        </w:rPr>
        <w:lastRenderedPageBreak/>
        <w:t>I</w:t>
      </w:r>
      <w:r w:rsidR="003E6432">
        <w:rPr>
          <w:lang w:bidi="nl-NL"/>
        </w:rPr>
        <w:t>nleiding</w:t>
      </w:r>
      <w:bookmarkEnd w:id="1"/>
      <w:bookmarkEnd w:id="2"/>
    </w:p>
    <w:p w14:paraId="05B8F981" w14:textId="77777777" w:rsidR="002C464D" w:rsidRDefault="002C464D" w:rsidP="002C464D"/>
    <w:p w14:paraId="0732D62C" w14:textId="78D0ED18" w:rsidR="002C464D" w:rsidRDefault="00982E6F" w:rsidP="0041133D">
      <w:r>
        <w:rPr>
          <w:noProof/>
        </w:rPr>
        <w:drawing>
          <wp:anchor distT="0" distB="0" distL="114300" distR="114300" simplePos="0" relativeHeight="251523072" behindDoc="0" locked="0" layoutInCell="1" allowOverlap="1" wp14:anchorId="6C5770E0" wp14:editId="4098164C">
            <wp:simplePos x="0" y="0"/>
            <wp:positionH relativeFrom="margin">
              <wp:posOffset>3192491</wp:posOffset>
            </wp:positionH>
            <wp:positionV relativeFrom="paragraph">
              <wp:posOffset>103332</wp:posOffset>
            </wp:positionV>
            <wp:extent cx="2708910" cy="1751330"/>
            <wp:effectExtent l="0" t="0" r="0" b="1270"/>
            <wp:wrapSquare wrapText="bothSides"/>
            <wp:docPr id="5" name="Afbeelding 5" descr="Grand Hotel Amstelveen, Amstelveen – Bijgewerkte prijze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nd Hotel Amstelveen, Amstelveen – Bijgewerkte prijzen 20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8910" cy="175133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C464D">
        <w:t>Dit jaar begonnen wij weer met een nieuw project. Wij wilde</w:t>
      </w:r>
      <w:r w:rsidR="00D7471F">
        <w:t>n</w:t>
      </w:r>
      <w:r w:rsidR="002C464D">
        <w:t xml:space="preserve"> als team een project aangaan waarin ontwerpen gecombineerd met een sociaal aspect een grote rol speelde. Zo dachten wij al snel aan hotels, restaurants en ziekenhuizen. Na wat overleg en mails te hebben verstuurd kwamen wij uit bij </w:t>
      </w:r>
      <w:r w:rsidR="00CB2691" w:rsidRPr="00CB2691">
        <w:t>Richard von Bannisseht</w:t>
      </w:r>
      <w:r w:rsidR="002C464D">
        <w:t>, hotelmanager van Grand Hotel Amstelveen.</w:t>
      </w:r>
    </w:p>
    <w:p w14:paraId="513B458D" w14:textId="77777777" w:rsidR="009D0251" w:rsidRDefault="009D0251" w:rsidP="0041133D"/>
    <w:p w14:paraId="444F13A7" w14:textId="6C8B6102" w:rsidR="002C464D" w:rsidRDefault="002C464D" w:rsidP="002C464D">
      <w:r w:rsidRPr="00FC1FB9">
        <w:t>Grand Hotel Amstelveen plant al een</w:t>
      </w:r>
      <w:r>
        <w:t xml:space="preserve"> tijdje een grote verbouwing in. Onder deze verbouwing valt de verplaatsing van de ingang</w:t>
      </w:r>
      <w:r w:rsidR="00AB0D8B">
        <w:t xml:space="preserve"> van de </w:t>
      </w:r>
      <w:r w:rsidR="007B5C4E">
        <w:t>oost</w:t>
      </w:r>
      <w:r w:rsidR="007F4BD4">
        <w:t>- naar de westkant van het gebouw</w:t>
      </w:r>
      <w:r>
        <w:t xml:space="preserve">, maar dan zit het hotel met een probleem, want hoe gaat de rest van de lobby er dan uit zien? </w:t>
      </w:r>
    </w:p>
    <w:p w14:paraId="0876AFB8" w14:textId="77777777" w:rsidR="009D0251" w:rsidRPr="00FC1FB9" w:rsidRDefault="009D0251" w:rsidP="002C464D"/>
    <w:p w14:paraId="28B1B3F4" w14:textId="18109699" w:rsidR="002C464D" w:rsidRDefault="002C464D" w:rsidP="002C464D">
      <w:r>
        <w:t xml:space="preserve">Wij hebben de opdracht gekregen om een nieuwe lobby voor Grand Hotel Amstelveen te ontwerpen. Niet een normale lobby, maar </w:t>
      </w:r>
      <w:r w:rsidR="00E128B4" w:rsidRPr="00E128B4">
        <w:rPr>
          <w:b/>
          <w:bCs/>
        </w:rPr>
        <w:t>de</w:t>
      </w:r>
      <w:r w:rsidRPr="00E128B4">
        <w:rPr>
          <w:b/>
          <w:bCs/>
        </w:rPr>
        <w:t xml:space="preserve"> lobby van de toekomst!</w:t>
      </w:r>
      <w:r>
        <w:t xml:space="preserve"> Hotels moeten namelijk meegaan met de tijd en zo ook Grand Hotel Amstelveen. Maar wat </w:t>
      </w:r>
      <w:r w:rsidR="00690551">
        <w:t>maakt een lobby nu toekomstproof</w:t>
      </w:r>
      <w:r>
        <w:t xml:space="preserve">? In dit verslag gaan wij </w:t>
      </w:r>
      <w:r w:rsidR="006D19BE">
        <w:t xml:space="preserve">aan de hand van ons onderzoek </w:t>
      </w:r>
      <w:r>
        <w:t>uitleggen wat in on</w:t>
      </w:r>
      <w:r w:rsidR="000F308B">
        <w:t>ze</w:t>
      </w:r>
      <w:r>
        <w:t xml:space="preserve"> optiek de lobby van de toekomst is en hoe wij dit toepassen op Grand Hotel Amstelveen.</w:t>
      </w:r>
    </w:p>
    <w:p w14:paraId="55CDF9BC" w14:textId="220E89C7" w:rsidR="007E5D4A" w:rsidRPr="007E5D4A" w:rsidRDefault="007E5D4A" w:rsidP="007E5D4A">
      <w:pPr>
        <w:rPr>
          <w:lang w:bidi="nl-NL"/>
        </w:rPr>
      </w:pPr>
    </w:p>
    <w:p w14:paraId="45374D1C" w14:textId="15CC0ECA" w:rsidR="00C30FE3" w:rsidRPr="00C541F9" w:rsidRDefault="00001475" w:rsidP="00C541F9">
      <w:pPr>
        <w:pStyle w:val="Kop1"/>
      </w:pPr>
      <w:bookmarkStart w:id="3" w:name="_Toc125498211"/>
      <w:r w:rsidRPr="00C541F9">
        <w:lastRenderedPageBreak/>
        <w:t>V</w:t>
      </w:r>
      <w:r w:rsidR="003E6432" w:rsidRPr="00C541F9">
        <w:t>ooronderzoek</w:t>
      </w:r>
      <w:bookmarkEnd w:id="3"/>
    </w:p>
    <w:p w14:paraId="3D9C75F7" w14:textId="77777777" w:rsidR="0098001C" w:rsidRDefault="0098001C" w:rsidP="00821EDB">
      <w:pPr>
        <w:pStyle w:val="Kop4"/>
        <w:rPr>
          <w:rFonts w:asciiTheme="minorHAnsi" w:hAnsiTheme="minorHAnsi"/>
          <w:i w:val="0"/>
          <w:iCs w:val="0"/>
          <w:noProof/>
          <w:color w:val="262140" w:themeColor="text1"/>
          <w:sz w:val="28"/>
          <w:szCs w:val="28"/>
        </w:rPr>
      </w:pPr>
    </w:p>
    <w:p w14:paraId="58F8DFFE" w14:textId="51301B84" w:rsidR="00C30FE3" w:rsidRPr="003B2216" w:rsidRDefault="00C30FE3" w:rsidP="00B844B1">
      <w:pPr>
        <w:rPr>
          <w:i/>
          <w:iCs/>
        </w:rPr>
      </w:pPr>
      <w:r w:rsidRPr="003B2216">
        <w:t>Wij doen een sociaalwetenschappelijk onderzoek naar de wensen die de doelgroep van Grand Hotel Amstelveen heeft voor een nieuwe lobby. Dit doen wij door een aantal vragen te bedenken en deze vervolgens te stellen aan de doelgroep. De uiteindelijke vraag die wij willen beantwoorden met dit onderzoek is: Waaraan moet de nieuwe lobby van Grand Hotel Amstelveen voldoen?</w:t>
      </w:r>
    </w:p>
    <w:p w14:paraId="5EB5FC79" w14:textId="1D34AEDC" w:rsidR="00C30FE3" w:rsidRPr="009D7004" w:rsidRDefault="00C30FE3" w:rsidP="00EA6016">
      <w:pPr>
        <w:pStyle w:val="Kop2"/>
        <w:rPr>
          <w:noProof/>
        </w:rPr>
      </w:pPr>
      <w:bookmarkStart w:id="4" w:name="_Toc125496933"/>
      <w:bookmarkStart w:id="5" w:name="_Toc125497177"/>
      <w:bookmarkStart w:id="6" w:name="_Toc125497390"/>
      <w:bookmarkStart w:id="7" w:name="_Toc125498212"/>
      <w:r w:rsidRPr="009D7004">
        <w:rPr>
          <w:noProof/>
        </w:rPr>
        <w:t>De doelgroep</w:t>
      </w:r>
      <w:bookmarkEnd w:id="4"/>
      <w:bookmarkEnd w:id="5"/>
      <w:bookmarkEnd w:id="6"/>
      <w:bookmarkEnd w:id="7"/>
    </w:p>
    <w:p w14:paraId="4ABFED3B" w14:textId="296D9FA9" w:rsidR="00C30FE3" w:rsidRPr="003B2216" w:rsidRDefault="00C30FE3" w:rsidP="00B844B1">
      <w:r w:rsidRPr="003B2216">
        <w:t>Er is een enorme variatie in wat voor mensen het Grand Hotel Amstelveen bezoeken. Zo komen er bussen vol met dagtoeristen, dit soort gasten willen meestal in het restaurant eten. Er komen ook zakenlui die vaak laat aankomen en alleen maar een drankje willen doen om vervolgens te gaan slapen. Er zijn dus allemaal gasten met verschillende intenties waar we tijdens het ontwerpen rekening mee moeten houden.</w:t>
      </w:r>
    </w:p>
    <w:p w14:paraId="3FFCBEBC" w14:textId="7AC5BBEB" w:rsidR="00C30FE3" w:rsidRDefault="00C30FE3" w:rsidP="00EA6016">
      <w:pPr>
        <w:pStyle w:val="Kop2"/>
        <w:rPr>
          <w:noProof/>
        </w:rPr>
      </w:pPr>
      <w:bookmarkStart w:id="8" w:name="_Toc125496934"/>
      <w:bookmarkStart w:id="9" w:name="_Toc125497178"/>
      <w:bookmarkStart w:id="10" w:name="_Toc125497391"/>
      <w:bookmarkStart w:id="11" w:name="_Toc125498213"/>
      <w:r>
        <w:rPr>
          <w:noProof/>
        </w:rPr>
        <w:t>Het plan</w:t>
      </w:r>
      <w:bookmarkEnd w:id="8"/>
      <w:bookmarkEnd w:id="9"/>
      <w:bookmarkEnd w:id="10"/>
      <w:bookmarkEnd w:id="11"/>
    </w:p>
    <w:p w14:paraId="4788DE94" w14:textId="6173C243" w:rsidR="00FC7F51" w:rsidRPr="003B2216" w:rsidRDefault="00C30FE3" w:rsidP="00B844B1">
      <w:r w:rsidRPr="003B2216">
        <w:t xml:space="preserve">We splitsen het onderzoek op in drie delen, een sociaalwetenschappelijk onderzoek, een brononderzoek en een veldonderzoek. Het sociaalwetenschappelijk onderzoek doen we als volgt: </w:t>
      </w:r>
    </w:p>
    <w:p w14:paraId="69C993D8" w14:textId="66E89FE8" w:rsidR="00FC7F51" w:rsidRPr="003B2216" w:rsidRDefault="00C30FE3" w:rsidP="00844596">
      <w:pPr>
        <w:pStyle w:val="Lijstalinea"/>
        <w:numPr>
          <w:ilvl w:val="0"/>
          <w:numId w:val="36"/>
        </w:numPr>
      </w:pPr>
      <w:r w:rsidRPr="003B2216">
        <w:t>Vragen opstellen</w:t>
      </w:r>
    </w:p>
    <w:p w14:paraId="08957E31" w14:textId="78276D9C" w:rsidR="00FC7F51" w:rsidRPr="003B2216" w:rsidRDefault="00C30FE3" w:rsidP="00844596">
      <w:pPr>
        <w:pStyle w:val="Lijstalinea"/>
        <w:numPr>
          <w:ilvl w:val="0"/>
          <w:numId w:val="36"/>
        </w:numPr>
      </w:pPr>
      <w:r w:rsidRPr="003B2216">
        <w:t>Enquête maken</w:t>
      </w:r>
    </w:p>
    <w:p w14:paraId="31676E75" w14:textId="65619D1D" w:rsidR="00FC7F51" w:rsidRPr="003B2216" w:rsidRDefault="00C30FE3" w:rsidP="00844596">
      <w:pPr>
        <w:pStyle w:val="Lijstalinea"/>
        <w:numPr>
          <w:ilvl w:val="0"/>
          <w:numId w:val="36"/>
        </w:numPr>
      </w:pPr>
      <w:r w:rsidRPr="003B2216">
        <w:t>Enquête rondsturen</w:t>
      </w:r>
    </w:p>
    <w:p w14:paraId="78204F14" w14:textId="066A995C" w:rsidR="00FC7F51" w:rsidRDefault="00C30FE3" w:rsidP="00844596">
      <w:pPr>
        <w:pStyle w:val="Lijstalinea"/>
        <w:numPr>
          <w:ilvl w:val="0"/>
          <w:numId w:val="36"/>
        </w:numPr>
      </w:pPr>
      <w:r w:rsidRPr="003B2216">
        <w:t>Resultaten analyseren</w:t>
      </w:r>
    </w:p>
    <w:p w14:paraId="126A6C03" w14:textId="77777777" w:rsidR="00844596" w:rsidRPr="003B2216" w:rsidRDefault="00844596" w:rsidP="00844596"/>
    <w:p w14:paraId="3B3D7661" w14:textId="77777777" w:rsidR="004F6100" w:rsidRPr="003B2216" w:rsidRDefault="00C30FE3" w:rsidP="00B844B1">
      <w:r w:rsidRPr="003B2216">
        <w:t xml:space="preserve">Het brononderzoek doen we door de volgende vragen te onderzoeken: </w:t>
      </w:r>
    </w:p>
    <w:p w14:paraId="707C404D" w14:textId="77777777" w:rsidR="004F6100" w:rsidRPr="003B2216" w:rsidRDefault="00C30FE3" w:rsidP="00844596">
      <w:pPr>
        <w:pStyle w:val="Lijstalinea"/>
        <w:numPr>
          <w:ilvl w:val="0"/>
          <w:numId w:val="37"/>
        </w:numPr>
      </w:pPr>
      <w:r w:rsidRPr="003B2216">
        <w:t xml:space="preserve">Wat is de lobby van de toekomst? </w:t>
      </w:r>
    </w:p>
    <w:p w14:paraId="5FECA445" w14:textId="77777777" w:rsidR="004F6100" w:rsidRPr="003B2216" w:rsidRDefault="00C30FE3" w:rsidP="00844596">
      <w:pPr>
        <w:pStyle w:val="Lijstalinea"/>
        <w:numPr>
          <w:ilvl w:val="0"/>
          <w:numId w:val="37"/>
        </w:numPr>
      </w:pPr>
      <w:r w:rsidRPr="003B2216">
        <w:t xml:space="preserve">Wat zijn duurzame materialen? </w:t>
      </w:r>
    </w:p>
    <w:p w14:paraId="4A7F31B2" w14:textId="77777777" w:rsidR="004F6100" w:rsidRDefault="00C30FE3" w:rsidP="00844596">
      <w:pPr>
        <w:pStyle w:val="Lijstalinea"/>
        <w:numPr>
          <w:ilvl w:val="0"/>
          <w:numId w:val="37"/>
        </w:numPr>
      </w:pPr>
      <w:r w:rsidRPr="003B2216">
        <w:t xml:space="preserve">Wat voor innovaties passen andere hotels toe? </w:t>
      </w:r>
    </w:p>
    <w:p w14:paraId="6AFF4E4D" w14:textId="77777777" w:rsidR="00844596" w:rsidRPr="003B2216" w:rsidRDefault="00844596" w:rsidP="00844596"/>
    <w:p w14:paraId="4784A0E7" w14:textId="73900F3B" w:rsidR="0098001C" w:rsidRPr="003B2216" w:rsidRDefault="00C30FE3" w:rsidP="00B844B1">
      <w:r w:rsidRPr="003B2216">
        <w:t>Voor het veldonderzoek bezoeken we verschillende hotels in Amsterdam en kijken we hoe hotels daar de lobby ingericht hebben. Van de onderzoeksresultaten maken we een infographic.</w:t>
      </w:r>
    </w:p>
    <w:p w14:paraId="76A92E4F" w14:textId="77777777" w:rsidR="00EA6016" w:rsidRDefault="00EA6016">
      <w:pPr>
        <w:spacing w:after="180" w:line="336" w:lineRule="auto"/>
        <w:contextualSpacing w:val="0"/>
        <w:rPr>
          <w:noProof/>
          <w:sz w:val="48"/>
          <w:szCs w:val="48"/>
        </w:rPr>
      </w:pPr>
      <w:r>
        <w:rPr>
          <w:noProof/>
          <w:sz w:val="48"/>
          <w:szCs w:val="48"/>
        </w:rPr>
        <w:br w:type="page"/>
      </w:r>
    </w:p>
    <w:p w14:paraId="472A218F" w14:textId="6F9CA120" w:rsidR="00223A4D" w:rsidRDefault="0098001C" w:rsidP="00483B1E">
      <w:pPr>
        <w:pStyle w:val="Kop1"/>
        <w:rPr>
          <w:noProof/>
        </w:rPr>
      </w:pPr>
      <w:bookmarkStart w:id="12" w:name="_Toc125498214"/>
      <w:r w:rsidRPr="0066258B">
        <w:rPr>
          <w:noProof/>
        </w:rPr>
        <w:lastRenderedPageBreak/>
        <w:t>Sociaalwetenschappelijk onderzoek</w:t>
      </w:r>
      <w:bookmarkEnd w:id="12"/>
    </w:p>
    <w:p w14:paraId="02E0113E" w14:textId="63C830BF" w:rsidR="00484042" w:rsidRDefault="00484042" w:rsidP="00484042">
      <w:pPr>
        <w:rPr>
          <w:noProof/>
        </w:rPr>
      </w:pPr>
    </w:p>
    <w:p w14:paraId="1B294661" w14:textId="214B2DE6" w:rsidR="00B44A6C" w:rsidRDefault="00B44A6C" w:rsidP="00484042">
      <w:pPr>
        <w:rPr>
          <w:noProof/>
        </w:rPr>
      </w:pPr>
      <w:r>
        <w:rPr>
          <w:noProof/>
        </w:rPr>
        <w:t xml:space="preserve">Voor het sociaalwetenschappelijk onderzoek </w:t>
      </w:r>
      <w:r w:rsidR="00545939">
        <w:rPr>
          <w:noProof/>
        </w:rPr>
        <w:t>hebben wij een enqu</w:t>
      </w:r>
      <w:r w:rsidR="006A250D">
        <w:rPr>
          <w:noProof/>
        </w:rPr>
        <w:t>ê</w:t>
      </w:r>
      <w:r w:rsidR="00545939">
        <w:rPr>
          <w:noProof/>
        </w:rPr>
        <w:t>te opgesteld</w:t>
      </w:r>
      <w:r w:rsidR="00D013F4">
        <w:rPr>
          <w:noProof/>
        </w:rPr>
        <w:t>. Hoe wij dit hebben gedaan en wat de resultaten waren staat hieronder beschreven.</w:t>
      </w:r>
    </w:p>
    <w:p w14:paraId="3D1A7566" w14:textId="24D149C6" w:rsidR="00EA40C4" w:rsidRPr="009D7004" w:rsidRDefault="00EA40C4" w:rsidP="00EA6016">
      <w:pPr>
        <w:pStyle w:val="Kop2"/>
        <w:rPr>
          <w:noProof/>
        </w:rPr>
      </w:pPr>
      <w:bookmarkStart w:id="13" w:name="_Toc125496936"/>
      <w:bookmarkStart w:id="14" w:name="_Toc125497180"/>
      <w:bookmarkStart w:id="15" w:name="_Toc125497393"/>
      <w:bookmarkStart w:id="16" w:name="_Toc125498215"/>
      <w:r w:rsidRPr="009D7004">
        <w:rPr>
          <w:noProof/>
        </w:rPr>
        <w:t xml:space="preserve">De </w:t>
      </w:r>
      <w:r>
        <w:rPr>
          <w:noProof/>
        </w:rPr>
        <w:t>enquête</w:t>
      </w:r>
      <w:r w:rsidRPr="009D7004">
        <w:rPr>
          <w:noProof/>
        </w:rPr>
        <w:t>vragen</w:t>
      </w:r>
      <w:bookmarkEnd w:id="13"/>
      <w:bookmarkEnd w:id="14"/>
      <w:bookmarkEnd w:id="15"/>
      <w:bookmarkEnd w:id="16"/>
    </w:p>
    <w:p w14:paraId="3B16B13B" w14:textId="77777777" w:rsidR="00EA40C4" w:rsidRPr="003B2216" w:rsidRDefault="00EA40C4" w:rsidP="00B844B1">
      <w:r w:rsidRPr="003B2216">
        <w:t>We gaan een aantal vragen stellen aan onze doelgroep:</w:t>
      </w:r>
    </w:p>
    <w:p w14:paraId="709A02D7" w14:textId="77777777" w:rsidR="00EA40C4" w:rsidRPr="003B2216" w:rsidRDefault="00EA40C4" w:rsidP="00555C79">
      <w:pPr>
        <w:pStyle w:val="Lijstalinea"/>
        <w:numPr>
          <w:ilvl w:val="0"/>
          <w:numId w:val="38"/>
        </w:numPr>
      </w:pPr>
      <w:r w:rsidRPr="003B2216">
        <w:t>Hoe vaak per jaar overnacht u in een hotel?</w:t>
      </w:r>
    </w:p>
    <w:p w14:paraId="5F6BED36" w14:textId="77777777" w:rsidR="00EA40C4" w:rsidRPr="003B2216" w:rsidRDefault="00EA40C4" w:rsidP="00555C79">
      <w:pPr>
        <w:pStyle w:val="Lijstalinea"/>
        <w:numPr>
          <w:ilvl w:val="0"/>
          <w:numId w:val="38"/>
        </w:numPr>
      </w:pPr>
      <w:r w:rsidRPr="003B2216">
        <w:t>Waarvoor overnacht u meestal in een hotel? (doorreis, zakelijk, etc)</w:t>
      </w:r>
    </w:p>
    <w:p w14:paraId="4A781B3D" w14:textId="77777777" w:rsidR="00EA40C4" w:rsidRPr="003B2216" w:rsidRDefault="00EA40C4" w:rsidP="00555C79">
      <w:pPr>
        <w:pStyle w:val="Lijstalinea"/>
        <w:numPr>
          <w:ilvl w:val="0"/>
          <w:numId w:val="38"/>
        </w:numPr>
      </w:pPr>
      <w:r w:rsidRPr="003B2216">
        <w:t>Wat geeft u het idee dat u welkom bent?</w:t>
      </w:r>
    </w:p>
    <w:p w14:paraId="7CB9DF34" w14:textId="77777777" w:rsidR="00EA40C4" w:rsidRPr="003B2216" w:rsidRDefault="00EA40C4" w:rsidP="00555C79">
      <w:pPr>
        <w:pStyle w:val="Lijstalinea"/>
        <w:numPr>
          <w:ilvl w:val="0"/>
          <w:numId w:val="38"/>
        </w:numPr>
      </w:pPr>
      <w:r w:rsidRPr="003B2216">
        <w:t>Houdt u van persoonlijke service in een hotel? Waarom wel/niet?</w:t>
      </w:r>
    </w:p>
    <w:p w14:paraId="01B4CB40" w14:textId="77777777" w:rsidR="00EA40C4" w:rsidRPr="003B2216" w:rsidRDefault="00EA40C4" w:rsidP="00555C79">
      <w:pPr>
        <w:pStyle w:val="Lijstalinea"/>
        <w:numPr>
          <w:ilvl w:val="0"/>
          <w:numId w:val="38"/>
        </w:numPr>
      </w:pPr>
      <w:r w:rsidRPr="003B2216">
        <w:t>Als u de mogelijkheid zou hebben om uzelf in te checken, zou u dat dan doen? Waarom wel/niet?</w:t>
      </w:r>
    </w:p>
    <w:p w14:paraId="0FE60562" w14:textId="77777777" w:rsidR="00EA40C4" w:rsidRPr="003B2216" w:rsidRDefault="00EA40C4" w:rsidP="00555C79">
      <w:pPr>
        <w:pStyle w:val="Lijstalinea"/>
        <w:numPr>
          <w:ilvl w:val="0"/>
          <w:numId w:val="38"/>
        </w:numPr>
      </w:pPr>
      <w:r w:rsidRPr="003B2216">
        <w:t>Wat past voor u bij een huiselijke sfeer?</w:t>
      </w:r>
    </w:p>
    <w:p w14:paraId="06693DC0" w14:textId="77777777" w:rsidR="00EA40C4" w:rsidRPr="003B2216" w:rsidRDefault="00EA40C4" w:rsidP="00555C79">
      <w:pPr>
        <w:pStyle w:val="Lijstalinea"/>
        <w:numPr>
          <w:ilvl w:val="0"/>
          <w:numId w:val="38"/>
        </w:numPr>
      </w:pPr>
      <w:r w:rsidRPr="003B2216">
        <w:t>Bij welke hotels/restaurants had u een goede eerste indruk? Waarom was dit zo?</w:t>
      </w:r>
    </w:p>
    <w:p w14:paraId="0E729B43" w14:textId="77777777" w:rsidR="00EA40C4" w:rsidRPr="003B2216" w:rsidRDefault="00EA40C4" w:rsidP="00555C79">
      <w:pPr>
        <w:pStyle w:val="Lijstalinea"/>
        <w:numPr>
          <w:ilvl w:val="0"/>
          <w:numId w:val="38"/>
        </w:numPr>
      </w:pPr>
      <w:r w:rsidRPr="003B2216">
        <w:t>Zijn er hotels waar u vaak terugkomt? Waarom komt u juist daar terug?</w:t>
      </w:r>
    </w:p>
    <w:p w14:paraId="7B44DD43" w14:textId="77777777" w:rsidR="0098001C" w:rsidRPr="00AC0E71" w:rsidRDefault="0098001C" w:rsidP="00B844B1"/>
    <w:p w14:paraId="1BE94D8D" w14:textId="3C249BEC" w:rsidR="0098001C" w:rsidRPr="003B2216" w:rsidRDefault="0098001C" w:rsidP="00B844B1">
      <w:pPr>
        <w:rPr>
          <w:i/>
        </w:rPr>
      </w:pPr>
      <w:r w:rsidRPr="003B2216">
        <w:t>De enqu</w:t>
      </w:r>
      <w:r w:rsidR="006A250D">
        <w:t>ê</w:t>
      </w:r>
      <w:r w:rsidRPr="003B2216">
        <w:t xml:space="preserve">tevragen hebben we verwerkt in een online </w:t>
      </w:r>
      <w:r w:rsidR="006A250D" w:rsidRPr="003B2216">
        <w:t>enqu</w:t>
      </w:r>
      <w:r w:rsidR="006A250D">
        <w:t>ê</w:t>
      </w:r>
      <w:r w:rsidR="006A250D" w:rsidRPr="003B2216">
        <w:t>te</w:t>
      </w:r>
      <w:r w:rsidRPr="003B2216">
        <w:t xml:space="preserve"> die we via facebook groepen hebben verspreid. Vraag 1 en 2 zijn om te bepalen of de respondent binnen onze doelgroep valt en om te bepalen of er een bepaald soort reiziger is dat andere voorkeuren heeft dan anderen reizigers.</w:t>
      </w:r>
    </w:p>
    <w:p w14:paraId="6050D796" w14:textId="77777777" w:rsidR="0098001C" w:rsidRPr="003B2216" w:rsidRDefault="0098001C" w:rsidP="00B844B1">
      <w:pPr>
        <w:rPr>
          <w:i/>
        </w:rPr>
      </w:pPr>
    </w:p>
    <w:p w14:paraId="186B8CA2" w14:textId="77777777" w:rsidR="0098001C" w:rsidRPr="003B2216" w:rsidRDefault="0098001C" w:rsidP="00B844B1">
      <w:pPr>
        <w:rPr>
          <w:i/>
        </w:rPr>
      </w:pPr>
      <w:r w:rsidRPr="003B2216">
        <w:t xml:space="preserve">Enquête: </w:t>
      </w:r>
      <w:hyperlink r:id="rId24" w:history="1">
        <w:r w:rsidRPr="00167031">
          <w:rPr>
            <w:u w:val="single"/>
          </w:rPr>
          <w:t>Onderzoek: eerste indruk in een hotel</w:t>
        </w:r>
      </w:hyperlink>
    </w:p>
    <w:p w14:paraId="70FECEFB" w14:textId="77777777" w:rsidR="0098001C" w:rsidRPr="003B2216" w:rsidRDefault="0098001C" w:rsidP="00B844B1">
      <w:pPr>
        <w:rPr>
          <w:i/>
        </w:rPr>
      </w:pPr>
      <w:r w:rsidRPr="003B2216">
        <w:t xml:space="preserve">exacte resultaten: </w:t>
      </w:r>
      <w:hyperlink r:id="rId25" w:history="1">
        <w:r w:rsidRPr="00167031">
          <w:rPr>
            <w:u w:val="single"/>
          </w:rPr>
          <w:t>exacte resultaten excel</w:t>
        </w:r>
      </w:hyperlink>
    </w:p>
    <w:p w14:paraId="7A5772DC" w14:textId="77777777" w:rsidR="0098001C" w:rsidRPr="003B2216" w:rsidRDefault="0098001C" w:rsidP="00B844B1">
      <w:pPr>
        <w:rPr>
          <w:i/>
        </w:rPr>
      </w:pPr>
    </w:p>
    <w:p w14:paraId="07DE4F8C" w14:textId="6EB32D63" w:rsidR="0098001C" w:rsidRPr="003B2216" w:rsidRDefault="0098001C" w:rsidP="00B844B1">
      <w:pPr>
        <w:rPr>
          <w:i/>
        </w:rPr>
      </w:pPr>
      <w:r w:rsidRPr="003B2216">
        <w:t>Uit de exacte resultaten zijn ons een aantal dingen opgevallen die we willen meenemen in de conclusie en het vervolg van ons project. Deze staan hieronder uitgelegd.</w:t>
      </w:r>
    </w:p>
    <w:p w14:paraId="338D82FC" w14:textId="792A39D5" w:rsidR="0098001C" w:rsidRPr="0098001C" w:rsidRDefault="0098001C" w:rsidP="00EA6016">
      <w:pPr>
        <w:pStyle w:val="Kop2"/>
        <w:rPr>
          <w:noProof/>
        </w:rPr>
      </w:pPr>
      <w:bookmarkStart w:id="17" w:name="_Toc125496937"/>
      <w:bookmarkStart w:id="18" w:name="_Toc125497181"/>
      <w:bookmarkStart w:id="19" w:name="_Toc125497394"/>
      <w:bookmarkStart w:id="20" w:name="_Toc125498216"/>
      <w:r w:rsidRPr="0098001C">
        <w:rPr>
          <w:noProof/>
        </w:rPr>
        <w:t>Correlatie tussen gastsoort en voorkeur</w:t>
      </w:r>
      <w:bookmarkEnd w:id="17"/>
      <w:bookmarkEnd w:id="18"/>
      <w:bookmarkEnd w:id="19"/>
      <w:bookmarkEnd w:id="20"/>
    </w:p>
    <w:p w14:paraId="49807803" w14:textId="77777777" w:rsidR="00DB6FEC" w:rsidRDefault="0098001C" w:rsidP="00DB6FEC">
      <w:r w:rsidRPr="00BC4D1D">
        <w:t>Mensen die op vakantie zijn hebben een opvallende voorkeur voor persoonlijke service. Zij willen graag geholpen worden door iemand en vinden het fijn als er iemand is om mee te praten. De meeste zakenlui vinden het ook fijn om persoonlijk geholpen te worden maar er zijn er ook een aantal die meer van zelfservice houden.</w:t>
      </w:r>
    </w:p>
    <w:p w14:paraId="082926FD" w14:textId="1F4791BC" w:rsidR="0098001C" w:rsidRPr="00DB6FEC" w:rsidRDefault="0098001C" w:rsidP="00DB6FEC">
      <w:pPr>
        <w:pStyle w:val="Kop2"/>
        <w:rPr>
          <w:i/>
        </w:rPr>
      </w:pPr>
      <w:bookmarkStart w:id="21" w:name="_Toc125496938"/>
      <w:bookmarkStart w:id="22" w:name="_Toc125497182"/>
      <w:bookmarkStart w:id="23" w:name="_Toc125497395"/>
      <w:bookmarkStart w:id="24" w:name="_Toc125498217"/>
      <w:r w:rsidRPr="0098001C">
        <w:rPr>
          <w:noProof/>
        </w:rPr>
        <w:lastRenderedPageBreak/>
        <w:t>Eisen voor een goede eerste indruk</w:t>
      </w:r>
      <w:bookmarkEnd w:id="21"/>
      <w:bookmarkEnd w:id="22"/>
      <w:bookmarkEnd w:id="23"/>
      <w:bookmarkEnd w:id="24"/>
    </w:p>
    <w:p w14:paraId="2DC95A74" w14:textId="67151E4D" w:rsidR="0098001C" w:rsidRPr="00BC4D1D" w:rsidRDefault="0098001C" w:rsidP="00B844B1">
      <w:r w:rsidRPr="00BC4D1D">
        <w:t xml:space="preserve">Het belangrijkste wat de respondenten aangeven is dat ze wanneer ze binnenlopen direct een gezicht willen zien. Iemand die er is om je te begroeten geeft je het gevoel dat je welkom bent. Ook dingen zoals stoelen/banken, decoratie en warm licht kwamen vaak voorbij in de </w:t>
      </w:r>
      <w:r w:rsidR="006A250D" w:rsidRPr="003B2216">
        <w:t>enqu</w:t>
      </w:r>
      <w:r w:rsidR="006A250D">
        <w:t>ê</w:t>
      </w:r>
      <w:r w:rsidR="006A250D" w:rsidRPr="003B2216">
        <w:t>te</w:t>
      </w:r>
      <w:r w:rsidRPr="00BC4D1D">
        <w:t>, deze zullen wij zeker meenemen in ons ontwerp.</w:t>
      </w:r>
    </w:p>
    <w:p w14:paraId="30F57951" w14:textId="34801736" w:rsidR="0098001C" w:rsidRPr="0098001C" w:rsidRDefault="0098001C" w:rsidP="00EA6016">
      <w:pPr>
        <w:pStyle w:val="Kop2"/>
        <w:rPr>
          <w:noProof/>
        </w:rPr>
      </w:pPr>
      <w:bookmarkStart w:id="25" w:name="_Toc125496939"/>
      <w:bookmarkStart w:id="26" w:name="_Toc125497183"/>
      <w:bookmarkStart w:id="27" w:name="_Toc125497396"/>
      <w:bookmarkStart w:id="28" w:name="_Toc125498218"/>
      <w:r w:rsidRPr="0098001C">
        <w:rPr>
          <w:noProof/>
        </w:rPr>
        <w:t>Huiselijke sfeer</w:t>
      </w:r>
      <w:bookmarkEnd w:id="25"/>
      <w:bookmarkEnd w:id="26"/>
      <w:bookmarkEnd w:id="27"/>
      <w:bookmarkEnd w:id="28"/>
    </w:p>
    <w:p w14:paraId="543BDEB5" w14:textId="77777777" w:rsidR="0098001C" w:rsidRPr="00BC4D1D" w:rsidRDefault="0098001C" w:rsidP="00B844B1">
      <w:r w:rsidRPr="00BC4D1D">
        <w:t xml:space="preserve">Iedereen heeft een ander huis en dus ook een andere soort huiselijke sfeer. We kregen dan ook uiteenlopende antwoorden op de vraag “Wat past voor u het best bij een huiselijke sfeer?”. Toch hebben wij een aantal antwoorden gekregen waar we inspiratie uit kunnen halen voor het ontwerp van de nieuwe lobby. Zo hebben verschillende mensen geantwoord dat ze het fijn </w:t>
      </w:r>
      <w:r w:rsidRPr="003B2216">
        <w:t>vinden als ze ergens kunnen zitten. Ook gaven verschillende respondenten aan dat ze het gezelliger vinden als de ruimte niet al te groot is en als er meerdere mensen aanwezig zijn. Het moet dus niet te rustig zijn (maar zeker niet te druk).</w:t>
      </w:r>
    </w:p>
    <w:p w14:paraId="489BEBB3" w14:textId="77777777" w:rsidR="003B2216" w:rsidRPr="00AC0E71" w:rsidRDefault="003B2216" w:rsidP="00B844B1">
      <w:pPr>
        <w:rPr>
          <w:noProof/>
          <w:sz w:val="28"/>
          <w:szCs w:val="28"/>
        </w:rPr>
      </w:pPr>
    </w:p>
    <w:p w14:paraId="4A9E8E98" w14:textId="77777777" w:rsidR="00F03E38" w:rsidRDefault="00F03E38">
      <w:pPr>
        <w:spacing w:after="180" w:line="336" w:lineRule="auto"/>
        <w:contextualSpacing w:val="0"/>
        <w:rPr>
          <w:noProof/>
          <w:sz w:val="48"/>
          <w:szCs w:val="48"/>
        </w:rPr>
      </w:pPr>
      <w:r>
        <w:rPr>
          <w:noProof/>
          <w:sz w:val="48"/>
          <w:szCs w:val="48"/>
        </w:rPr>
        <w:br w:type="page"/>
      </w:r>
    </w:p>
    <w:p w14:paraId="20AE0BB8" w14:textId="1969A444" w:rsidR="003B2216" w:rsidRDefault="003B2216" w:rsidP="00C541F9">
      <w:pPr>
        <w:pStyle w:val="Kop1"/>
        <w:rPr>
          <w:noProof/>
        </w:rPr>
      </w:pPr>
      <w:bookmarkStart w:id="29" w:name="_Toc125476770"/>
      <w:bookmarkStart w:id="30" w:name="_Toc125498219"/>
      <w:r>
        <w:rPr>
          <w:noProof/>
        </w:rPr>
        <w:lastRenderedPageBreak/>
        <w:t>Brononderzoek</w:t>
      </w:r>
      <w:bookmarkEnd w:id="29"/>
      <w:bookmarkEnd w:id="30"/>
    </w:p>
    <w:p w14:paraId="5EBB7C32" w14:textId="77777777" w:rsidR="00223A4D" w:rsidRDefault="00223A4D" w:rsidP="00B844B1"/>
    <w:p w14:paraId="5153F065" w14:textId="680A83C0" w:rsidR="003B2216" w:rsidRPr="00024370" w:rsidRDefault="003B2216" w:rsidP="00B844B1">
      <w:pPr>
        <w:rPr>
          <w:i/>
        </w:rPr>
      </w:pPr>
      <w:r w:rsidRPr="00BC4D1D">
        <w:t xml:space="preserve">Voor het brononderzoek zoeken we op het internet naar </w:t>
      </w:r>
      <w:r w:rsidR="00DB790B">
        <w:t xml:space="preserve">de antwoorden op </w:t>
      </w:r>
      <w:r w:rsidRPr="00BC4D1D">
        <w:t>een aantal vragen. De antwoorden op deze vragen staan hieronder samengevat.</w:t>
      </w:r>
    </w:p>
    <w:p w14:paraId="1C3A4688" w14:textId="1EDA924F" w:rsidR="003B2216" w:rsidRPr="003B2216" w:rsidRDefault="003B2216" w:rsidP="00EA6016">
      <w:pPr>
        <w:pStyle w:val="Kop2"/>
        <w:rPr>
          <w:noProof/>
        </w:rPr>
      </w:pPr>
      <w:bookmarkStart w:id="31" w:name="_Toc125496941"/>
      <w:bookmarkStart w:id="32" w:name="_Toc125497185"/>
      <w:bookmarkStart w:id="33" w:name="_Toc125497398"/>
      <w:bookmarkStart w:id="34" w:name="_Toc125498220"/>
      <w:r w:rsidRPr="003B2216">
        <w:rPr>
          <w:noProof/>
        </w:rPr>
        <w:t>Wat is de lobby van de toekomst?</w:t>
      </w:r>
      <w:bookmarkEnd w:id="31"/>
      <w:bookmarkEnd w:id="32"/>
      <w:bookmarkEnd w:id="33"/>
      <w:bookmarkEnd w:id="34"/>
      <w:r w:rsidRPr="003B2216">
        <w:rPr>
          <w:noProof/>
        </w:rPr>
        <w:t xml:space="preserve"> </w:t>
      </w:r>
    </w:p>
    <w:p w14:paraId="02B0A235" w14:textId="77777777" w:rsidR="003B2216" w:rsidRPr="00BC4D1D" w:rsidRDefault="003B2216" w:rsidP="00B844B1">
      <w:pPr>
        <w:rPr>
          <w:i/>
        </w:rPr>
      </w:pPr>
      <w:r w:rsidRPr="00BC4D1D">
        <w:t xml:space="preserve">De lobby van de toekomst is een lobby die voldoet aan iedereen zijn/haar wensen. Er is persoonlijke aandacht voor mensen die dat willen, maar je hoeft je nergens te melden. Ook wordt de lobby een plek waar gasten steeds meer tijd doorbrengen, bijvoorbeeld om te werken of om andere gasten te ontmoeten. Daarbij is er veel aandacht besteed aan het design en is er een gezellige sfeer. Technologie wordt gebruikt om deze dingen te ondersteunen. Concreet betekent dit dat een aantal dingen gaan veranderen. </w:t>
      </w:r>
    </w:p>
    <w:p w14:paraId="4D4B73B7" w14:textId="77777777" w:rsidR="003B2216" w:rsidRPr="00BC4D1D" w:rsidRDefault="003B2216" w:rsidP="00B844B1">
      <w:pPr>
        <w:rPr>
          <w:i/>
        </w:rPr>
      </w:pPr>
      <w:r w:rsidRPr="00BC4D1D">
        <w:br/>
        <w:t>Ten eerste is het niet meer noodzakelijk om persoonlijk in te checken. Veel gasten hebben hier geen tijd meer voor of hebben geen behoefte aan persoonlijke aandacht. Deze mensen kunnen inchecken via bijvoorbeeld een qr-code of de website van het hotel. De receptiebalie zal wel blijven bestaan voor mensen die graag geholpen willen worden bij het inchecken of vragen willen stellen. Maar de receptiebalie zal minder de blikvanger van de lobby worden.</w:t>
      </w:r>
    </w:p>
    <w:p w14:paraId="62A3109E" w14:textId="77777777" w:rsidR="003B2216" w:rsidRPr="00BC4D1D" w:rsidRDefault="003B2216" w:rsidP="00B844B1">
      <w:pPr>
        <w:rPr>
          <w:i/>
        </w:rPr>
      </w:pPr>
    </w:p>
    <w:p w14:paraId="513ACC9D" w14:textId="77777777" w:rsidR="009D0251" w:rsidRDefault="003B2216" w:rsidP="00B844B1">
      <w:r w:rsidRPr="00BC4D1D">
        <w:t>Op sommige plekken neemt een “mini supermarktje” de prominente plek van de receptiebalie over. Hotels verkopen een steeds breder aanbod van eten en drinken. De producten staan uitgestald en er moet worden afgerekend bij de balie of er zijn automaten. Dit is handig voor mensen die geen tijd of zin hebben om naar de supermarkt te gaan.</w:t>
      </w:r>
    </w:p>
    <w:p w14:paraId="4234A5FF" w14:textId="77777777" w:rsidR="009D0251" w:rsidRDefault="009D0251" w:rsidP="00B844B1"/>
    <w:p w14:paraId="2A6A37BF" w14:textId="57C8821E" w:rsidR="003B2216" w:rsidRPr="00BC4D1D" w:rsidRDefault="003B2216" w:rsidP="00B844B1">
      <w:pPr>
        <w:rPr>
          <w:i/>
        </w:rPr>
      </w:pPr>
      <w:r w:rsidRPr="00BC4D1D">
        <w:t xml:space="preserve">Verder wordt de hotellobby een steeds belangrijkere ontmoetingsplek. Niet alleen gasten komen hier gezellig een drankje doen maar ook locals. Dit is een ontwikkeling die gaande is in veel hotels. Deze ontwikkeling zorgt volgens Ariela Kiradjian, COO van the Boutique Lifestyle Leaders Association (BLLA), voor de perfecte combinatie tussen gasten en locals. </w:t>
      </w:r>
    </w:p>
    <w:p w14:paraId="47E9538F" w14:textId="77777777" w:rsidR="003B2216" w:rsidRPr="00BC4D1D" w:rsidRDefault="003B2216" w:rsidP="00B844B1">
      <w:pPr>
        <w:rPr>
          <w:i/>
        </w:rPr>
      </w:pPr>
      <w:r w:rsidRPr="00BC4D1D">
        <w:br/>
        <w:t xml:space="preserve">Ook is de lobby een erg flexibele ruimte. Het moet een gezellige ontmoetingsplek zijn, maar er komen ook mensen om te werken of zelfs te vergaderen. Dit is een lastige combinatie. Sommige hotels hebben een bar in een aparte ruimte, terwijl mensen werken in de centrale ruimte. Bij andere hotels is er juist één ruimte voor iedereen. Ook zijn er hotels die allebei kunnen zijn, afhankelijk van het moment. Dit doen ze met bijvoorbeeld </w:t>
      </w:r>
      <w:r w:rsidRPr="00BC4D1D">
        <w:lastRenderedPageBreak/>
        <w:t>een schuifmuur of glazen wand die weggehaald kan worden. Veel hotels hebben vergaderruimtes voor mensen die dat nodig hebben en moderne ontwerpen maken veel gebruik van planten, omdat dit zorgt voor een gezellige sfeer.</w:t>
      </w:r>
    </w:p>
    <w:p w14:paraId="5D375F20" w14:textId="17AD4D54" w:rsidR="003B2216" w:rsidRDefault="003B2216" w:rsidP="00B844B1">
      <w:pPr>
        <w:rPr>
          <w:i/>
          <w:iCs/>
          <w:noProof/>
        </w:rPr>
      </w:pPr>
    </w:p>
    <w:p w14:paraId="30494816" w14:textId="54E963EF" w:rsidR="003B2216" w:rsidRDefault="003B2216" w:rsidP="00B844B1">
      <w:pPr>
        <w:rPr>
          <w:i/>
          <w:iCs/>
          <w:noProof/>
        </w:rPr>
      </w:pPr>
      <w:r>
        <w:rPr>
          <w:iCs/>
          <w:noProof/>
        </w:rPr>
        <w:t xml:space="preserve">Ten slotte wordt er steeds meer geavanceerde technologie gebruikt. Dit gaat verder dan het zelfstandig kunnen inchecken. Een voorbeeld hiervan is dat klanten zelf de kleur van de verlichting in (een deel van) de lobby kunnen aanpassen. Of een VR-bril waarmee je de rest van het hotel (ook de kamers, dit zou normaal niet kunnen) kunt bekijken zonder dat je erheen hoeft te lopen. Ver in de toekomst zal er waarschijnlijk veel gebruik gemaakt gaan worden van Artificial Intelligence (AI). Bijvoorbeeld in de vorm van robots die onthouden wat mensen nodig hebben en hoe ze het best begroet kunnen worden. </w:t>
      </w:r>
    </w:p>
    <w:p w14:paraId="065F3855" w14:textId="77777777" w:rsidR="003B2216" w:rsidRDefault="003B2216" w:rsidP="00B844B1">
      <w:pPr>
        <w:rPr>
          <w:i/>
          <w:iCs/>
          <w:noProof/>
        </w:rPr>
      </w:pPr>
    </w:p>
    <w:p w14:paraId="4D19337E" w14:textId="0459FEAF" w:rsidR="003B2216" w:rsidRPr="00AA256C" w:rsidRDefault="003B2216" w:rsidP="00B844B1">
      <w:pPr>
        <w:rPr>
          <w:i/>
          <w:iCs/>
          <w:noProof/>
        </w:rPr>
      </w:pPr>
      <w:r>
        <w:rPr>
          <w:iCs/>
          <w:noProof/>
        </w:rPr>
        <w:t>Kortom, de lobby wordt het uithangbord van het hotel. Het is een indrukwekkende, flexibele ruimte met veel verschillende functies. Hierbij is de receptiebalie minder belangrijk en wordt veel gebruik gemaakt van technologie. De lobby laat een unieke eerste indruk achter</w:t>
      </w:r>
      <w:r w:rsidR="003C7829">
        <w:rPr>
          <w:iCs/>
          <w:noProof/>
        </w:rPr>
        <w:t xml:space="preserve">, </w:t>
      </w:r>
      <w:r>
        <w:rPr>
          <w:iCs/>
          <w:noProof/>
        </w:rPr>
        <w:t xml:space="preserve">waardoor mensen terug willen komen. </w:t>
      </w:r>
    </w:p>
    <w:p w14:paraId="5AD93E91" w14:textId="540B86E0" w:rsidR="003B2216" w:rsidRPr="003B2216" w:rsidRDefault="003B2216" w:rsidP="00EA6016">
      <w:pPr>
        <w:pStyle w:val="Kop2"/>
        <w:rPr>
          <w:noProof/>
        </w:rPr>
      </w:pPr>
      <w:bookmarkStart w:id="35" w:name="_Toc125496942"/>
      <w:bookmarkStart w:id="36" w:name="_Toc125497186"/>
      <w:bookmarkStart w:id="37" w:name="_Toc125497399"/>
      <w:bookmarkStart w:id="38" w:name="_Toc125498221"/>
      <w:r w:rsidRPr="003B2216">
        <w:rPr>
          <w:noProof/>
        </w:rPr>
        <w:t>Wat zijn duurzame materialen?</w:t>
      </w:r>
      <w:bookmarkEnd w:id="35"/>
      <w:bookmarkEnd w:id="36"/>
      <w:bookmarkEnd w:id="37"/>
      <w:bookmarkEnd w:id="38"/>
    </w:p>
    <w:p w14:paraId="5B4219B0" w14:textId="77777777" w:rsidR="003B2216" w:rsidRDefault="003B2216" w:rsidP="00B844B1">
      <w:pPr>
        <w:rPr>
          <w:i/>
          <w:iCs/>
          <w:noProof/>
        </w:rPr>
      </w:pPr>
      <w:r w:rsidRPr="00F6060C">
        <w:rPr>
          <w:iCs/>
          <w:noProof/>
        </w:rPr>
        <w:t xml:space="preserve">Verduurzaming is erg belangrijk. Daarom </w:t>
      </w:r>
      <w:r>
        <w:rPr>
          <w:iCs/>
          <w:noProof/>
        </w:rPr>
        <w:t>willen wij in het ontwerp van de nieuwe lobby gebruik maken van duurzame materialen</w:t>
      </w:r>
      <w:r w:rsidRPr="00F6060C">
        <w:rPr>
          <w:iCs/>
          <w:noProof/>
        </w:rPr>
        <w:t xml:space="preserve">. De Wereldcommissie beschrijft duurzaamheid als ‘ontwikkeling die aansluit op de behoeften van het heden zonder het vermogen van toekomstige generaties om in hun eigen behoeften te voorzien in gevaar te brengen’. Dus een materiaal is duurzaam als het lang meegaat, niet schadelijk is voor het milieu en recyclebaar is. </w:t>
      </w:r>
      <w:r>
        <w:rPr>
          <w:iCs/>
          <w:noProof/>
        </w:rPr>
        <w:t>Voorbeelden van materialen die hieraan voldoen zijn:</w:t>
      </w:r>
    </w:p>
    <w:p w14:paraId="11E06D0D" w14:textId="1E76B98B" w:rsidR="003B2216" w:rsidRPr="009F3028" w:rsidRDefault="003B2216" w:rsidP="009F3028">
      <w:pPr>
        <w:pStyle w:val="Lijstalinea"/>
        <w:numPr>
          <w:ilvl w:val="0"/>
          <w:numId w:val="39"/>
        </w:numPr>
        <w:rPr>
          <w:i/>
          <w:iCs/>
          <w:noProof/>
        </w:rPr>
      </w:pPr>
      <w:r w:rsidRPr="009F3028">
        <w:rPr>
          <w:iCs/>
          <w:noProof/>
        </w:rPr>
        <w:t>Bamboe: sterk, groeit snel terug, klimaatneutraal</w:t>
      </w:r>
      <w:r w:rsidR="006A76A0">
        <w:rPr>
          <w:iCs/>
          <w:noProof/>
        </w:rPr>
        <w:t>.</w:t>
      </w:r>
    </w:p>
    <w:p w14:paraId="69C445B7" w14:textId="4BB8DBB1" w:rsidR="003B2216" w:rsidRPr="009F3028" w:rsidRDefault="003B2216" w:rsidP="009F3028">
      <w:pPr>
        <w:pStyle w:val="Lijstalinea"/>
        <w:numPr>
          <w:ilvl w:val="0"/>
          <w:numId w:val="39"/>
        </w:numPr>
        <w:rPr>
          <w:i/>
          <w:iCs/>
          <w:noProof/>
        </w:rPr>
      </w:pPr>
      <w:r w:rsidRPr="009F3028">
        <w:rPr>
          <w:iCs/>
          <w:noProof/>
        </w:rPr>
        <w:t>Hout: relatief weinig CO2 emissie, draagt bij aan schone lucht</w:t>
      </w:r>
      <w:r w:rsidR="006A76A0">
        <w:rPr>
          <w:iCs/>
          <w:noProof/>
        </w:rPr>
        <w:t>.</w:t>
      </w:r>
    </w:p>
    <w:p w14:paraId="29B36DF3" w14:textId="0DD0F91C" w:rsidR="003B2216" w:rsidRPr="009F3028" w:rsidRDefault="003B2216" w:rsidP="009F3028">
      <w:pPr>
        <w:pStyle w:val="Lijstalinea"/>
        <w:numPr>
          <w:ilvl w:val="0"/>
          <w:numId w:val="39"/>
        </w:numPr>
        <w:rPr>
          <w:i/>
          <w:iCs/>
          <w:noProof/>
        </w:rPr>
      </w:pPr>
      <w:r w:rsidRPr="009F3028">
        <w:rPr>
          <w:iCs/>
          <w:noProof/>
        </w:rPr>
        <w:t>Glas: recyclebaar, goed voor natuurlijk licht</w:t>
      </w:r>
      <w:r w:rsidR="006A76A0">
        <w:rPr>
          <w:iCs/>
          <w:noProof/>
        </w:rPr>
        <w:t>.</w:t>
      </w:r>
    </w:p>
    <w:p w14:paraId="638DCF67" w14:textId="24F1588D" w:rsidR="003B2216" w:rsidRPr="009F3028" w:rsidRDefault="003B2216" w:rsidP="009F3028">
      <w:pPr>
        <w:pStyle w:val="Lijstalinea"/>
        <w:numPr>
          <w:ilvl w:val="0"/>
          <w:numId w:val="39"/>
        </w:numPr>
        <w:rPr>
          <w:i/>
          <w:iCs/>
          <w:noProof/>
        </w:rPr>
      </w:pPr>
      <w:r w:rsidRPr="009F3028">
        <w:rPr>
          <w:iCs/>
          <w:noProof/>
        </w:rPr>
        <w:t>Gerycycled metaal: sterk, verminderd CO2 emissie</w:t>
      </w:r>
      <w:r w:rsidR="006A76A0">
        <w:rPr>
          <w:iCs/>
          <w:noProof/>
        </w:rPr>
        <w:t>.</w:t>
      </w:r>
    </w:p>
    <w:p w14:paraId="525A913C" w14:textId="59DEE799" w:rsidR="003B2216" w:rsidRPr="009F3028" w:rsidRDefault="003B2216" w:rsidP="009F3028">
      <w:pPr>
        <w:pStyle w:val="Lijstalinea"/>
        <w:numPr>
          <w:ilvl w:val="0"/>
          <w:numId w:val="39"/>
        </w:numPr>
        <w:rPr>
          <w:i/>
          <w:iCs/>
          <w:noProof/>
        </w:rPr>
      </w:pPr>
      <w:r w:rsidRPr="009F3028">
        <w:rPr>
          <w:iCs/>
          <w:noProof/>
        </w:rPr>
        <w:t>Natuursteen: gaat lang mee, recyclebaar</w:t>
      </w:r>
      <w:r w:rsidR="006A76A0">
        <w:rPr>
          <w:iCs/>
          <w:noProof/>
        </w:rPr>
        <w:t>.</w:t>
      </w:r>
    </w:p>
    <w:p w14:paraId="77829D6F" w14:textId="5767B245" w:rsidR="003B2216" w:rsidRPr="009F3028" w:rsidRDefault="003B2216" w:rsidP="009F3028">
      <w:pPr>
        <w:pStyle w:val="Lijstalinea"/>
        <w:numPr>
          <w:ilvl w:val="0"/>
          <w:numId w:val="39"/>
        </w:numPr>
        <w:rPr>
          <w:i/>
          <w:iCs/>
          <w:noProof/>
        </w:rPr>
      </w:pPr>
      <w:r w:rsidRPr="009F3028">
        <w:rPr>
          <w:iCs/>
          <w:noProof/>
        </w:rPr>
        <w:t>Baksteen: sterk, energie efficient, gaat lang mee</w:t>
      </w:r>
      <w:r w:rsidR="006A76A0">
        <w:rPr>
          <w:iCs/>
          <w:noProof/>
        </w:rPr>
        <w:t>.</w:t>
      </w:r>
    </w:p>
    <w:p w14:paraId="68DEA814" w14:textId="77777777" w:rsidR="003B2216" w:rsidRDefault="003B2216" w:rsidP="00B844B1">
      <w:pPr>
        <w:rPr>
          <w:i/>
          <w:iCs/>
          <w:noProof/>
        </w:rPr>
      </w:pPr>
    </w:p>
    <w:p w14:paraId="0BE6962D" w14:textId="6C719C83" w:rsidR="003B2216" w:rsidRPr="0081383B" w:rsidRDefault="003B2216" w:rsidP="00B844B1">
      <w:pPr>
        <w:rPr>
          <w:iCs/>
          <w:noProof/>
          <w:szCs w:val="24"/>
        </w:rPr>
      </w:pPr>
      <w:r>
        <w:rPr>
          <w:iCs/>
          <w:noProof/>
        </w:rPr>
        <w:t>Het gebruik van duurzame materialen is steeds belangrijker voor het behoud van onze planeet. De wereldbevolking blijft groeien, waardoor er steeds meer geproduceerd en verbouwd moet worden. De gevolgen hiervan, zoals stijging van de zeespiegel en toename van natuurrampen, zijn algemeen bekend, maar daardoor niet minder belangrijk. Daarom raden wij Grand Hotel Amstelveen aan om bij te dragen aan het oplossen van dit probleem. Het is dus belangrijk dat er duurzame materialen worden gebruikt.</w:t>
      </w:r>
    </w:p>
    <w:p w14:paraId="281BEE8D" w14:textId="5A627DD7" w:rsidR="003B2216" w:rsidRPr="003B2216" w:rsidRDefault="003B2216" w:rsidP="00EA6016">
      <w:pPr>
        <w:pStyle w:val="Kop2"/>
        <w:rPr>
          <w:noProof/>
        </w:rPr>
      </w:pPr>
      <w:bookmarkStart w:id="39" w:name="_Toc125496943"/>
      <w:bookmarkStart w:id="40" w:name="_Toc125497187"/>
      <w:bookmarkStart w:id="41" w:name="_Toc125497400"/>
      <w:bookmarkStart w:id="42" w:name="_Toc125498222"/>
      <w:r w:rsidRPr="003B2216">
        <w:rPr>
          <w:noProof/>
        </w:rPr>
        <w:lastRenderedPageBreak/>
        <w:t xml:space="preserve">Wat </w:t>
      </w:r>
      <w:r>
        <w:rPr>
          <w:noProof/>
        </w:rPr>
        <w:t>v</w:t>
      </w:r>
      <w:r w:rsidRPr="003B2216">
        <w:rPr>
          <w:noProof/>
        </w:rPr>
        <w:t>oor innovaties passen andere hotels toe?</w:t>
      </w:r>
      <w:bookmarkEnd w:id="39"/>
      <w:bookmarkEnd w:id="40"/>
      <w:bookmarkEnd w:id="41"/>
      <w:bookmarkEnd w:id="42"/>
    </w:p>
    <w:p w14:paraId="529B6586" w14:textId="77777777" w:rsidR="003B2216" w:rsidRDefault="003B2216" w:rsidP="00EA6016">
      <w:r>
        <w:t xml:space="preserve">Grand Hotel Amstelveen is niet het enige hotel dat zich bezig houdt met innovatie. Wereldwijd willen veel hotels vernieuwen om zich op de kaart te zetten. Naast de innovaties die al benoemd zijn bij de lobby van de toekomst, wordt er ook veel aandacht besteed aan licht en geluid. </w:t>
      </w:r>
    </w:p>
    <w:p w14:paraId="2E929867" w14:textId="77777777" w:rsidR="003B2216" w:rsidRDefault="003B2216" w:rsidP="00B844B1">
      <w:pPr>
        <w:rPr>
          <w:rFonts w:ascii="Georgia" w:eastAsiaTheme="majorEastAsia" w:hAnsi="Georgia" w:cstheme="majorBidi"/>
          <w:bCs/>
          <w:sz w:val="28"/>
        </w:rPr>
      </w:pPr>
    </w:p>
    <w:p w14:paraId="48ED6F46" w14:textId="77777777" w:rsidR="003B2216" w:rsidRPr="00983693" w:rsidRDefault="003B2216" w:rsidP="00EA6016">
      <w:pPr>
        <w:rPr>
          <w:rFonts w:ascii="Georgia" w:eastAsiaTheme="majorEastAsia" w:hAnsi="Georgia" w:cstheme="majorBidi"/>
          <w:bCs/>
        </w:rPr>
      </w:pPr>
      <w:r w:rsidRPr="00FB56EA">
        <w:t>Er wordt in hotellobby’s slim gebruikt gemaakt van licht. Denk aan verschillende kleuren</w:t>
      </w:r>
      <w:r>
        <w:t>, de</w:t>
      </w:r>
      <w:r w:rsidRPr="00FB56EA">
        <w:t xml:space="preserve"> sterkte</w:t>
      </w:r>
      <w:r>
        <w:t xml:space="preserve"> van het</w:t>
      </w:r>
      <w:r w:rsidRPr="00FB56EA">
        <w:t xml:space="preserve"> licht</w:t>
      </w:r>
      <w:r>
        <w:t xml:space="preserve"> en de positie van de lamp</w:t>
      </w:r>
      <w:r w:rsidRPr="00FB56EA">
        <w:t xml:space="preserve">. Zo kun je ramen gebruiken om veel natuurlicht binnen te laten voor een </w:t>
      </w:r>
      <w:r>
        <w:t>lichte,</w:t>
      </w:r>
      <w:r w:rsidRPr="00FB56EA">
        <w:t xml:space="preserve"> open uitstraling. Ook kun je </w:t>
      </w:r>
      <w:r>
        <w:t xml:space="preserve">ervoor </w:t>
      </w:r>
      <w:r w:rsidRPr="00FB56EA">
        <w:t>kiezen</w:t>
      </w:r>
      <w:r>
        <w:t xml:space="preserve"> om</w:t>
      </w:r>
      <w:r w:rsidRPr="00FB56EA">
        <w:t xml:space="preserve"> weinig natuurlicht binnen te laten en dat </w:t>
      </w:r>
      <w:r>
        <w:t xml:space="preserve">te </w:t>
      </w:r>
      <w:r w:rsidRPr="00FB56EA">
        <w:t xml:space="preserve">vervangen </w:t>
      </w:r>
      <w:r>
        <w:t xml:space="preserve">door </w:t>
      </w:r>
      <w:r w:rsidRPr="00FB56EA">
        <w:t>zacht warm licht</w:t>
      </w:r>
      <w:r>
        <w:t>, dit geeft een</w:t>
      </w:r>
      <w:r w:rsidRPr="00FB56EA">
        <w:t xml:space="preserve"> knusse sfeer. De sfeer die je wilt creëren hangt van je doelgroep af</w:t>
      </w:r>
      <w:r>
        <w:t xml:space="preserve">. </w:t>
      </w:r>
    </w:p>
    <w:p w14:paraId="780DA456" w14:textId="3B135739" w:rsidR="00C541F9" w:rsidRDefault="003B2216" w:rsidP="00EA6016">
      <w:r>
        <w:br/>
      </w:r>
      <w:r w:rsidRPr="003563FE">
        <w:t>Ook de geur</w:t>
      </w:r>
      <w:r>
        <w:t xml:space="preserve"> is een belangrijk onderdeel voor het creëren van een bepaalde sfeer in hotellobby’s. De geur van een hotel draagt bij aan gasten hun herinnering van dat hotel. Vaak gebeurt dit onbewust. Sommige hotels verkopen zelfs de geur die ze gebruiken in het hotel. Het doel van de geur is om bij te dragen aan de gezellige sfeer. Veelvoorkomende geuren zijn vanille, citrus, ceder en citroenbloesem.</w:t>
      </w:r>
    </w:p>
    <w:p w14:paraId="1681CBC5" w14:textId="1450BF4F" w:rsidR="00332047" w:rsidRDefault="00332047" w:rsidP="002C4825">
      <w:pPr>
        <w:pStyle w:val="Kop1"/>
        <w:rPr>
          <w:noProof/>
        </w:rPr>
      </w:pPr>
      <w:bookmarkStart w:id="43" w:name="_Toc125498223"/>
      <w:r>
        <w:rPr>
          <w:noProof/>
        </w:rPr>
        <w:lastRenderedPageBreak/>
        <w:t>Veldonderzoek</w:t>
      </w:r>
      <w:bookmarkEnd w:id="43"/>
    </w:p>
    <w:p w14:paraId="0C7304A2" w14:textId="77777777" w:rsidR="00332047" w:rsidRPr="00AC0E71" w:rsidRDefault="00332047" w:rsidP="00332047"/>
    <w:p w14:paraId="338579F1" w14:textId="77777777" w:rsidR="00332047" w:rsidRPr="002C4825" w:rsidRDefault="00332047" w:rsidP="002C4825">
      <w:pPr>
        <w:rPr>
          <w:noProof/>
        </w:rPr>
      </w:pPr>
      <w:r w:rsidRPr="002C4825">
        <w:rPr>
          <w:noProof/>
        </w:rPr>
        <w:t>Wij merkten dat het internet nog niet genoeg informatie bood over wat voor innovaties andere hotels toepassen. Daarom besloten wij dat we het best op veldonderzoek konden uitgaan. Op dinsdag 22-11-2022 zijn wij met de metro naar Amsterdam gereden. De beste manier om hotels te vinden was om simpelweg rond te lopen in het gebied rondom de Dam. Hieronder zie je de vier hotels die wij hebben bezocht en wat wij ervan vonden. </w:t>
      </w:r>
    </w:p>
    <w:p w14:paraId="22A3EA25" w14:textId="77777777" w:rsidR="00332047" w:rsidRPr="002C4825" w:rsidRDefault="00332047" w:rsidP="002C4825">
      <w:pPr>
        <w:rPr>
          <w:noProof/>
        </w:rPr>
      </w:pPr>
    </w:p>
    <w:p w14:paraId="055A4DE2" w14:textId="6285EC13" w:rsidR="00332047" w:rsidRPr="002C4825" w:rsidRDefault="00332047" w:rsidP="002C4825">
      <w:pPr>
        <w:pStyle w:val="Kop2"/>
        <w:rPr>
          <w:noProof/>
        </w:rPr>
      </w:pPr>
      <w:bookmarkStart w:id="44" w:name="_Toc125496945"/>
      <w:bookmarkStart w:id="45" w:name="_Toc125497189"/>
      <w:bookmarkStart w:id="46" w:name="_Toc125497402"/>
      <w:bookmarkStart w:id="47" w:name="_Toc125498224"/>
      <w:r w:rsidRPr="002C4825">
        <w:rPr>
          <w:noProof/>
        </w:rPr>
        <w:t>Hotel NH City Centre Amsterdam (Spuistraat 288-292, 1012 VX Amsterdam)</w:t>
      </w:r>
      <w:bookmarkEnd w:id="44"/>
      <w:bookmarkEnd w:id="45"/>
      <w:bookmarkEnd w:id="46"/>
      <w:bookmarkEnd w:id="47"/>
    </w:p>
    <w:p w14:paraId="746A92AB" w14:textId="77777777" w:rsidR="00332047" w:rsidRPr="002C4825" w:rsidRDefault="00332047" w:rsidP="002C4825">
      <w:pPr>
        <w:rPr>
          <w:noProof/>
        </w:rPr>
      </w:pPr>
      <w:r w:rsidRPr="002C4825">
        <w:rPr>
          <w:noProof/>
        </w:rPr>
        <w:drawing>
          <wp:anchor distT="0" distB="0" distL="114300" distR="114300" simplePos="0" relativeHeight="251531264" behindDoc="0" locked="0" layoutInCell="1" allowOverlap="1" wp14:anchorId="6B57D845" wp14:editId="2410C707">
            <wp:simplePos x="0" y="0"/>
            <wp:positionH relativeFrom="column">
              <wp:posOffset>3449955</wp:posOffset>
            </wp:positionH>
            <wp:positionV relativeFrom="paragraph">
              <wp:posOffset>52127</wp:posOffset>
            </wp:positionV>
            <wp:extent cx="2519680" cy="2296160"/>
            <wp:effectExtent l="38100" t="38100" r="33020" b="46990"/>
            <wp:wrapSquare wrapText="bothSides"/>
            <wp:docPr id="16" name="Afbeelding 16" descr="Afbeelding met plafond, vloer, binne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plafond, vloer, binnen, muur&#10;&#10;Automatisch gegenereerde beschrijvi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7698"/>
                    <a:stretch/>
                  </pic:blipFill>
                  <pic:spPr bwMode="auto">
                    <a:xfrm>
                      <a:off x="0" y="0"/>
                      <a:ext cx="2519680" cy="2296160"/>
                    </a:xfrm>
                    <a:prstGeom prst="rect">
                      <a:avLst/>
                    </a:prstGeom>
                    <a:noFill/>
                    <a:ln>
                      <a:noFill/>
                    </a:ln>
                    <a:effectLst>
                      <a:glow rad="25400">
                        <a:srgbClr val="123869"/>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4825">
        <w:rPr>
          <w:noProof/>
        </w:rPr>
        <w:t>Wanneer je binnen komt bij dit hotel krijg je gelijk een warm gevoel. Je werd gelijk geholpen en er werd gebruik gemaakt van warme lichten(oranje/geel). Ook had je de mogelijkheid om even te gaan zitten wat wij een erg goed pluspunt vinden. Er was een winkeltje met kleine snacks, bij Grand Hotel Amstelveen hebben ze dit ook en dit willen wij zeker ook in ons ontwerp verwerken. Het enige minpunt was dat je de balie niet meteen zag wanneer je naar binnen ging.  </w:t>
      </w:r>
    </w:p>
    <w:p w14:paraId="37899379" w14:textId="77777777" w:rsidR="00332047" w:rsidRPr="002C4825" w:rsidRDefault="00332047" w:rsidP="002C4825">
      <w:pPr>
        <w:rPr>
          <w:noProof/>
        </w:rPr>
      </w:pPr>
      <w:r w:rsidRPr="002C4825">
        <w:rPr>
          <w:noProof/>
        </w:rPr>
        <w:t> </w:t>
      </w:r>
    </w:p>
    <w:p w14:paraId="33EB4B6B" w14:textId="753C4871" w:rsidR="00332047" w:rsidRPr="002C4825" w:rsidRDefault="00332047" w:rsidP="002C4825">
      <w:pPr>
        <w:pStyle w:val="Kop2"/>
        <w:rPr>
          <w:noProof/>
        </w:rPr>
      </w:pPr>
      <w:bookmarkStart w:id="48" w:name="_Toc125496946"/>
      <w:bookmarkStart w:id="49" w:name="_Toc125497190"/>
      <w:bookmarkStart w:id="50" w:name="_Toc125497403"/>
      <w:bookmarkStart w:id="51" w:name="_Toc125498225"/>
      <w:r w:rsidRPr="002C4825">
        <w:rPr>
          <w:noProof/>
        </w:rPr>
        <w:drawing>
          <wp:anchor distT="0" distB="0" distL="114300" distR="114300" simplePos="0" relativeHeight="251535360" behindDoc="0" locked="0" layoutInCell="1" allowOverlap="1" wp14:anchorId="32B02A0A" wp14:editId="2B499AF3">
            <wp:simplePos x="0" y="0"/>
            <wp:positionH relativeFrom="column">
              <wp:posOffset>3287452</wp:posOffset>
            </wp:positionH>
            <wp:positionV relativeFrom="paragraph">
              <wp:posOffset>546735</wp:posOffset>
            </wp:positionV>
            <wp:extent cx="2677160" cy="2367280"/>
            <wp:effectExtent l="38100" t="38100" r="46990" b="33020"/>
            <wp:wrapSquare wrapText="bothSides"/>
            <wp:docPr id="23" name="Afbeelding 23" descr="Afbeelding met vloer, binnen, plafo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vloer, binnen, plafond, kamer&#10;&#10;Automatisch gegenereerde beschrijvi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178"/>
                    <a:stretch/>
                  </pic:blipFill>
                  <pic:spPr bwMode="auto">
                    <a:xfrm>
                      <a:off x="0" y="0"/>
                      <a:ext cx="2677160" cy="2367280"/>
                    </a:xfrm>
                    <a:prstGeom prst="rect">
                      <a:avLst/>
                    </a:prstGeom>
                    <a:noFill/>
                    <a:ln>
                      <a:noFill/>
                    </a:ln>
                    <a:effectLst>
                      <a:glow rad="25400">
                        <a:schemeClr val="accent1"/>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4825">
        <w:rPr>
          <w:noProof/>
        </w:rPr>
        <w:t>Art’otel Amsterdam (Prins Hendrikkade 33, 1012 TM Amsterdam)</w:t>
      </w:r>
      <w:bookmarkEnd w:id="48"/>
      <w:bookmarkEnd w:id="49"/>
      <w:bookmarkEnd w:id="50"/>
      <w:bookmarkEnd w:id="51"/>
    </w:p>
    <w:p w14:paraId="64B92621" w14:textId="77777777" w:rsidR="00332047" w:rsidRPr="002C4825" w:rsidRDefault="00332047" w:rsidP="002C4825">
      <w:pPr>
        <w:rPr>
          <w:noProof/>
        </w:rPr>
      </w:pPr>
      <w:r w:rsidRPr="002C4825">
        <w:rPr>
          <w:noProof/>
        </w:rPr>
        <w:t>Dit hotel was in onze ogen heel uniek, er werd gebruikt gemaakt van kunst en exotische kleuren. Ook werd hier weer gebruikt gemaakt van warme lichten(oranje/geel). Eén ding dat heel erg opviel was de zelf incheck balies, er stonden 4 tablets waarop je jezelf kon inchecken. Ook stond er personeel bij die je kon helpen wanneer dat nodig was. Ook hier was een minpunt dat je de balie niet gelijk kon zien bij aankomst.  </w:t>
      </w:r>
    </w:p>
    <w:p w14:paraId="5C514A2B" w14:textId="64B5E1C2" w:rsidR="00332047" w:rsidRPr="002C4825" w:rsidRDefault="00332047" w:rsidP="002C4825">
      <w:pPr>
        <w:pStyle w:val="Kop2"/>
        <w:rPr>
          <w:noProof/>
        </w:rPr>
      </w:pPr>
      <w:bookmarkStart w:id="52" w:name="_Toc125476777"/>
      <w:bookmarkStart w:id="53" w:name="_Toc125496947"/>
      <w:bookmarkStart w:id="54" w:name="_Toc125497191"/>
      <w:bookmarkStart w:id="55" w:name="_Toc125497404"/>
      <w:bookmarkStart w:id="56" w:name="_Toc125498226"/>
      <w:r w:rsidRPr="002C4825">
        <w:rPr>
          <w:noProof/>
        </w:rPr>
        <w:lastRenderedPageBreak/>
        <w:t>Hotel Victoria, (Damrak 1-5, 1012 LG Amsterdam)</w:t>
      </w:r>
      <w:bookmarkEnd w:id="52"/>
      <w:bookmarkEnd w:id="53"/>
      <w:bookmarkEnd w:id="54"/>
      <w:bookmarkEnd w:id="55"/>
      <w:bookmarkEnd w:id="56"/>
    </w:p>
    <w:p w14:paraId="359743DD" w14:textId="77777777" w:rsidR="00332047" w:rsidRPr="002C4825" w:rsidRDefault="00332047" w:rsidP="002C4825">
      <w:pPr>
        <w:rPr>
          <w:i/>
          <w:noProof/>
        </w:rPr>
      </w:pPr>
      <w:r w:rsidRPr="002C4825">
        <w:rPr>
          <w:i/>
          <w:noProof/>
        </w:rPr>
        <w:drawing>
          <wp:anchor distT="0" distB="0" distL="114300" distR="114300" simplePos="0" relativeHeight="251539456" behindDoc="0" locked="0" layoutInCell="1" allowOverlap="1" wp14:anchorId="41CA2389" wp14:editId="02C20EA6">
            <wp:simplePos x="0" y="0"/>
            <wp:positionH relativeFrom="column">
              <wp:posOffset>3256280</wp:posOffset>
            </wp:positionH>
            <wp:positionV relativeFrom="paragraph">
              <wp:posOffset>99117</wp:posOffset>
            </wp:positionV>
            <wp:extent cx="2765425" cy="2074545"/>
            <wp:effectExtent l="38100" t="38100" r="34925" b="40005"/>
            <wp:wrapSquare wrapText="bothSides"/>
            <wp:docPr id="24" name="Afbeelding 24" descr="Afbeelding met vloer, binnen, gebouw,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vloer, binnen, gebouw, kamer&#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5425" cy="2074545"/>
                    </a:xfrm>
                    <a:prstGeom prst="rect">
                      <a:avLst/>
                    </a:prstGeom>
                    <a:noFill/>
                    <a:ln>
                      <a:noFill/>
                    </a:ln>
                    <a:effectLst>
                      <a:glow rad="25400">
                        <a:schemeClr val="accent1">
                          <a:alpha val="40000"/>
                        </a:schemeClr>
                      </a:glow>
                    </a:effectLst>
                  </pic:spPr>
                </pic:pic>
              </a:graphicData>
            </a:graphic>
            <wp14:sizeRelH relativeFrom="margin">
              <wp14:pctWidth>0</wp14:pctWidth>
            </wp14:sizeRelH>
            <wp14:sizeRelV relativeFrom="margin">
              <wp14:pctHeight>0</wp14:pctHeight>
            </wp14:sizeRelV>
          </wp:anchor>
        </w:drawing>
      </w:r>
      <w:r w:rsidRPr="002C4825">
        <w:rPr>
          <w:noProof/>
        </w:rPr>
        <w:t>Hotel Victoria gaf ons een warme eerste indruk. Door het gebruik van spiegels lijkt de lobby een stuk ruimer dan hij daadwerkelijk is. De decoratieve vleugelpiano geeft de lobby naar ons idee een speels effect. Aan de andere kant van waar deze foto is genomen staan 3 losstaande kleine balies. Deze stonden direct aan de rechterzijde als je binnenloopt, je ziet dus direct een gezicht en dit geeft een goed gevoel. Een minpunt van deze lobby vinden wij hoe rustig het was. Naast ons en de mevrouw achter de balie was er niemand anders aanwezig in de lobby, dit geeft een minder huiselijk gevoel.</w:t>
      </w:r>
    </w:p>
    <w:p w14:paraId="071352E0" w14:textId="77777777" w:rsidR="00332047" w:rsidRPr="002C4825" w:rsidRDefault="00332047" w:rsidP="002C4825">
      <w:pPr>
        <w:rPr>
          <w:noProof/>
        </w:rPr>
      </w:pPr>
    </w:p>
    <w:p w14:paraId="0B5F09D6" w14:textId="7477E50A" w:rsidR="00332047" w:rsidRPr="002C4825" w:rsidRDefault="00332047" w:rsidP="002C4825">
      <w:pPr>
        <w:pStyle w:val="Kop2"/>
        <w:rPr>
          <w:noProof/>
        </w:rPr>
      </w:pPr>
      <w:bookmarkStart w:id="57" w:name="_Toc125496948"/>
      <w:bookmarkStart w:id="58" w:name="_Toc125497192"/>
      <w:bookmarkStart w:id="59" w:name="_Toc125497405"/>
      <w:bookmarkStart w:id="60" w:name="_Toc125498227"/>
      <w:r w:rsidRPr="002C4825">
        <w:rPr>
          <w:noProof/>
        </w:rPr>
        <w:t>Hotel Die Port van Cleve (Nieuwezijds Voorburgwal 176-180, 1012 SJ Amsterdam)</w:t>
      </w:r>
      <w:bookmarkEnd w:id="57"/>
      <w:bookmarkEnd w:id="58"/>
      <w:bookmarkEnd w:id="59"/>
      <w:bookmarkEnd w:id="60"/>
    </w:p>
    <w:p w14:paraId="5808FB88" w14:textId="5BED7BFA" w:rsidR="00332047" w:rsidRPr="002C4825" w:rsidRDefault="002C4825" w:rsidP="002C4825">
      <w:pPr>
        <w:rPr>
          <w:noProof/>
        </w:rPr>
      </w:pPr>
      <w:r w:rsidRPr="002C4825">
        <w:rPr>
          <w:noProof/>
        </w:rPr>
        <w:drawing>
          <wp:anchor distT="0" distB="0" distL="114300" distR="114300" simplePos="0" relativeHeight="251527168" behindDoc="0" locked="0" layoutInCell="1" allowOverlap="1" wp14:anchorId="69B89B8B" wp14:editId="7C2A5267">
            <wp:simplePos x="0" y="0"/>
            <wp:positionH relativeFrom="column">
              <wp:posOffset>3756133</wp:posOffset>
            </wp:positionH>
            <wp:positionV relativeFrom="paragraph">
              <wp:posOffset>44223</wp:posOffset>
            </wp:positionV>
            <wp:extent cx="2254250" cy="2368550"/>
            <wp:effectExtent l="38100" t="38100" r="31750" b="31750"/>
            <wp:wrapSquare wrapText="bothSides"/>
            <wp:docPr id="25" name="821E63AE-7E02-45B6-8D04-D9A21C022353" descr="IMG_6993.jpg"/>
            <wp:cNvGraphicFramePr/>
            <a:graphic xmlns:a="http://schemas.openxmlformats.org/drawingml/2006/main">
              <a:graphicData uri="http://schemas.openxmlformats.org/drawingml/2006/picture">
                <pic:pic xmlns:pic="http://schemas.openxmlformats.org/drawingml/2006/picture">
                  <pic:nvPicPr>
                    <pic:cNvPr id="1" name="821E63AE-7E02-45B6-8D04-D9A21C022353" descr="IMG_6993.jpg"/>
                    <pic:cNvPicPr/>
                  </pic:nvPicPr>
                  <pic:blipFill rotWithShape="1">
                    <a:blip r:embed="rId29" r:link="rId30" cstate="print">
                      <a:extLst>
                        <a:ext uri="{28A0092B-C50C-407E-A947-70E740481C1C}">
                          <a14:useLocalDpi xmlns:a14="http://schemas.microsoft.com/office/drawing/2010/main" val="0"/>
                        </a:ext>
                      </a:extLst>
                    </a:blip>
                    <a:srcRect b="18440"/>
                    <a:stretch/>
                  </pic:blipFill>
                  <pic:spPr bwMode="auto">
                    <a:xfrm>
                      <a:off x="0" y="0"/>
                      <a:ext cx="2254250" cy="2368550"/>
                    </a:xfrm>
                    <a:prstGeom prst="rect">
                      <a:avLst/>
                    </a:prstGeom>
                    <a:noFill/>
                    <a:ln>
                      <a:noFill/>
                    </a:ln>
                    <a:effectLst>
                      <a:glow rad="25400">
                        <a:srgbClr val="123869"/>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2047" w:rsidRPr="002C4825">
        <w:rPr>
          <w:noProof/>
        </w:rPr>
        <w:t>Als je naar binnen loopt bij Hotel Die Port van Cleve vind je de balie rechts om de hoek. Dit geeft niet het meest warme welkom maar dit word direct goedgemaakt door de prachtige lobby die je daarna ziet. De lobby is een mooie plek waar gasten elkaar en lo</w:t>
      </w:r>
      <w:r w:rsidR="003C7829">
        <w:rPr>
          <w:noProof/>
        </w:rPr>
        <w:t>c</w:t>
      </w:r>
      <w:r w:rsidR="00332047" w:rsidRPr="002C4825">
        <w:rPr>
          <w:noProof/>
        </w:rPr>
        <w:t>als kunnen ontmoeten. Er is veel aandacht besteed aan decoratie, hierdoor wordt de lobby een stuk interessantere plek om bijvoorbeeld te eten, drinken of werken. In de hoek van de lobby is een open keuken verwerkt. Dit geeft een kleine lobby zoals deze toch een leuke draai die bijdraagt aan een betere eerste indruk.</w:t>
      </w:r>
    </w:p>
    <w:p w14:paraId="71FE125C" w14:textId="6BA6715C" w:rsidR="00D073CF" w:rsidRPr="00281129" w:rsidRDefault="00D073CF" w:rsidP="00EA6016">
      <w:pPr>
        <w:rPr>
          <w:lang w:bidi="nl-NL"/>
        </w:rPr>
      </w:pPr>
    </w:p>
    <w:p w14:paraId="67AE46E7" w14:textId="77777777" w:rsidR="00D66A50" w:rsidRDefault="00D66A50">
      <w:pPr>
        <w:spacing w:after="180" w:line="336" w:lineRule="auto"/>
        <w:contextualSpacing w:val="0"/>
        <w:rPr>
          <w:rFonts w:asciiTheme="majorHAnsi" w:eastAsiaTheme="majorEastAsia" w:hAnsiTheme="majorHAnsi" w:cstheme="majorBidi"/>
          <w:b/>
          <w:noProof/>
          <w:color w:val="F3D569" w:themeColor="accent1"/>
          <w:sz w:val="48"/>
          <w:szCs w:val="48"/>
        </w:rPr>
      </w:pPr>
      <w:r>
        <w:rPr>
          <w:rFonts w:asciiTheme="majorHAnsi" w:eastAsiaTheme="majorEastAsia" w:hAnsiTheme="majorHAnsi" w:cstheme="majorBidi"/>
          <w:b/>
          <w:noProof/>
          <w:color w:val="F3D569" w:themeColor="accent1"/>
          <w:sz w:val="48"/>
          <w:szCs w:val="48"/>
        </w:rPr>
        <w:br w:type="page"/>
      </w:r>
    </w:p>
    <w:p w14:paraId="3119CDD6" w14:textId="0BFBCE46" w:rsidR="005F0AE1" w:rsidRDefault="00E52FC9" w:rsidP="00E52FC9">
      <w:pPr>
        <w:pStyle w:val="Kop1"/>
        <w:rPr>
          <w:noProof/>
        </w:rPr>
      </w:pPr>
      <w:bookmarkStart w:id="61" w:name="_Toc125498228"/>
      <w:r>
        <w:rPr>
          <w:noProof/>
        </w:rPr>
        <w:lastRenderedPageBreak/>
        <w:t xml:space="preserve">de </w:t>
      </w:r>
      <w:r w:rsidR="005F0AE1">
        <w:rPr>
          <w:noProof/>
        </w:rPr>
        <w:t>infographic</w:t>
      </w:r>
      <w:bookmarkEnd w:id="61"/>
    </w:p>
    <w:p w14:paraId="28BE51DA" w14:textId="77777777" w:rsidR="006B6A79" w:rsidRDefault="006B6A79" w:rsidP="005F0AE1"/>
    <w:p w14:paraId="126C8D7C" w14:textId="4E40F726" w:rsidR="00911DAB" w:rsidRDefault="006B6A79" w:rsidP="005F0AE1">
      <w:r>
        <w:rPr>
          <w:noProof/>
        </w:rPr>
        <w:drawing>
          <wp:anchor distT="0" distB="0" distL="114300" distR="114300" simplePos="0" relativeHeight="251543552" behindDoc="0" locked="0" layoutInCell="1" allowOverlap="1" wp14:anchorId="0C4F870D" wp14:editId="1341C993">
            <wp:simplePos x="0" y="0"/>
            <wp:positionH relativeFrom="margin">
              <wp:align>center</wp:align>
            </wp:positionH>
            <wp:positionV relativeFrom="paragraph">
              <wp:posOffset>266700</wp:posOffset>
            </wp:positionV>
            <wp:extent cx="4152900" cy="8571230"/>
            <wp:effectExtent l="0" t="0" r="0" b="127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8571230"/>
                    </a:xfrm>
                    <a:prstGeom prst="rect">
                      <a:avLst/>
                    </a:prstGeom>
                    <a:noFill/>
                    <a:ln>
                      <a:noFill/>
                    </a:ln>
                  </pic:spPr>
                </pic:pic>
              </a:graphicData>
            </a:graphic>
            <wp14:sizeRelH relativeFrom="margin">
              <wp14:pctWidth>0</wp14:pctWidth>
            </wp14:sizeRelH>
            <wp14:sizeRelV relativeFrom="margin">
              <wp14:pctHeight>0</wp14:pctHeight>
            </wp14:sizeRelV>
          </wp:anchor>
        </w:drawing>
      </w:r>
      <w:r>
        <w:t>de resultaten van het vooronderzoek hebben we samengevat in de onderstaande infographic:</w:t>
      </w:r>
    </w:p>
    <w:p w14:paraId="2D565076" w14:textId="77777777" w:rsidR="00911DAB" w:rsidRDefault="00911DAB">
      <w:pPr>
        <w:spacing w:after="180" w:line="336" w:lineRule="auto"/>
        <w:contextualSpacing w:val="0"/>
      </w:pPr>
      <w:r>
        <w:br w:type="page"/>
      </w:r>
    </w:p>
    <w:p w14:paraId="528C5011" w14:textId="6EEE4C57" w:rsidR="0037431E" w:rsidRDefault="00D66A50" w:rsidP="0037431E">
      <w:pPr>
        <w:pStyle w:val="Kop1"/>
        <w:rPr>
          <w:noProof/>
        </w:rPr>
      </w:pPr>
      <w:bookmarkStart w:id="62" w:name="_Toc125498229"/>
      <w:r w:rsidRPr="006D1AC7">
        <w:rPr>
          <w:noProof/>
        </w:rPr>
        <w:lastRenderedPageBreak/>
        <w:t>Programma van eisen</w:t>
      </w:r>
      <w:bookmarkEnd w:id="62"/>
    </w:p>
    <w:p w14:paraId="5ED9A3AE" w14:textId="77777777" w:rsidR="0037431E" w:rsidRDefault="0037431E" w:rsidP="0037431E"/>
    <w:p w14:paraId="025C7B1D" w14:textId="01297159" w:rsidR="0037431E" w:rsidRPr="0037431E" w:rsidRDefault="00A31CCC" w:rsidP="0037431E">
      <w:r>
        <w:t xml:space="preserve">Na het vooronderzoek en de infographic te hebben afgerond </w:t>
      </w:r>
      <w:r w:rsidR="006B2F7E">
        <w:t xml:space="preserve">hebben wij </w:t>
      </w:r>
      <w:r w:rsidR="00E65EB5">
        <w:t>als conclusie van het onderzoek een aantal nieuwe eisen bedach</w:t>
      </w:r>
      <w:r w:rsidR="004F6443">
        <w:t xml:space="preserve">t waaraan ons </w:t>
      </w:r>
      <w:r w:rsidR="007F1730">
        <w:t>eind</w:t>
      </w:r>
      <w:r w:rsidR="004F6443">
        <w:t>product moet voldoen.</w:t>
      </w:r>
    </w:p>
    <w:p w14:paraId="73C03E8C" w14:textId="243AFBFB" w:rsidR="00D66A50" w:rsidRPr="0024666D" w:rsidRDefault="00D66A50" w:rsidP="00D66A50">
      <w:pPr>
        <w:pStyle w:val="Kop2"/>
      </w:pPr>
      <w:bookmarkStart w:id="63" w:name="_Toc125496951"/>
      <w:bookmarkStart w:id="64" w:name="_Toc125497195"/>
      <w:bookmarkStart w:id="65" w:name="_Toc125497408"/>
      <w:bookmarkStart w:id="66" w:name="_Toc125498230"/>
      <w:r w:rsidRPr="0024666D">
        <w:t>Eisen opdrachtgever:</w:t>
      </w:r>
      <w:bookmarkEnd w:id="63"/>
      <w:bookmarkEnd w:id="64"/>
      <w:bookmarkEnd w:id="65"/>
      <w:bookmarkEnd w:id="66"/>
    </w:p>
    <w:p w14:paraId="312C6A49" w14:textId="77777777" w:rsidR="00D66A50" w:rsidRPr="00702C56" w:rsidRDefault="00D66A50" w:rsidP="00D66A50">
      <w:pPr>
        <w:pStyle w:val="Lijstalinea"/>
        <w:numPr>
          <w:ilvl w:val="0"/>
          <w:numId w:val="42"/>
        </w:numPr>
      </w:pPr>
      <w:r w:rsidRPr="00702C56">
        <w:t>De lobby moet innovatief zijn en niet volledig gebaseerd zijn op al beproefde inzichten.</w:t>
      </w:r>
    </w:p>
    <w:p w14:paraId="0FF63BE1" w14:textId="77777777" w:rsidR="00D66A50" w:rsidRPr="00702C56" w:rsidRDefault="00D66A50" w:rsidP="00D66A50">
      <w:pPr>
        <w:pStyle w:val="Lijstalinea"/>
        <w:numPr>
          <w:ilvl w:val="0"/>
          <w:numId w:val="42"/>
        </w:numPr>
      </w:pPr>
      <w:r w:rsidRPr="00702C56">
        <w:t xml:space="preserve">De huiselijke sfeer van de lobby moet behouden blijven. </w:t>
      </w:r>
    </w:p>
    <w:p w14:paraId="7463D38B" w14:textId="77777777" w:rsidR="00D66A50" w:rsidRPr="00702C56" w:rsidRDefault="00D66A50" w:rsidP="00D66A50">
      <w:pPr>
        <w:pStyle w:val="Lijstalinea"/>
        <w:numPr>
          <w:ilvl w:val="0"/>
          <w:numId w:val="42"/>
        </w:numPr>
      </w:pPr>
      <w:r w:rsidRPr="00702C56">
        <w:t>Bij het eindproduct moet het mogelijk zijn om op en af te schalen qua personeel.</w:t>
      </w:r>
    </w:p>
    <w:p w14:paraId="34B76D2A" w14:textId="77777777" w:rsidR="00D66A50" w:rsidRPr="00702C56" w:rsidRDefault="00D66A50" w:rsidP="00D66A50">
      <w:pPr>
        <w:pStyle w:val="Lijstalinea"/>
        <w:numPr>
          <w:ilvl w:val="0"/>
          <w:numId w:val="42"/>
        </w:numPr>
      </w:pPr>
      <w:r w:rsidRPr="00702C56">
        <w:t xml:space="preserve">De receptie moet zich tegenover de ingang bevinden. </w:t>
      </w:r>
    </w:p>
    <w:p w14:paraId="7BE3ACDC" w14:textId="77777777" w:rsidR="00D66A50" w:rsidRPr="00702C56" w:rsidRDefault="00D66A50" w:rsidP="00D66A50">
      <w:pPr>
        <w:pStyle w:val="Lijstalinea"/>
        <w:numPr>
          <w:ilvl w:val="0"/>
          <w:numId w:val="42"/>
        </w:numPr>
      </w:pPr>
      <w:r w:rsidRPr="00702C56">
        <w:t xml:space="preserve">De lobby moet genoeg plaats bieden voor de hotelgasten, maar mag niet leeg voelen als het rustig is. </w:t>
      </w:r>
    </w:p>
    <w:p w14:paraId="686B747F" w14:textId="2C2F1F28" w:rsidR="00D66A50" w:rsidRPr="0024666D" w:rsidRDefault="00D66A50" w:rsidP="00D66A50">
      <w:pPr>
        <w:pStyle w:val="Kop2"/>
      </w:pPr>
      <w:bookmarkStart w:id="67" w:name="_Toc125496952"/>
      <w:bookmarkStart w:id="68" w:name="_Toc125497196"/>
      <w:bookmarkStart w:id="69" w:name="_Toc125497409"/>
      <w:bookmarkStart w:id="70" w:name="_Toc125498231"/>
      <w:r w:rsidRPr="0024666D">
        <w:t>Extra eisen na vooronderzoek:</w:t>
      </w:r>
      <w:bookmarkEnd w:id="67"/>
      <w:bookmarkEnd w:id="68"/>
      <w:bookmarkEnd w:id="69"/>
      <w:bookmarkEnd w:id="70"/>
    </w:p>
    <w:p w14:paraId="7D6120A6" w14:textId="142216C0" w:rsidR="00D66A50" w:rsidRPr="00702C56" w:rsidRDefault="00D66A50" w:rsidP="00D66A50">
      <w:pPr>
        <w:pStyle w:val="Lijstalinea"/>
        <w:numPr>
          <w:ilvl w:val="0"/>
          <w:numId w:val="43"/>
        </w:numPr>
      </w:pPr>
      <w:r w:rsidRPr="00702C56">
        <w:t xml:space="preserve">Er moet gebruik gemaakt </w:t>
      </w:r>
      <w:r w:rsidR="007F1730">
        <w:t xml:space="preserve">worden </w:t>
      </w:r>
      <w:r w:rsidRPr="00702C56">
        <w:t xml:space="preserve">van warme kleuren en lichten (bijvoorbeeld geel of oranje). </w:t>
      </w:r>
    </w:p>
    <w:p w14:paraId="122E6B75" w14:textId="77777777" w:rsidR="00D66A50" w:rsidRPr="00702C56" w:rsidRDefault="00D66A50" w:rsidP="00D66A50">
      <w:pPr>
        <w:pStyle w:val="Lijstalinea"/>
        <w:numPr>
          <w:ilvl w:val="0"/>
          <w:numId w:val="43"/>
        </w:numPr>
      </w:pPr>
      <w:r w:rsidRPr="00702C56">
        <w:t xml:space="preserve">De geur en het geluid in de lobby moeten een huiselijk gevoel overbrengen. </w:t>
      </w:r>
    </w:p>
    <w:p w14:paraId="19DD1164" w14:textId="77777777" w:rsidR="00D66A50" w:rsidRPr="00702C56" w:rsidRDefault="00D66A50" w:rsidP="00D66A50">
      <w:pPr>
        <w:pStyle w:val="Lijstalinea"/>
        <w:numPr>
          <w:ilvl w:val="0"/>
          <w:numId w:val="43"/>
        </w:numPr>
      </w:pPr>
      <w:r w:rsidRPr="00702C56">
        <w:t xml:space="preserve">De materialen die gebruikt worden moeten zo duurzaam mogelijk zijn. </w:t>
      </w:r>
    </w:p>
    <w:p w14:paraId="50F0F169" w14:textId="77777777" w:rsidR="00D66A50" w:rsidRPr="00702C56" w:rsidRDefault="00D66A50" w:rsidP="00D66A50">
      <w:pPr>
        <w:pStyle w:val="Lijstalinea"/>
        <w:numPr>
          <w:ilvl w:val="0"/>
          <w:numId w:val="43"/>
        </w:numPr>
      </w:pPr>
      <w:r w:rsidRPr="00702C56">
        <w:t xml:space="preserve">De lobby moet multifunctioneel zijn. Het moet bijvoorbeeld een goede werkplek zijn, maar ook een gezellige ontmoetingsplek. </w:t>
      </w:r>
    </w:p>
    <w:p w14:paraId="466A18F1" w14:textId="77777777" w:rsidR="00D66A50" w:rsidRPr="00702C56" w:rsidRDefault="00D66A50" w:rsidP="00D66A50">
      <w:pPr>
        <w:pStyle w:val="Lijstalinea"/>
        <w:numPr>
          <w:ilvl w:val="0"/>
          <w:numId w:val="43"/>
        </w:numPr>
      </w:pPr>
      <w:r w:rsidRPr="00702C56">
        <w:t xml:space="preserve">Er moet een plek zijn waar gasten snel wat eten of drinken kunnen kopen. </w:t>
      </w:r>
    </w:p>
    <w:p w14:paraId="6F4BC08C" w14:textId="77777777" w:rsidR="00D66A50" w:rsidRPr="00702C56" w:rsidRDefault="00D66A50" w:rsidP="00D66A50">
      <w:pPr>
        <w:pStyle w:val="Lijstalinea"/>
        <w:numPr>
          <w:ilvl w:val="0"/>
          <w:numId w:val="43"/>
        </w:numPr>
      </w:pPr>
      <w:r w:rsidRPr="00702C56">
        <w:t xml:space="preserve">Er moet genoeg persoonlijke aandacht aangeboden worden, er moet altijd iemand aanwezig zijn om gasten te ontvangen en helpen. </w:t>
      </w:r>
    </w:p>
    <w:p w14:paraId="4826A362" w14:textId="77777777" w:rsidR="00D66A50" w:rsidRPr="00702C56" w:rsidRDefault="00D66A50" w:rsidP="00D66A50">
      <w:pPr>
        <w:pStyle w:val="Lijstalinea"/>
        <w:numPr>
          <w:ilvl w:val="0"/>
          <w:numId w:val="43"/>
        </w:numPr>
      </w:pPr>
      <w:r w:rsidRPr="00702C56">
        <w:t xml:space="preserve">Er moet een mogelijkheid zijn om zelfstandig in te checken. </w:t>
      </w:r>
    </w:p>
    <w:p w14:paraId="35730B3B" w14:textId="07A928FA" w:rsidR="00F25C46" w:rsidRDefault="00F25C46" w:rsidP="00F25C46">
      <w:pPr>
        <w:pStyle w:val="Kop1"/>
      </w:pPr>
      <w:bookmarkStart w:id="71" w:name="_Toc125498232"/>
      <w:r>
        <w:lastRenderedPageBreak/>
        <w:t>Het moodboard</w:t>
      </w:r>
      <w:bookmarkEnd w:id="71"/>
    </w:p>
    <w:p w14:paraId="1982A4D0" w14:textId="77777777" w:rsidR="00F25C46" w:rsidRDefault="00F25C46" w:rsidP="00F25C46"/>
    <w:p w14:paraId="43F972E3" w14:textId="7AE0B4C7" w:rsidR="00F25C46" w:rsidRPr="00911DAB" w:rsidRDefault="00F25C46" w:rsidP="00F25C46">
      <w:r w:rsidRPr="00D21997">
        <w:rPr>
          <w:noProof/>
        </w:rPr>
        <w:drawing>
          <wp:anchor distT="0" distB="0" distL="114300" distR="114300" simplePos="0" relativeHeight="251664384" behindDoc="0" locked="0" layoutInCell="1" allowOverlap="1" wp14:anchorId="53B95890" wp14:editId="08876DF3">
            <wp:simplePos x="0" y="0"/>
            <wp:positionH relativeFrom="margin">
              <wp:align>right</wp:align>
            </wp:positionH>
            <wp:positionV relativeFrom="paragraph">
              <wp:posOffset>1553210</wp:posOffset>
            </wp:positionV>
            <wp:extent cx="6097270" cy="3429635"/>
            <wp:effectExtent l="0" t="0" r="0" b="0"/>
            <wp:wrapSquare wrapText="bothSides"/>
            <wp:docPr id="60" name="Afbeelding 9" descr="Afbeelding met verschillend, diverse, plant, meubels&#10;&#10;Automatisch gegenereerde beschrijving">
              <a:extLst xmlns:a="http://schemas.openxmlformats.org/drawingml/2006/main">
                <a:ext uri="{FF2B5EF4-FFF2-40B4-BE49-F238E27FC236}">
                  <a16:creationId xmlns:a16="http://schemas.microsoft.com/office/drawing/2014/main" id="{45FFFE27-CFD2-ADFB-D1E1-1A4BF52B5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verschillend, diverse, plant, meubels&#10;&#10;Automatisch gegenereerde beschrijving">
                      <a:extLst>
                        <a:ext uri="{FF2B5EF4-FFF2-40B4-BE49-F238E27FC236}">
                          <a16:creationId xmlns:a16="http://schemas.microsoft.com/office/drawing/2014/main" id="{45FFFE27-CFD2-ADFB-D1E1-1A4BF52B583F}"/>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097270" cy="3429635"/>
                    </a:xfrm>
                    <a:prstGeom prst="rect">
                      <a:avLst/>
                    </a:prstGeom>
                  </pic:spPr>
                </pic:pic>
              </a:graphicData>
            </a:graphic>
          </wp:anchor>
        </w:drawing>
      </w:r>
      <w:r w:rsidR="008B33CF">
        <w:t xml:space="preserve">Gebaseerd op ons vooronderzoek en het programma van eisen </w:t>
      </w:r>
      <w:r>
        <w:t>hebben wij het onderstaande moodboard gemaakt. Dit moodboard geeft aan wat voor sfeer wij in de lobby willen creëren. Ook geeft dit een goed idee van het soort licht, de kleuren en de materialen die wij willen verwerken in het voorstel voor de nieuwe lobby.</w:t>
      </w:r>
    </w:p>
    <w:p w14:paraId="0064FA07" w14:textId="034C0855" w:rsidR="002063EE" w:rsidRDefault="002063EE" w:rsidP="007E5D4A">
      <w:pPr>
        <w:pStyle w:val="Kop2"/>
      </w:pPr>
    </w:p>
    <w:p w14:paraId="3CD8892D" w14:textId="4CD76787" w:rsidR="002063EE" w:rsidRDefault="00ED67D8" w:rsidP="002063EE">
      <w:pPr>
        <w:pStyle w:val="Kop1"/>
      </w:pPr>
      <w:bookmarkStart w:id="72" w:name="_Toc125498233"/>
      <w:r>
        <w:rPr>
          <w:lang w:bidi="nl-NL"/>
        </w:rPr>
        <w:lastRenderedPageBreak/>
        <w:t>DE LOBBY</w:t>
      </w:r>
      <w:bookmarkEnd w:id="72"/>
    </w:p>
    <w:p w14:paraId="75B5530A" w14:textId="77777777" w:rsidR="00DE6005" w:rsidRDefault="00DE6005" w:rsidP="002063EE"/>
    <w:p w14:paraId="25CA0DFC" w14:textId="77777777" w:rsidR="000A4EF5" w:rsidRDefault="00BB6B96" w:rsidP="00F4172D">
      <w:r>
        <w:t xml:space="preserve">De lobby van de toekomst is multifunctioneel. Onze lobby bestaat uit verschillende </w:t>
      </w:r>
      <w:r w:rsidR="00772B0E">
        <w:t xml:space="preserve">onderdelen die samen </w:t>
      </w:r>
      <w:r w:rsidR="00521E21">
        <w:t xml:space="preserve">de perfecte lobby voor Grand Hotel Amstelveen </w:t>
      </w:r>
      <w:r w:rsidR="004F01F2">
        <w:t>creëren</w:t>
      </w:r>
      <w:r w:rsidR="00521E21">
        <w:t>.</w:t>
      </w:r>
      <w:r w:rsidR="002652EF">
        <w:t xml:space="preserve"> Hieronder zullen wij stap voor stap uitleggen welke elementen deze lobby</w:t>
      </w:r>
      <w:r w:rsidR="00DF1F86">
        <w:t xml:space="preserve"> vormgeven</w:t>
      </w:r>
      <w:r w:rsidR="002652EF">
        <w:t>.</w:t>
      </w:r>
    </w:p>
    <w:p w14:paraId="116E77E9" w14:textId="2B25D178" w:rsidR="00C31E2D" w:rsidRDefault="000C744C" w:rsidP="000C744C">
      <w:pPr>
        <w:pStyle w:val="Kop2"/>
      </w:pPr>
      <w:bookmarkStart w:id="73" w:name="_Toc125496955"/>
      <w:bookmarkStart w:id="74" w:name="_Toc125497199"/>
      <w:bookmarkStart w:id="75" w:name="_Toc125497412"/>
      <w:bookmarkStart w:id="76" w:name="_Toc125498234"/>
      <w:r>
        <w:t>De plattegrond</w:t>
      </w:r>
      <w:bookmarkEnd w:id="73"/>
      <w:bookmarkEnd w:id="74"/>
      <w:bookmarkEnd w:id="75"/>
      <w:bookmarkEnd w:id="7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5218"/>
      </w:tblGrid>
      <w:tr w:rsidR="000C744C" w14:paraId="371A5D30" w14:textId="77777777" w:rsidTr="006C0F22">
        <w:trPr>
          <w:cnfStyle w:val="100000000000" w:firstRow="1" w:lastRow="0" w:firstColumn="0" w:lastColumn="0" w:oddVBand="0" w:evenVBand="0" w:oddHBand="0" w:evenHBand="0" w:firstRowFirstColumn="0" w:firstRowLastColumn="0" w:lastRowFirstColumn="0" w:lastRowLastColumn="0"/>
          <w:trHeight w:val="8877"/>
        </w:trPr>
        <w:tc>
          <w:tcPr>
            <w:tcW w:w="4796" w:type="dxa"/>
            <w:vAlign w:val="top"/>
          </w:tcPr>
          <w:p w14:paraId="11F94CD4" w14:textId="295211F4" w:rsidR="00E35052" w:rsidRDefault="00E35052" w:rsidP="00E35052">
            <w:pPr>
              <w:ind w:left="0"/>
              <w:jc w:val="left"/>
              <w:rPr>
                <w:bCs/>
              </w:rPr>
            </w:pPr>
            <w:r>
              <w:rPr>
                <w:b w:val="0"/>
                <w:bCs/>
              </w:rPr>
              <w:t>Hiernaast zie je een plattegrond van de lobby. Zoals je kunt zien is de ingang aan de westkant van het gebouw geplaatst. Hiervoor hebben we bewust gekozen</w:t>
            </w:r>
            <w:r w:rsidR="008954B3">
              <w:rPr>
                <w:b w:val="0"/>
                <w:bCs/>
              </w:rPr>
              <w:t>,</w:t>
            </w:r>
            <w:r>
              <w:rPr>
                <w:b w:val="0"/>
                <w:bCs/>
              </w:rPr>
              <w:t xml:space="preserve"> omdat er in de toekomst mogelijk plannen zijn om een parkeerplaats aan te leggen aan de oostkant van het gebouw. </w:t>
            </w:r>
          </w:p>
          <w:p w14:paraId="24051F35" w14:textId="77777777" w:rsidR="00E35052" w:rsidRDefault="00E35052" w:rsidP="00E35052">
            <w:pPr>
              <w:ind w:left="0"/>
              <w:jc w:val="left"/>
              <w:rPr>
                <w:bCs/>
              </w:rPr>
            </w:pPr>
          </w:p>
          <w:p w14:paraId="738B04F3" w14:textId="77777777" w:rsidR="00E35052" w:rsidRDefault="00E35052" w:rsidP="00E35052">
            <w:pPr>
              <w:ind w:left="0"/>
              <w:jc w:val="left"/>
              <w:rPr>
                <w:bCs/>
              </w:rPr>
            </w:pPr>
            <w:r>
              <w:rPr>
                <w:b w:val="0"/>
                <w:bCs/>
              </w:rPr>
              <w:t>Wanneer  je de lobby binnenkomt via de dubbele schuifdeuren zie je direct tegenover je de hotelreceptie. Links om de hoek vind je een klein winkeltje waar gasten wat simpele dingen kunnen kopen. Als je langs de receptie en het winkeltje loopt zie je een grote stamtafel en twee hoge werktafels staan. Als je wanneer je binnenkomt rechts om de hoek loopt tref je een grote moswand met daartegenover de lift en de trap naar de kamers op de verdiepingen 1, 2, 3 en 4. Naast de lift vind je ook de toiletten voor de gasten en de gang richting de kamers op de begane grond.</w:t>
            </w:r>
          </w:p>
          <w:p w14:paraId="3749D02B" w14:textId="77777777" w:rsidR="00E35052" w:rsidRDefault="00E35052" w:rsidP="00E35052">
            <w:pPr>
              <w:ind w:left="0"/>
              <w:jc w:val="left"/>
              <w:rPr>
                <w:bCs/>
              </w:rPr>
            </w:pPr>
          </w:p>
          <w:p w14:paraId="44E2B848" w14:textId="25C3DF0F" w:rsidR="000C744C" w:rsidRDefault="00E35052" w:rsidP="006B289A">
            <w:pPr>
              <w:ind w:left="0"/>
              <w:jc w:val="left"/>
            </w:pPr>
            <w:r>
              <w:rPr>
                <w:b w:val="0"/>
                <w:bCs/>
              </w:rPr>
              <w:t>Hieronder zullen wij elk aspect van onze lobby langsgaan om de beste indruk van het concept te krijgen.</w:t>
            </w:r>
          </w:p>
        </w:tc>
        <w:tc>
          <w:tcPr>
            <w:tcW w:w="4796" w:type="dxa"/>
          </w:tcPr>
          <w:p w14:paraId="48C48B21" w14:textId="4E76901D" w:rsidR="000C744C" w:rsidRDefault="00E35052" w:rsidP="00F4172D">
            <w:r>
              <w:rPr>
                <w:noProof/>
              </w:rPr>
              <w:drawing>
                <wp:inline distT="0" distB="0" distL="0" distR="0" wp14:anchorId="35837543" wp14:editId="5C58D9F3">
                  <wp:extent cx="3167956" cy="553452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rotWithShape="1">
                          <a:blip r:embed="rId33"/>
                          <a:srcRect l="5396" t="6462" r="7623" b="8059"/>
                          <a:stretch/>
                        </pic:blipFill>
                        <pic:spPr bwMode="auto">
                          <a:xfrm>
                            <a:off x="0" y="0"/>
                            <a:ext cx="3184768" cy="55638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CFADBA" w14:textId="34C2A796" w:rsidR="00F53E5A" w:rsidRDefault="00F53E5A">
      <w:pPr>
        <w:spacing w:after="180" w:line="336" w:lineRule="auto"/>
        <w:contextualSpacing w:val="0"/>
      </w:pPr>
    </w:p>
    <w:p w14:paraId="42A450F5" w14:textId="2EE775C5" w:rsidR="00C8352B" w:rsidRDefault="000C5182" w:rsidP="00A9730E">
      <w:pPr>
        <w:pStyle w:val="Kop1"/>
      </w:pPr>
      <w:bookmarkStart w:id="77" w:name="_Toc125498235"/>
      <w:r>
        <w:lastRenderedPageBreak/>
        <w:t>De lobby in zones</w:t>
      </w:r>
      <w:bookmarkEnd w:id="77"/>
    </w:p>
    <w:p w14:paraId="223C4A7E" w14:textId="4115F470" w:rsidR="00DA23EF" w:rsidRDefault="00DA23EF" w:rsidP="00DA23EF"/>
    <w:p w14:paraId="49AC6D5B" w14:textId="616948C8" w:rsidR="00DA23EF" w:rsidRPr="00DA23EF" w:rsidRDefault="00A05AEF" w:rsidP="00DA23EF">
      <w:r>
        <w:rPr>
          <w:noProof/>
        </w:rPr>
        <w:drawing>
          <wp:anchor distT="0" distB="0" distL="114300" distR="114300" simplePos="0" relativeHeight="251547648" behindDoc="0" locked="0" layoutInCell="1" allowOverlap="1" wp14:anchorId="37CA6403" wp14:editId="5DE505FB">
            <wp:simplePos x="0" y="0"/>
            <wp:positionH relativeFrom="margin">
              <wp:posOffset>565150</wp:posOffset>
            </wp:positionH>
            <wp:positionV relativeFrom="paragraph">
              <wp:posOffset>212577</wp:posOffset>
            </wp:positionV>
            <wp:extent cx="4668520" cy="8408035"/>
            <wp:effectExtent l="0" t="0" r="0"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pic:cNvPicPr/>
                  </pic:nvPicPr>
                  <pic:blipFill rotWithShape="1">
                    <a:blip r:embed="rId34"/>
                    <a:srcRect l="13676" t="3757" r="14042" b="4204"/>
                    <a:stretch/>
                  </pic:blipFill>
                  <pic:spPr bwMode="auto">
                    <a:xfrm>
                      <a:off x="0" y="0"/>
                      <a:ext cx="4668520" cy="8408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3EF">
        <w:t>Om de plattegrond wat duidelijker te maken hebben wij de lobby ingedeeld in een aantal zones:</w:t>
      </w:r>
    </w:p>
    <w:bookmarkStart w:id="78" w:name="_Toc125497201"/>
    <w:bookmarkStart w:id="79" w:name="_Toc125497414"/>
    <w:p w14:paraId="3965AA73" w14:textId="15F62CA1" w:rsidR="000C744C" w:rsidRDefault="00A33F0C" w:rsidP="00A05AEF">
      <w:r>
        <w:rPr>
          <w:noProof/>
        </w:rPr>
        <mc:AlternateContent>
          <mc:Choice Requires="wps">
            <w:drawing>
              <wp:anchor distT="0" distB="0" distL="114300" distR="114300" simplePos="0" relativeHeight="251660288" behindDoc="0" locked="0" layoutInCell="1" allowOverlap="1" wp14:anchorId="56E8AAF7" wp14:editId="4BA93444">
                <wp:simplePos x="0" y="0"/>
                <wp:positionH relativeFrom="column">
                  <wp:posOffset>887729</wp:posOffset>
                </wp:positionH>
                <wp:positionV relativeFrom="paragraph">
                  <wp:posOffset>5071744</wp:posOffset>
                </wp:positionV>
                <wp:extent cx="1152525" cy="541655"/>
                <wp:effectExtent l="57150" t="38100" r="47625" b="86995"/>
                <wp:wrapNone/>
                <wp:docPr id="59" name="Rechte verbindingslijn met pijl 59"/>
                <wp:cNvGraphicFramePr/>
                <a:graphic xmlns:a="http://schemas.openxmlformats.org/drawingml/2006/main">
                  <a:graphicData uri="http://schemas.microsoft.com/office/word/2010/wordprocessingShape">
                    <wps:wsp>
                      <wps:cNvCnPr/>
                      <wps:spPr>
                        <a:xfrm flipV="1">
                          <a:off x="0" y="0"/>
                          <a:ext cx="1152525" cy="54165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EB251B" id="_x0000_t32" coordsize="21600,21600" o:spt="32" o:oned="t" path="m,l21600,21600e" filled="f">
                <v:path arrowok="t" fillok="f" o:connecttype="none"/>
                <o:lock v:ext="edit" shapetype="t"/>
              </v:shapetype>
              <v:shape id="Rechte verbindingslijn met pijl 59" o:spid="_x0000_s1026" type="#_x0000_t32" style="position:absolute;margin-left:69.9pt;margin-top:399.35pt;width:90.75pt;height:42.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" strokecolor="#f3d569 [3204]" strokeweight="3pt">
                <v:stroke endarrow="block"/>
                <v:shadow on="t" color="black" opacity="22937f" origin=",.5" offset="0,.63889mm"/>
              </v:shape>
            </w:pict>
          </mc:Fallback>
        </mc:AlternateContent>
      </w:r>
      <w:r>
        <w:rPr>
          <w:noProof/>
        </w:rPr>
        <mc:AlternateContent>
          <mc:Choice Requires="wps">
            <w:drawing>
              <wp:anchor distT="0" distB="0" distL="114300" distR="114300" simplePos="0" relativeHeight="251624448" behindDoc="0" locked="0" layoutInCell="1" allowOverlap="1" wp14:anchorId="7FFAC108" wp14:editId="489F6C69">
                <wp:simplePos x="0" y="0"/>
                <wp:positionH relativeFrom="column">
                  <wp:posOffset>-352425</wp:posOffset>
                </wp:positionH>
                <wp:positionV relativeFrom="paragraph">
                  <wp:posOffset>5649595</wp:posOffset>
                </wp:positionV>
                <wp:extent cx="1362075" cy="495300"/>
                <wp:effectExtent l="0" t="0" r="9525" b="10795"/>
                <wp:wrapNone/>
                <wp:docPr id="51" name="Tekstvak 51"/>
                <wp:cNvGraphicFramePr/>
                <a:graphic xmlns:a="http://schemas.openxmlformats.org/drawingml/2006/main">
                  <a:graphicData uri="http://schemas.microsoft.com/office/word/2010/wordprocessingShape">
                    <wps:wsp>
                      <wps:cNvSpPr txBox="1"/>
                      <wps:spPr>
                        <a:xfrm>
                          <a:off x="0" y="0"/>
                          <a:ext cx="13620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2C0D5" w14:textId="349B51A5" w:rsidR="00E123E3" w:rsidRPr="00F34BED" w:rsidRDefault="00E123E3" w:rsidP="00E123E3">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 check-in balie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7FFAC108" id="_x0000_t202" coordsize="21600,21600" o:spt="202" path="m,l,21600r21600,l21600,xe">
                <v:stroke joinstyle="miter"/>
                <v:path gradientshapeok="t" o:connecttype="rect"/>
              </v:shapetype>
              <v:shape id="Tekstvak 51" o:spid="_x0000_s1027" type="#_x0000_t202" style="position:absolute;margin-left:-27.75pt;margin-top:444.85pt;width:107.25pt;height:39pt;z-index:25162444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" filled="f" stroked="f" strokeweight=".5pt">
                <v:textbox style="mso-fit-shape-to-text:t" inset="0,0,0,0">
                  <w:txbxContent>
                    <w:p w14:paraId="7072C0D5" w14:textId="349B51A5" w:rsidR="00E123E3" w:rsidRPr="00F34BED" w:rsidRDefault="00E123E3" w:rsidP="00E123E3">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self</w:t>
                      </w:r>
                      <w:proofErr w:type="spellEnd"/>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check-in balie</w:t>
                      </w:r>
                    </w:p>
                  </w:txbxContent>
                </v:textbox>
              </v:shape>
            </w:pict>
          </mc:Fallback>
        </mc:AlternateContent>
      </w:r>
      <w:r w:rsidR="00C06448">
        <w:rPr>
          <w:noProof/>
        </w:rPr>
        <mc:AlternateContent>
          <mc:Choice Requires="wps">
            <w:drawing>
              <wp:anchor distT="0" distB="0" distL="114300" distR="114300" simplePos="0" relativeHeight="251593728" behindDoc="0" locked="0" layoutInCell="1" allowOverlap="1" wp14:anchorId="5461A66C" wp14:editId="14C8286F">
                <wp:simplePos x="0" y="0"/>
                <wp:positionH relativeFrom="column">
                  <wp:posOffset>3726180</wp:posOffset>
                </wp:positionH>
                <wp:positionV relativeFrom="paragraph">
                  <wp:posOffset>4281170</wp:posOffset>
                </wp:positionV>
                <wp:extent cx="819150" cy="752475"/>
                <wp:effectExtent l="0" t="0" r="19050" b="28575"/>
                <wp:wrapNone/>
                <wp:docPr id="44" name="Ovaal 44"/>
                <wp:cNvGraphicFramePr/>
                <a:graphic xmlns:a="http://schemas.openxmlformats.org/drawingml/2006/main">
                  <a:graphicData uri="http://schemas.microsoft.com/office/word/2010/wordprocessingShape">
                    <wps:wsp>
                      <wps:cNvSpPr/>
                      <wps:spPr>
                        <a:xfrm>
                          <a:off x="0" y="0"/>
                          <a:ext cx="819150" cy="75247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01004" id="Ovaal 44" o:spid="_x0000_s1026" style="position:absolute;margin-left:293.4pt;margin-top:337.1pt;width:64.5pt;height:59.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" filled="f" strokecolor="#f3d569 [3204]" strokeweight="2pt"/>
            </w:pict>
          </mc:Fallback>
        </mc:AlternateContent>
      </w:r>
      <w:r w:rsidR="00C06448">
        <w:rPr>
          <w:noProof/>
        </w:rPr>
        <mc:AlternateContent>
          <mc:Choice Requires="wps">
            <w:drawing>
              <wp:anchor distT="0" distB="0" distL="114300" distR="114300" simplePos="0" relativeHeight="251634688" behindDoc="0" locked="0" layoutInCell="1" allowOverlap="1" wp14:anchorId="08AE3899" wp14:editId="1206651A">
                <wp:simplePos x="0" y="0"/>
                <wp:positionH relativeFrom="column">
                  <wp:posOffset>5162550</wp:posOffset>
                </wp:positionH>
                <wp:positionV relativeFrom="paragraph">
                  <wp:posOffset>4552950</wp:posOffset>
                </wp:positionV>
                <wp:extent cx="1362075" cy="495300"/>
                <wp:effectExtent l="0" t="0" r="9525" b="0"/>
                <wp:wrapNone/>
                <wp:docPr id="53" name="Tekstvak 53"/>
                <wp:cNvGraphicFramePr/>
                <a:graphic xmlns:a="http://schemas.openxmlformats.org/drawingml/2006/main">
                  <a:graphicData uri="http://schemas.microsoft.com/office/word/2010/wordprocessingShape">
                    <wps:wsp>
                      <wps:cNvSpPr txBox="1"/>
                      <wps:spPr>
                        <a:xfrm>
                          <a:off x="0" y="0"/>
                          <a:ext cx="13620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5184C9" w14:textId="414E99E8" w:rsidR="005A60EA" w:rsidRPr="00F34BED" w:rsidRDefault="0006678C" w:rsidP="005A60EA">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personeelskeuken</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8AE3899" id="Tekstvak 53" o:spid="_x0000_s1028" type="#_x0000_t202" style="position:absolute;margin-left:406.5pt;margin-top:358.5pt;width:107.25pt;height:39pt;z-index:2516346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" filled="f" stroked="f" strokeweight=".5pt">
                <v:textbox style="mso-fit-shape-to-text:t" inset="0,0,0,0">
                  <w:txbxContent>
                    <w:p w14:paraId="505184C9" w14:textId="414E99E8" w:rsidR="005A60EA" w:rsidRPr="00F34BED" w:rsidRDefault="0006678C" w:rsidP="005A60EA">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personeelskeuken</w:t>
                      </w:r>
                    </w:p>
                  </w:txbxContent>
                </v:textbox>
              </v:shape>
            </w:pict>
          </mc:Fallback>
        </mc:AlternateContent>
      </w:r>
      <w:r w:rsidR="00613A55">
        <w:rPr>
          <w:noProof/>
        </w:rPr>
        <mc:AlternateContent>
          <mc:Choice Requires="wps">
            <w:drawing>
              <wp:anchor distT="0" distB="0" distL="114300" distR="114300" simplePos="0" relativeHeight="251655168" behindDoc="0" locked="0" layoutInCell="1" allowOverlap="1" wp14:anchorId="33F6E466" wp14:editId="35E19964">
                <wp:simplePos x="0" y="0"/>
                <wp:positionH relativeFrom="column">
                  <wp:posOffset>3964305</wp:posOffset>
                </wp:positionH>
                <wp:positionV relativeFrom="paragraph">
                  <wp:posOffset>5452745</wp:posOffset>
                </wp:positionV>
                <wp:extent cx="895350" cy="9525"/>
                <wp:effectExtent l="57150" t="95250" r="0" b="142875"/>
                <wp:wrapNone/>
                <wp:docPr id="58" name="Rechte verbindingslijn met pijl 58"/>
                <wp:cNvGraphicFramePr/>
                <a:graphic xmlns:a="http://schemas.openxmlformats.org/drawingml/2006/main">
                  <a:graphicData uri="http://schemas.microsoft.com/office/word/2010/wordprocessingShape">
                    <wps:wsp>
                      <wps:cNvCnPr/>
                      <wps:spPr>
                        <a:xfrm flipH="1" flipV="1">
                          <a:off x="0" y="0"/>
                          <a:ext cx="895350" cy="95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322B7B24" id="Rechte verbindingslijn met pijl 58" o:spid="_x0000_s1026" type="#_x0000_t32" style="position:absolute;margin-left:312.15pt;margin-top:429.35pt;width:70.5pt;height:.75pt;flip:x y;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" strokecolor="#f3d569 [3204]" strokeweight="3pt">
                <v:stroke endarrow="block"/>
                <v:shadow on="t" color="black" opacity="22937f" origin=",.5" offset="0,.63889mm"/>
              </v:shape>
            </w:pict>
          </mc:Fallback>
        </mc:AlternateContent>
      </w:r>
      <w:r w:rsidR="00613A55">
        <w:rPr>
          <w:noProof/>
        </w:rPr>
        <mc:AlternateContent>
          <mc:Choice Requires="wps">
            <w:drawing>
              <wp:anchor distT="0" distB="0" distL="114300" distR="114300" simplePos="0" relativeHeight="251650048" behindDoc="0" locked="0" layoutInCell="1" allowOverlap="1" wp14:anchorId="083EC4C8" wp14:editId="600CAD65">
                <wp:simplePos x="0" y="0"/>
                <wp:positionH relativeFrom="column">
                  <wp:posOffset>3764280</wp:posOffset>
                </wp:positionH>
                <wp:positionV relativeFrom="paragraph">
                  <wp:posOffset>3843020</wp:posOffset>
                </wp:positionV>
                <wp:extent cx="1343025" cy="9525"/>
                <wp:effectExtent l="0" t="95250" r="0" b="142875"/>
                <wp:wrapNone/>
                <wp:docPr id="56" name="Rechte verbindingslijn met pijl 56"/>
                <wp:cNvGraphicFramePr/>
                <a:graphic xmlns:a="http://schemas.openxmlformats.org/drawingml/2006/main">
                  <a:graphicData uri="http://schemas.microsoft.com/office/word/2010/wordprocessingShape">
                    <wps:wsp>
                      <wps:cNvCnPr/>
                      <wps:spPr>
                        <a:xfrm flipH="1" flipV="1">
                          <a:off x="0" y="0"/>
                          <a:ext cx="1343025" cy="9525"/>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6D3B008E" id="Rechte verbindingslijn met pijl 56" o:spid="_x0000_s1026" type="#_x0000_t32" style="position:absolute;margin-left:296.4pt;margin-top:302.6pt;width:105.75pt;height:.75pt;flip:x y;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" strokecolor="#f3d569 [3204]" strokeweight="3pt">
                <v:stroke endarrow="block"/>
                <v:shadow on="t" color="black" opacity="22937f" origin=",.5" offset="0,.63889mm"/>
              </v:shape>
            </w:pict>
          </mc:Fallback>
        </mc:AlternateContent>
      </w:r>
      <w:r w:rsidR="00613A55">
        <w:rPr>
          <w:noProof/>
        </w:rPr>
        <mc:AlternateContent>
          <mc:Choice Requires="wps">
            <w:drawing>
              <wp:anchor distT="0" distB="0" distL="114300" distR="114300" simplePos="0" relativeHeight="251644928" behindDoc="0" locked="0" layoutInCell="1" allowOverlap="1" wp14:anchorId="5F58DFA8" wp14:editId="445CB030">
                <wp:simplePos x="0" y="0"/>
                <wp:positionH relativeFrom="column">
                  <wp:posOffset>878204</wp:posOffset>
                </wp:positionH>
                <wp:positionV relativeFrom="paragraph">
                  <wp:posOffset>2738120</wp:posOffset>
                </wp:positionV>
                <wp:extent cx="1019175" cy="0"/>
                <wp:effectExtent l="0" t="95250" r="0" b="152400"/>
                <wp:wrapNone/>
                <wp:docPr id="55" name="Rechte verbindingslijn met pijl 55"/>
                <wp:cNvGraphicFramePr/>
                <a:graphic xmlns:a="http://schemas.openxmlformats.org/drawingml/2006/main">
                  <a:graphicData uri="http://schemas.microsoft.com/office/word/2010/wordprocessingShape">
                    <wps:wsp>
                      <wps:cNvCnPr/>
                      <wps:spPr>
                        <a:xfrm>
                          <a:off x="0" y="0"/>
                          <a:ext cx="101917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w14:anchorId="24E90CC0" id="Rechte verbindingslijn met pijl 55" o:spid="_x0000_s1026" type="#_x0000_t32" style="position:absolute;margin-left:69.15pt;margin-top:215.6pt;width:80.25pt;height:0;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" strokecolor="#f3d569 [3204]" strokeweight="3pt">
                <v:stroke endarrow="block"/>
                <v:shadow on="t" color="black" opacity="22937f" origin=",.5" offset="0,.63889mm"/>
              </v:shape>
            </w:pict>
          </mc:Fallback>
        </mc:AlternateContent>
      </w:r>
      <w:r w:rsidR="00382E21">
        <w:rPr>
          <w:noProof/>
        </w:rPr>
        <mc:AlternateContent>
          <mc:Choice Requires="wps">
            <w:drawing>
              <wp:anchor distT="0" distB="0" distL="114300" distR="114300" simplePos="0" relativeHeight="251609088" behindDoc="0" locked="0" layoutInCell="1" allowOverlap="1" wp14:anchorId="1D93537B" wp14:editId="7BB79680">
                <wp:simplePos x="0" y="0"/>
                <wp:positionH relativeFrom="column">
                  <wp:posOffset>133350</wp:posOffset>
                </wp:positionH>
                <wp:positionV relativeFrom="paragraph">
                  <wp:posOffset>2609850</wp:posOffset>
                </wp:positionV>
                <wp:extent cx="1362075" cy="495300"/>
                <wp:effectExtent l="0" t="0" r="9525" b="0"/>
                <wp:wrapNone/>
                <wp:docPr id="48" name="Tekstvak 48"/>
                <wp:cNvGraphicFramePr/>
                <a:graphic xmlns:a="http://schemas.openxmlformats.org/drawingml/2006/main">
                  <a:graphicData uri="http://schemas.microsoft.com/office/word/2010/wordprocessingShape">
                    <wps:wsp>
                      <wps:cNvSpPr txBox="1"/>
                      <wps:spPr>
                        <a:xfrm>
                          <a:off x="0" y="0"/>
                          <a:ext cx="13620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CBC44" w14:textId="6EE7BE00" w:rsidR="00EC5452" w:rsidRPr="00F34BED" w:rsidRDefault="00EC5452" w:rsidP="00EC5452">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winkeltje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1D93537B" id="Tekstvak 48" o:spid="_x0000_s1029" type="#_x0000_t202" style="position:absolute;margin-left:10.5pt;margin-top:205.5pt;width:107.25pt;height:39pt;z-index:2516090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" filled="f" stroked="f" strokeweight=".5pt">
                <v:textbox style="mso-fit-shape-to-text:t" inset="0,0,0,0">
                  <w:txbxContent>
                    <w:p w14:paraId="1E3CBC44" w14:textId="6EE7BE00" w:rsidR="00EC5452" w:rsidRPr="00F34BED" w:rsidRDefault="00EC5452" w:rsidP="00EC5452">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winkeltje</w:t>
                      </w:r>
                    </w:p>
                  </w:txbxContent>
                </v:textbox>
              </v:shape>
            </w:pict>
          </mc:Fallback>
        </mc:AlternateContent>
      </w:r>
      <w:r w:rsidR="00E7382F">
        <w:rPr>
          <w:noProof/>
        </w:rPr>
        <mc:AlternateContent>
          <mc:Choice Requires="wps">
            <w:drawing>
              <wp:anchor distT="0" distB="0" distL="114300" distR="114300" simplePos="0" relativeHeight="251639808" behindDoc="0" locked="0" layoutInCell="1" allowOverlap="1" wp14:anchorId="2D6DD96E" wp14:editId="6F454A57">
                <wp:simplePos x="0" y="0"/>
                <wp:positionH relativeFrom="column">
                  <wp:posOffset>5162550</wp:posOffset>
                </wp:positionH>
                <wp:positionV relativeFrom="paragraph">
                  <wp:posOffset>3743325</wp:posOffset>
                </wp:positionV>
                <wp:extent cx="1362075" cy="495300"/>
                <wp:effectExtent l="0" t="0" r="9525" b="0"/>
                <wp:wrapNone/>
                <wp:docPr id="54" name="Tekstvak 54"/>
                <wp:cNvGraphicFramePr/>
                <a:graphic xmlns:a="http://schemas.openxmlformats.org/drawingml/2006/main">
                  <a:graphicData uri="http://schemas.microsoft.com/office/word/2010/wordprocessingShape">
                    <wps:wsp>
                      <wps:cNvSpPr txBox="1"/>
                      <wps:spPr>
                        <a:xfrm>
                          <a:off x="0" y="0"/>
                          <a:ext cx="13620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A8F4EE" w14:textId="6022C5A9" w:rsidR="00E7382F" w:rsidRPr="00F34BED" w:rsidRDefault="00E7382F" w:rsidP="00E7382F">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receptiebalie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2D6DD96E" id="Tekstvak 54" o:spid="_x0000_s1030" type="#_x0000_t202" style="position:absolute;margin-left:406.5pt;margin-top:294.75pt;width:107.25pt;height:39pt;z-index:25163980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" filled="f" stroked="f" strokeweight=".5pt">
                <v:textbox style="mso-fit-shape-to-text:t" inset="0,0,0,0">
                  <w:txbxContent>
                    <w:p w14:paraId="34A8F4EE" w14:textId="6022C5A9" w:rsidR="00E7382F" w:rsidRPr="00F34BED" w:rsidRDefault="00E7382F" w:rsidP="00E7382F">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receptiebalie</w:t>
                      </w:r>
                    </w:p>
                  </w:txbxContent>
                </v:textbox>
              </v:shape>
            </w:pict>
          </mc:Fallback>
        </mc:AlternateContent>
      </w:r>
      <w:r w:rsidR="005A60EA">
        <w:rPr>
          <w:noProof/>
        </w:rPr>
        <mc:AlternateContent>
          <mc:Choice Requires="wps">
            <w:drawing>
              <wp:anchor distT="0" distB="0" distL="114300" distR="114300" simplePos="0" relativeHeight="251629568" behindDoc="0" locked="0" layoutInCell="1" allowOverlap="1" wp14:anchorId="24F46D0A" wp14:editId="59D87EB9">
                <wp:simplePos x="0" y="0"/>
                <wp:positionH relativeFrom="column">
                  <wp:posOffset>4916805</wp:posOffset>
                </wp:positionH>
                <wp:positionV relativeFrom="paragraph">
                  <wp:posOffset>5300345</wp:posOffset>
                </wp:positionV>
                <wp:extent cx="1628775" cy="495300"/>
                <wp:effectExtent l="0" t="0" r="9525" b="10795"/>
                <wp:wrapNone/>
                <wp:docPr id="52" name="Tekstvak 52"/>
                <wp:cNvGraphicFramePr/>
                <a:graphic xmlns:a="http://schemas.openxmlformats.org/drawingml/2006/main">
                  <a:graphicData uri="http://schemas.microsoft.com/office/word/2010/wordprocessingShape">
                    <wps:wsp>
                      <wps:cNvSpPr txBox="1"/>
                      <wps:spPr>
                        <a:xfrm>
                          <a:off x="0" y="0"/>
                          <a:ext cx="16287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369D70" w14:textId="036FBB06" w:rsidR="005A60EA" w:rsidRPr="00F34BED" w:rsidRDefault="005A60EA" w:rsidP="005A60EA">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moswand met zitjes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4F46D0A" id="Tekstvak 52" o:spid="_x0000_s1031" type="#_x0000_t202" style="position:absolute;margin-left:387.15pt;margin-top:417.35pt;width:128.25pt;height:39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" filled="f" stroked="f" strokeweight=".5pt">
                <v:textbox style="mso-fit-shape-to-text:t" inset="0,0,0,0">
                  <w:txbxContent>
                    <w:p w14:paraId="3F369D70" w14:textId="036FBB06" w:rsidR="005A60EA" w:rsidRPr="00F34BED" w:rsidRDefault="005A60EA" w:rsidP="005A60EA">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moswand met zitjes</w:t>
                      </w:r>
                    </w:p>
                  </w:txbxContent>
                </v:textbox>
              </v:shape>
            </w:pict>
          </mc:Fallback>
        </mc:AlternateContent>
      </w:r>
      <w:r w:rsidR="00D21E74">
        <w:rPr>
          <w:noProof/>
        </w:rPr>
        <mc:AlternateContent>
          <mc:Choice Requires="wps">
            <w:drawing>
              <wp:anchor distT="0" distB="0" distL="114300" distR="114300" simplePos="0" relativeHeight="251619328" behindDoc="0" locked="0" layoutInCell="1" allowOverlap="1" wp14:anchorId="0C96E982" wp14:editId="07020D8C">
                <wp:simplePos x="0" y="0"/>
                <wp:positionH relativeFrom="column">
                  <wp:posOffset>428625</wp:posOffset>
                </wp:positionH>
                <wp:positionV relativeFrom="paragraph">
                  <wp:posOffset>4601845</wp:posOffset>
                </wp:positionV>
                <wp:extent cx="1362075" cy="495300"/>
                <wp:effectExtent l="0" t="0" r="9525" b="0"/>
                <wp:wrapNone/>
                <wp:docPr id="50" name="Tekstvak 50"/>
                <wp:cNvGraphicFramePr/>
                <a:graphic xmlns:a="http://schemas.openxmlformats.org/drawingml/2006/main">
                  <a:graphicData uri="http://schemas.microsoft.com/office/word/2010/wordprocessingShape">
                    <wps:wsp>
                      <wps:cNvSpPr txBox="1"/>
                      <wps:spPr>
                        <a:xfrm>
                          <a:off x="0" y="0"/>
                          <a:ext cx="13620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FD370" w14:textId="5B3C002C" w:rsidR="00D21E74" w:rsidRPr="00F34BED" w:rsidRDefault="00D21E74" w:rsidP="00D21E74">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zitje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C96E982" id="Tekstvak 50" o:spid="_x0000_s1032" type="#_x0000_t202" style="position:absolute;margin-left:33.75pt;margin-top:362.35pt;width:107.25pt;height:39pt;z-index:25161932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" filled="f" stroked="f" strokeweight=".5pt">
                <v:textbox style="mso-fit-shape-to-text:t" inset="0,0,0,0">
                  <w:txbxContent>
                    <w:p w14:paraId="499FD370" w14:textId="5B3C002C" w:rsidR="00D21E74" w:rsidRPr="00F34BED" w:rsidRDefault="00D21E74" w:rsidP="00D21E74">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zitje</w:t>
                      </w:r>
                    </w:p>
                  </w:txbxContent>
                </v:textbox>
              </v:shape>
            </w:pict>
          </mc:Fallback>
        </mc:AlternateContent>
      </w:r>
      <w:r w:rsidR="00EE5645">
        <w:rPr>
          <w:noProof/>
        </w:rPr>
        <mc:AlternateContent>
          <mc:Choice Requires="wps">
            <w:drawing>
              <wp:anchor distT="0" distB="0" distL="114300" distR="114300" simplePos="0" relativeHeight="251614208" behindDoc="0" locked="0" layoutInCell="1" allowOverlap="1" wp14:anchorId="2E83A8A1" wp14:editId="288B17A5">
                <wp:simplePos x="0" y="0"/>
                <wp:positionH relativeFrom="column">
                  <wp:posOffset>411480</wp:posOffset>
                </wp:positionH>
                <wp:positionV relativeFrom="paragraph">
                  <wp:posOffset>3233420</wp:posOffset>
                </wp:positionV>
                <wp:extent cx="685800" cy="495300"/>
                <wp:effectExtent l="0" t="0" r="0" b="10795"/>
                <wp:wrapNone/>
                <wp:docPr id="49" name="Tekstvak 49"/>
                <wp:cNvGraphicFramePr/>
                <a:graphic xmlns:a="http://schemas.openxmlformats.org/drawingml/2006/main">
                  <a:graphicData uri="http://schemas.microsoft.com/office/word/2010/wordprocessingShape">
                    <wps:wsp>
                      <wps:cNvSpPr txBox="1"/>
                      <wps:spPr>
                        <a:xfrm>
                          <a:off x="0" y="0"/>
                          <a:ext cx="6858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381B" w14:textId="0C4E58B2" w:rsidR="00EE5645" w:rsidRPr="00F34BED" w:rsidRDefault="00D21E74" w:rsidP="00EE5645">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zitje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2E83A8A1" id="Tekstvak 49" o:spid="_x0000_s1033" type="#_x0000_t202" style="position:absolute;margin-left:32.4pt;margin-top:254.6pt;width:54pt;height:39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" filled="f" stroked="f" strokeweight=".5pt">
                <v:textbox style="mso-fit-shape-to-text:t" inset="0,0,0,0">
                  <w:txbxContent>
                    <w:p w14:paraId="504A381B" w14:textId="0C4E58B2" w:rsidR="00EE5645" w:rsidRPr="00F34BED" w:rsidRDefault="00D21E74" w:rsidP="00EE5645">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zitje</w:t>
                      </w:r>
                    </w:p>
                  </w:txbxContent>
                </v:textbox>
              </v:shape>
            </w:pict>
          </mc:Fallback>
        </mc:AlternateContent>
      </w:r>
      <w:r w:rsidR="009F7A56">
        <w:rPr>
          <w:noProof/>
        </w:rPr>
        <mc:AlternateContent>
          <mc:Choice Requires="wps">
            <w:drawing>
              <wp:anchor distT="0" distB="0" distL="114300" distR="114300" simplePos="0" relativeHeight="251598848" behindDoc="0" locked="0" layoutInCell="1" allowOverlap="1" wp14:anchorId="4AD66538" wp14:editId="11380709">
                <wp:simplePos x="0" y="0"/>
                <wp:positionH relativeFrom="column">
                  <wp:posOffset>5154930</wp:posOffset>
                </wp:positionH>
                <wp:positionV relativeFrom="paragraph">
                  <wp:posOffset>1842770</wp:posOffset>
                </wp:positionV>
                <wp:extent cx="1543050" cy="495300"/>
                <wp:effectExtent l="0" t="0" r="0" b="10795"/>
                <wp:wrapNone/>
                <wp:docPr id="45" name="Tekstvak 45"/>
                <wp:cNvGraphicFramePr/>
                <a:graphic xmlns:a="http://schemas.openxmlformats.org/drawingml/2006/main">
                  <a:graphicData uri="http://schemas.microsoft.com/office/word/2010/wordprocessingShape">
                    <wps:wsp>
                      <wps:cNvSpPr txBox="1"/>
                      <wps:spPr>
                        <a:xfrm>
                          <a:off x="0" y="0"/>
                          <a:ext cx="15430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D8711" w14:textId="2B87B520" w:rsidR="00892E69" w:rsidRPr="00F34BED" w:rsidRDefault="00D21E74">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34BED" w:rsidRPr="00F34BED">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w:t>
                            </w:r>
                            <w:r w:rsidR="009F7A56">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/vergader</w:t>
                            </w:r>
                            <w:r w:rsidR="00F34BED" w:rsidRPr="00F34BED">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tafel</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4AD66538" id="Tekstvak 45" o:spid="_x0000_s1034" type="#_x0000_t202" style="position:absolute;margin-left:405.9pt;margin-top:145.1pt;width:121.5pt;height:39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" filled="f" stroked="f" strokeweight=".5pt">
                <v:textbox style="mso-fit-shape-to-text:t" inset="0,0,0,0">
                  <w:txbxContent>
                    <w:p w14:paraId="26BD8711" w14:textId="2B87B520" w:rsidR="00892E69" w:rsidRPr="00F34BED" w:rsidRDefault="00D21E74">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34BED" w:rsidRPr="00F34BED">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tam</w:t>
                      </w:r>
                      <w:r w:rsidR="009F7A56">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/vergader</w:t>
                      </w:r>
                      <w:r w:rsidR="00F34BED" w:rsidRPr="00F34BED">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tafel</w:t>
                      </w:r>
                    </w:p>
                  </w:txbxContent>
                </v:textbox>
              </v:shape>
            </w:pict>
          </mc:Fallback>
        </mc:AlternateContent>
      </w:r>
      <w:r w:rsidR="00F34BED">
        <w:rPr>
          <w:noProof/>
        </w:rPr>
        <mc:AlternateContent>
          <mc:Choice Requires="wps">
            <w:drawing>
              <wp:anchor distT="0" distB="0" distL="114300" distR="114300" simplePos="0" relativeHeight="251603968" behindDoc="0" locked="0" layoutInCell="1" allowOverlap="1" wp14:anchorId="625B3F00" wp14:editId="288054F9">
                <wp:simplePos x="0" y="0"/>
                <wp:positionH relativeFrom="column">
                  <wp:posOffset>5154930</wp:posOffset>
                </wp:positionH>
                <wp:positionV relativeFrom="paragraph">
                  <wp:posOffset>2834640</wp:posOffset>
                </wp:positionV>
                <wp:extent cx="1362075" cy="495300"/>
                <wp:effectExtent l="0" t="0" r="9525" b="0"/>
                <wp:wrapNone/>
                <wp:docPr id="47" name="Tekstvak 47"/>
                <wp:cNvGraphicFramePr/>
                <a:graphic xmlns:a="http://schemas.openxmlformats.org/drawingml/2006/main">
                  <a:graphicData uri="http://schemas.microsoft.com/office/word/2010/wordprocessingShape">
                    <wps:wsp>
                      <wps:cNvSpPr txBox="1"/>
                      <wps:spPr>
                        <a:xfrm>
                          <a:off x="0" y="0"/>
                          <a:ext cx="13620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0B593" w14:textId="512F7015" w:rsidR="00F34BED" w:rsidRPr="00F34BED" w:rsidRDefault="00F34BED" w:rsidP="00F34BED">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werktafels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625B3F00" id="Tekstvak 47" o:spid="_x0000_s1035" type="#_x0000_t202" style="position:absolute;margin-left:405.9pt;margin-top:223.2pt;width:107.25pt;height:39pt;z-index:25160396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" filled="f" stroked="f" strokeweight=".5pt">
                <v:textbox style="mso-fit-shape-to-text:t" inset="0,0,0,0">
                  <w:txbxContent>
                    <w:p w14:paraId="1DC0B593" w14:textId="512F7015" w:rsidR="00F34BED" w:rsidRPr="00F34BED" w:rsidRDefault="00F34BED" w:rsidP="00F34BED">
                      <w:pP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Slab703 Md BT" w:hAnsi="GeoSlab703 Md B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werktafels</w:t>
                      </w:r>
                    </w:p>
                  </w:txbxContent>
                </v:textbox>
              </v:shape>
            </w:pict>
          </mc:Fallback>
        </mc:AlternateContent>
      </w:r>
      <w:r w:rsidR="009D0DAF">
        <w:rPr>
          <w:noProof/>
        </w:rPr>
        <mc:AlternateContent>
          <mc:Choice Requires="wps">
            <w:drawing>
              <wp:anchor distT="0" distB="0" distL="114300" distR="114300" simplePos="0" relativeHeight="251588608" behindDoc="0" locked="0" layoutInCell="1" allowOverlap="1" wp14:anchorId="43B6B418" wp14:editId="3FD27550">
                <wp:simplePos x="0" y="0"/>
                <wp:positionH relativeFrom="column">
                  <wp:posOffset>3278505</wp:posOffset>
                </wp:positionH>
                <wp:positionV relativeFrom="paragraph">
                  <wp:posOffset>4605020</wp:posOffset>
                </wp:positionV>
                <wp:extent cx="533400" cy="1533525"/>
                <wp:effectExtent l="0" t="0" r="19050" b="28575"/>
                <wp:wrapNone/>
                <wp:docPr id="43" name="Ovaal 43"/>
                <wp:cNvGraphicFramePr/>
                <a:graphic xmlns:a="http://schemas.openxmlformats.org/drawingml/2006/main">
                  <a:graphicData uri="http://schemas.microsoft.com/office/word/2010/wordprocessingShape">
                    <wps:wsp>
                      <wps:cNvSpPr/>
                      <wps:spPr>
                        <a:xfrm>
                          <a:off x="0" y="0"/>
                          <a:ext cx="533400" cy="1533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5D8FC0" id="Ovaal 43" o:spid="_x0000_s1026" style="position:absolute;margin-left:258.15pt;margin-top:362.6pt;width:42pt;height:120.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" filled="f" strokecolor="#f3d569 [3204]" strokeweight="2pt"/>
            </w:pict>
          </mc:Fallback>
        </mc:AlternateContent>
      </w:r>
      <w:r w:rsidR="009D0DAF">
        <w:rPr>
          <w:noProof/>
        </w:rPr>
        <mc:AlternateContent>
          <mc:Choice Requires="wps">
            <w:drawing>
              <wp:anchor distT="0" distB="0" distL="114300" distR="114300" simplePos="0" relativeHeight="251583488" behindDoc="0" locked="0" layoutInCell="1" allowOverlap="1" wp14:anchorId="286560CE" wp14:editId="0E5B252B">
                <wp:simplePos x="0" y="0"/>
                <wp:positionH relativeFrom="column">
                  <wp:posOffset>2926081</wp:posOffset>
                </wp:positionH>
                <wp:positionV relativeFrom="paragraph">
                  <wp:posOffset>3157219</wp:posOffset>
                </wp:positionV>
                <wp:extent cx="762000" cy="1533525"/>
                <wp:effectExtent l="0" t="0" r="19050" b="28575"/>
                <wp:wrapNone/>
                <wp:docPr id="42" name="Ovaal 42"/>
                <wp:cNvGraphicFramePr/>
                <a:graphic xmlns:a="http://schemas.openxmlformats.org/drawingml/2006/main">
                  <a:graphicData uri="http://schemas.microsoft.com/office/word/2010/wordprocessingShape">
                    <wps:wsp>
                      <wps:cNvSpPr/>
                      <wps:spPr>
                        <a:xfrm>
                          <a:off x="0" y="0"/>
                          <a:ext cx="762000" cy="1533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74291" id="Ovaal 42" o:spid="_x0000_s1026" style="position:absolute;margin-left:230.4pt;margin-top:248.6pt;width:60pt;height:120.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" filled="f" strokecolor="#f3d569 [3204]" strokeweight="2pt"/>
            </w:pict>
          </mc:Fallback>
        </mc:AlternateContent>
      </w:r>
      <w:r w:rsidR="009D0DAF">
        <w:rPr>
          <w:noProof/>
        </w:rPr>
        <mc:AlternateContent>
          <mc:Choice Requires="wps">
            <w:drawing>
              <wp:anchor distT="0" distB="0" distL="114300" distR="114300" simplePos="0" relativeHeight="251578368" behindDoc="0" locked="0" layoutInCell="1" allowOverlap="1" wp14:anchorId="707FACF3" wp14:editId="36B8AD4A">
                <wp:simplePos x="0" y="0"/>
                <wp:positionH relativeFrom="column">
                  <wp:posOffset>3811905</wp:posOffset>
                </wp:positionH>
                <wp:positionV relativeFrom="paragraph">
                  <wp:posOffset>2690495</wp:posOffset>
                </wp:positionV>
                <wp:extent cx="1057275" cy="628650"/>
                <wp:effectExtent l="0" t="0" r="28575" b="19050"/>
                <wp:wrapNone/>
                <wp:docPr id="41" name="Ovaal 41"/>
                <wp:cNvGraphicFramePr/>
                <a:graphic xmlns:a="http://schemas.openxmlformats.org/drawingml/2006/main">
                  <a:graphicData uri="http://schemas.microsoft.com/office/word/2010/wordprocessingShape">
                    <wps:wsp>
                      <wps:cNvSpPr/>
                      <wps:spPr>
                        <a:xfrm>
                          <a:off x="0" y="0"/>
                          <a:ext cx="1057275" cy="62865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11876" id="Ovaal 41" o:spid="_x0000_s1026" style="position:absolute;margin-left:300.15pt;margin-top:211.85pt;width:83.25pt;height:4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" filled="f" strokecolor="#f3d569 [3204]" strokeweight="2pt"/>
            </w:pict>
          </mc:Fallback>
        </mc:AlternateContent>
      </w:r>
      <w:r w:rsidR="009D0DAF">
        <w:rPr>
          <w:noProof/>
        </w:rPr>
        <mc:AlternateContent>
          <mc:Choice Requires="wps">
            <w:drawing>
              <wp:anchor distT="0" distB="0" distL="114300" distR="114300" simplePos="0" relativeHeight="251573248" behindDoc="0" locked="0" layoutInCell="1" allowOverlap="1" wp14:anchorId="6C8EC285" wp14:editId="19C7BAF9">
                <wp:simplePos x="0" y="0"/>
                <wp:positionH relativeFrom="column">
                  <wp:posOffset>4097656</wp:posOffset>
                </wp:positionH>
                <wp:positionV relativeFrom="paragraph">
                  <wp:posOffset>1585595</wp:posOffset>
                </wp:positionV>
                <wp:extent cx="742950" cy="952500"/>
                <wp:effectExtent l="0" t="0" r="19050" b="19050"/>
                <wp:wrapNone/>
                <wp:docPr id="40" name="Ovaal 40"/>
                <wp:cNvGraphicFramePr/>
                <a:graphic xmlns:a="http://schemas.openxmlformats.org/drawingml/2006/main">
                  <a:graphicData uri="http://schemas.microsoft.com/office/word/2010/wordprocessingShape">
                    <wps:wsp>
                      <wps:cNvSpPr/>
                      <wps:spPr>
                        <a:xfrm>
                          <a:off x="0" y="0"/>
                          <a:ext cx="742950" cy="9525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6CBD91" id="Ovaal 40" o:spid="_x0000_s1026" style="position:absolute;margin-left:322.65pt;margin-top:124.85pt;width:58.5pt;height: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" filled="f" strokecolor="#f3d569 [3204]" strokeweight="2pt"/>
            </w:pict>
          </mc:Fallback>
        </mc:AlternateContent>
      </w:r>
      <w:r w:rsidR="009D0DAF">
        <w:rPr>
          <w:noProof/>
        </w:rPr>
        <mc:AlternateContent>
          <mc:Choice Requires="wps">
            <w:drawing>
              <wp:anchor distT="0" distB="0" distL="114300" distR="114300" simplePos="0" relativeHeight="251568128" behindDoc="0" locked="0" layoutInCell="1" allowOverlap="1" wp14:anchorId="712564EF" wp14:editId="009C5287">
                <wp:simplePos x="0" y="0"/>
                <wp:positionH relativeFrom="column">
                  <wp:posOffset>1640205</wp:posOffset>
                </wp:positionH>
                <wp:positionV relativeFrom="paragraph">
                  <wp:posOffset>4747895</wp:posOffset>
                </wp:positionV>
                <wp:extent cx="1076325" cy="295275"/>
                <wp:effectExtent l="0" t="0" r="28575" b="28575"/>
                <wp:wrapNone/>
                <wp:docPr id="39" name="Ovaal 39"/>
                <wp:cNvGraphicFramePr/>
                <a:graphic xmlns:a="http://schemas.openxmlformats.org/drawingml/2006/main">
                  <a:graphicData uri="http://schemas.microsoft.com/office/word/2010/wordprocessingShape">
                    <wps:wsp>
                      <wps:cNvSpPr/>
                      <wps:spPr>
                        <a:xfrm>
                          <a:off x="0" y="0"/>
                          <a:ext cx="1076325" cy="29527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0A7FF" id="Ovaal 39" o:spid="_x0000_s1026" style="position:absolute;margin-left:129.15pt;margin-top:373.85pt;width:84.75pt;height:23.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" filled="f" strokecolor="#f3d569 [3204]" strokeweight="2pt"/>
            </w:pict>
          </mc:Fallback>
        </mc:AlternateContent>
      </w:r>
      <w:r w:rsidR="009D0DAF">
        <w:rPr>
          <w:noProof/>
        </w:rPr>
        <mc:AlternateContent>
          <mc:Choice Requires="wps">
            <w:drawing>
              <wp:anchor distT="0" distB="0" distL="114300" distR="114300" simplePos="0" relativeHeight="251563008" behindDoc="0" locked="0" layoutInCell="1" allowOverlap="1" wp14:anchorId="03F3AF64" wp14:editId="4D1EDB3D">
                <wp:simplePos x="0" y="0"/>
                <wp:positionH relativeFrom="column">
                  <wp:posOffset>868681</wp:posOffset>
                </wp:positionH>
                <wp:positionV relativeFrom="paragraph">
                  <wp:posOffset>4395470</wp:posOffset>
                </wp:positionV>
                <wp:extent cx="742950" cy="609600"/>
                <wp:effectExtent l="0" t="0" r="19050" b="19050"/>
                <wp:wrapNone/>
                <wp:docPr id="38" name="Ovaal 38"/>
                <wp:cNvGraphicFramePr/>
                <a:graphic xmlns:a="http://schemas.openxmlformats.org/drawingml/2006/main">
                  <a:graphicData uri="http://schemas.microsoft.com/office/word/2010/wordprocessingShape">
                    <wps:wsp>
                      <wps:cNvSpPr/>
                      <wps:spPr>
                        <a:xfrm>
                          <a:off x="0" y="0"/>
                          <a:ext cx="742950" cy="6096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84150C" id="Ovaal 38" o:spid="_x0000_s1026" style="position:absolute;margin-left:68.4pt;margin-top:346.1pt;width:58.5pt;height:48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" filled="f" strokecolor="#f3d569 [3204]" strokeweight="2pt"/>
            </w:pict>
          </mc:Fallback>
        </mc:AlternateContent>
      </w:r>
      <w:r w:rsidR="009D0DAF">
        <w:rPr>
          <w:noProof/>
        </w:rPr>
        <mc:AlternateContent>
          <mc:Choice Requires="wps">
            <w:drawing>
              <wp:anchor distT="0" distB="0" distL="114300" distR="114300" simplePos="0" relativeHeight="251557888" behindDoc="0" locked="0" layoutInCell="1" allowOverlap="1" wp14:anchorId="5DE8F360" wp14:editId="30120BA4">
                <wp:simplePos x="0" y="0"/>
                <wp:positionH relativeFrom="column">
                  <wp:posOffset>925830</wp:posOffset>
                </wp:positionH>
                <wp:positionV relativeFrom="paragraph">
                  <wp:posOffset>3147695</wp:posOffset>
                </wp:positionV>
                <wp:extent cx="1076325" cy="495300"/>
                <wp:effectExtent l="0" t="0" r="28575" b="19050"/>
                <wp:wrapNone/>
                <wp:docPr id="37" name="Ovaal 37"/>
                <wp:cNvGraphicFramePr/>
                <a:graphic xmlns:a="http://schemas.openxmlformats.org/drawingml/2006/main">
                  <a:graphicData uri="http://schemas.microsoft.com/office/word/2010/wordprocessingShape">
                    <wps:wsp>
                      <wps:cNvSpPr/>
                      <wps:spPr>
                        <a:xfrm>
                          <a:off x="0" y="0"/>
                          <a:ext cx="1076325" cy="4953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EA8F5" id="Ovaal 37" o:spid="_x0000_s1026" style="position:absolute;margin-left:72.9pt;margin-top:247.85pt;width:84.75pt;height:39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" filled="f" strokecolor="#f3d569 [3204]" strokeweight="2pt"/>
            </w:pict>
          </mc:Fallback>
        </mc:AlternateContent>
      </w:r>
      <w:r w:rsidR="005A0472">
        <w:rPr>
          <w:noProof/>
        </w:rPr>
        <mc:AlternateContent>
          <mc:Choice Requires="wps">
            <w:drawing>
              <wp:anchor distT="0" distB="0" distL="114300" distR="114300" simplePos="0" relativeHeight="251552768" behindDoc="0" locked="0" layoutInCell="1" allowOverlap="1" wp14:anchorId="137CD15E" wp14:editId="76F0F847">
                <wp:simplePos x="0" y="0"/>
                <wp:positionH relativeFrom="column">
                  <wp:posOffset>2002155</wp:posOffset>
                </wp:positionH>
                <wp:positionV relativeFrom="paragraph">
                  <wp:posOffset>2385695</wp:posOffset>
                </wp:positionV>
                <wp:extent cx="1162050" cy="800100"/>
                <wp:effectExtent l="0" t="0" r="19050" b="19050"/>
                <wp:wrapNone/>
                <wp:docPr id="36" name="Ovaal 36"/>
                <wp:cNvGraphicFramePr/>
                <a:graphic xmlns:a="http://schemas.openxmlformats.org/drawingml/2006/main">
                  <a:graphicData uri="http://schemas.microsoft.com/office/word/2010/wordprocessingShape">
                    <wps:wsp>
                      <wps:cNvSpPr/>
                      <wps:spPr>
                        <a:xfrm>
                          <a:off x="0" y="0"/>
                          <a:ext cx="1162050" cy="8001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9F8D3" id="Ovaal 36" o:spid="_x0000_s1026" style="position:absolute;margin-left:157.65pt;margin-top:187.85pt;width:91.5pt;height:63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" filled="f" strokecolor="#f3d569 [3204]" strokeweight="2pt"/>
            </w:pict>
          </mc:Fallback>
        </mc:AlternateContent>
      </w:r>
      <w:bookmarkEnd w:id="78"/>
      <w:bookmarkEnd w:id="79"/>
      <w:r w:rsidR="00FE5922">
        <w:br w:type="column"/>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992"/>
        <w:gridCol w:w="3927"/>
      </w:tblGrid>
      <w:tr w:rsidR="00302E86" w14:paraId="49FD0C17" w14:textId="77777777" w:rsidTr="00681F9A">
        <w:trPr>
          <w:cnfStyle w:val="100000000000" w:firstRow="1" w:lastRow="0" w:firstColumn="0" w:lastColumn="0" w:oddVBand="0" w:evenVBand="0" w:oddHBand="0" w:evenHBand="0" w:firstRowFirstColumn="0" w:firstRowLastColumn="0" w:lastRowFirstColumn="0" w:lastRowLastColumn="0"/>
          <w:trHeight w:val="6594"/>
        </w:trPr>
        <w:tc>
          <w:tcPr>
            <w:tcW w:w="9592" w:type="dxa"/>
            <w:gridSpan w:val="3"/>
            <w:vAlign w:val="top"/>
          </w:tcPr>
          <w:p w14:paraId="3830FA3F" w14:textId="1B8C01DA" w:rsidR="00302E86" w:rsidRDefault="000D70B6" w:rsidP="00EA6006">
            <w:pPr>
              <w:ind w:left="0"/>
            </w:pPr>
            <w:r>
              <w:rPr>
                <w:noProof/>
              </w:rPr>
              <mc:AlternateContent>
                <mc:Choice Requires="wps">
                  <w:drawing>
                    <wp:anchor distT="0" distB="0" distL="114300" distR="114300" simplePos="0" relativeHeight="251485184" behindDoc="0" locked="0" layoutInCell="1" allowOverlap="1" wp14:anchorId="25C030C3" wp14:editId="19DF7CF8">
                      <wp:simplePos x="0" y="0"/>
                      <wp:positionH relativeFrom="column">
                        <wp:posOffset>-1533778</wp:posOffset>
                      </wp:positionH>
                      <wp:positionV relativeFrom="paragraph">
                        <wp:posOffset>-224179</wp:posOffset>
                      </wp:positionV>
                      <wp:extent cx="5667555" cy="1079500"/>
                      <wp:effectExtent l="0" t="0" r="28575" b="25400"/>
                      <wp:wrapNone/>
                      <wp:docPr id="7" name="Rechthoek: afgeronde diagonale hoeken 7"/>
                      <wp:cNvGraphicFramePr/>
                      <a:graphic xmlns:a="http://schemas.openxmlformats.org/drawingml/2006/main">
                        <a:graphicData uri="http://schemas.microsoft.com/office/word/2010/wordprocessingShape">
                          <wps:wsp>
                            <wps:cNvSpPr/>
                            <wps:spPr>
                              <a:xfrm>
                                <a:off x="0" y="0"/>
                                <a:ext cx="5667555" cy="1079500"/>
                              </a:xfrm>
                              <a:prstGeom prst="round2DiagRect">
                                <a:avLst>
                                  <a:gd name="adj1" fmla="val 0"/>
                                  <a:gd name="adj2" fmla="val 45122"/>
                                </a:avLst>
                              </a:prstGeom>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51E12" w14:textId="3D05A0B8" w:rsidR="008303EE" w:rsidRPr="00A262D3" w:rsidRDefault="000D70B6" w:rsidP="00FC33C0">
                                  <w:pPr>
                                    <w:pStyle w:val="Kop1"/>
                                    <w:ind w:left="1440" w:firstLine="720"/>
                                    <w:rPr>
                                      <w:color w:val="FFFFFF" w:themeColor="background1"/>
                                    </w:rPr>
                                  </w:pPr>
                                  <w:bookmarkStart w:id="80" w:name="_Toc125498236"/>
                                  <w:r w:rsidRPr="00A262D3">
                                    <w:rPr>
                                      <w:color w:val="FFFFFF" w:themeColor="background1"/>
                                    </w:rPr>
                                    <w:t>DE EERSTE INDRUK</w:t>
                                  </w:r>
                                  <w:bookmarkEnd w:id="8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030C3" id="Rechthoek: afgeronde diagonale hoeken 7" o:spid="_x0000_s1036" style="position:absolute;left:0;text-align:left;margin-left:-120.75pt;margin-top:-17.65pt;width:446.25pt;height: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67555,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" adj="-11796480,,5400" path="m,l5180463,v269013,,487092,218079,487092,487092l5667555,1079500r,l487092,1079500c218079,1079500,,861421,,592408l,,,xe" fillcolor="#f3d569 [3204]" strokecolor="#f3d569 [3206]" strokeweight="2pt">
                      <v:stroke joinstyle="miter"/>
                      <v:formulas/>
                      <v:path arrowok="t" o:connecttype="custom" o:connectlocs="0,0;5180463,0;5667555,487092;5667555,1079500;5667555,1079500;487092,1079500;0,592408;0,0;0,0" o:connectangles="0,0,0,0,0,0,0,0,0" textboxrect="0,0,5667555,1079500"/>
                      <v:textbox>
                        <w:txbxContent>
                          <w:p w14:paraId="50651E12" w14:textId="3D05A0B8" w:rsidR="008303EE" w:rsidRPr="00A262D3" w:rsidRDefault="000D70B6" w:rsidP="00FC33C0">
                            <w:pPr>
                              <w:pStyle w:val="Kop1"/>
                              <w:ind w:left="1440" w:firstLine="720"/>
                              <w:rPr>
                                <w:color w:val="FFFFFF" w:themeColor="background1"/>
                              </w:rPr>
                            </w:pPr>
                            <w:bookmarkStart w:id="81" w:name="_Toc125498236"/>
                            <w:r w:rsidRPr="00A262D3">
                              <w:rPr>
                                <w:color w:val="FFFFFF" w:themeColor="background1"/>
                              </w:rPr>
                              <w:t>DE EERSTE INDRUK</w:t>
                            </w:r>
                            <w:bookmarkEnd w:id="81"/>
                          </w:p>
                        </w:txbxContent>
                      </v:textbox>
                    </v:shape>
                  </w:pict>
                </mc:Fallback>
              </mc:AlternateContent>
            </w:r>
            <w:r w:rsidR="00894C13">
              <w:rPr>
                <w:noProof/>
              </w:rPr>
              <w:drawing>
                <wp:anchor distT="0" distB="0" distL="114300" distR="114300" simplePos="0" relativeHeight="251479040" behindDoc="1" locked="0" layoutInCell="1" allowOverlap="1" wp14:anchorId="36D0F54A" wp14:editId="5BC68D1B">
                  <wp:simplePos x="0" y="0"/>
                  <wp:positionH relativeFrom="column">
                    <wp:posOffset>13335</wp:posOffset>
                  </wp:positionH>
                  <wp:positionV relativeFrom="paragraph">
                    <wp:posOffset>17780</wp:posOffset>
                  </wp:positionV>
                  <wp:extent cx="6071235" cy="3416300"/>
                  <wp:effectExtent l="0" t="0" r="571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35"/>
                          <a:stretch>
                            <a:fillRect/>
                          </a:stretch>
                        </pic:blipFill>
                        <pic:spPr>
                          <a:xfrm>
                            <a:off x="0" y="0"/>
                            <a:ext cx="6071235" cy="3416300"/>
                          </a:xfrm>
                          <a:prstGeom prst="rect">
                            <a:avLst/>
                          </a:prstGeom>
                          <a:effectLst>
                            <a:glow>
                              <a:schemeClr val="accent5">
                                <a:alpha val="40000"/>
                              </a:schemeClr>
                            </a:glow>
                          </a:effectLst>
                        </pic:spPr>
                      </pic:pic>
                    </a:graphicData>
                  </a:graphic>
                  <wp14:sizeRelH relativeFrom="margin">
                    <wp14:pctWidth>0</wp14:pctWidth>
                  </wp14:sizeRelH>
                  <wp14:sizeRelV relativeFrom="margin">
                    <wp14:pctHeight>0</wp14:pctHeight>
                  </wp14:sizeRelV>
                </wp:anchor>
              </w:drawing>
            </w:r>
            <w:r w:rsidR="00C31E2D">
              <w:br w:type="column"/>
            </w:r>
            <w:r w:rsidR="00CE5C33">
              <w:rPr>
                <w:noProof/>
              </w:rPr>
              <w:t xml:space="preserve"> </w:t>
            </w:r>
          </w:p>
        </w:tc>
      </w:tr>
      <w:tr w:rsidR="003B3659" w14:paraId="504680A2" w14:textId="0347F404" w:rsidTr="00681F9A">
        <w:trPr>
          <w:trHeight w:val="4391"/>
        </w:trPr>
        <w:tc>
          <w:tcPr>
            <w:tcW w:w="5665" w:type="dxa"/>
            <w:gridSpan w:val="2"/>
          </w:tcPr>
          <w:p w14:paraId="304C335B" w14:textId="704D043E" w:rsidR="0042719D" w:rsidRDefault="0042719D" w:rsidP="00F24D34">
            <w:r>
              <w:t>Bij een hotellobby is de eerste indruk erg belangrijk. Daarom hebben wij veel aandacht gestopt in alles wat gast</w:t>
            </w:r>
            <w:r w:rsidR="00AE597E">
              <w:t>en</w:t>
            </w:r>
            <w:r>
              <w:t xml:space="preserve"> zie</w:t>
            </w:r>
            <w:r w:rsidR="00AB013F">
              <w:t>n</w:t>
            </w:r>
            <w:r>
              <w:t xml:space="preserve"> wanneer ze voor het eerst het hotel binnenlopen. Het belangrijkste verschil ten opzichte van de huidige lobby is dat de receptiebalie direct tegenover de ingang li</w:t>
            </w:r>
            <w:r w:rsidR="000C1CBE">
              <w:t>gt</w:t>
            </w:r>
            <w:r>
              <w:t>. Hierdoor zien gasten direct een gezicht en uit ons sociaalwetenschappelijk onderzoek bleek dat dit voor veel gasten erg belangrijk is.</w:t>
            </w:r>
          </w:p>
          <w:p w14:paraId="2C519178" w14:textId="4C0FE5F7" w:rsidR="00AE5815" w:rsidRDefault="00AE5815" w:rsidP="00F24D34">
            <w:pPr>
              <w:rPr>
                <w:noProof/>
              </w:rPr>
            </w:pPr>
          </w:p>
        </w:tc>
        <w:tc>
          <w:tcPr>
            <w:tcW w:w="3927" w:type="dxa"/>
            <w:vAlign w:val="top"/>
          </w:tcPr>
          <w:p w14:paraId="7A68F160" w14:textId="2AA8D3DE" w:rsidR="0042719D" w:rsidRDefault="006821C8" w:rsidP="00722384">
            <w:pPr>
              <w:rPr>
                <w:noProof/>
              </w:rPr>
            </w:pPr>
            <w:r>
              <w:rPr>
                <w:noProof/>
              </w:rPr>
              <w:drawing>
                <wp:inline distT="0" distB="0" distL="0" distR="0" wp14:anchorId="29D4C5CA" wp14:editId="36A47383">
                  <wp:extent cx="2439698" cy="1751399"/>
                  <wp:effectExtent l="127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36"/>
                          <a:srcRect l="7380" t="40233" r="33486" b="35889"/>
                          <a:stretch/>
                        </pic:blipFill>
                        <pic:spPr bwMode="auto">
                          <a:xfrm rot="5400000">
                            <a:off x="0" y="0"/>
                            <a:ext cx="2491900" cy="1788873"/>
                          </a:xfrm>
                          <a:prstGeom prst="rect">
                            <a:avLst/>
                          </a:prstGeom>
                          <a:ln>
                            <a:noFill/>
                          </a:ln>
                          <a:effectLst>
                            <a:softEdge rad="50800"/>
                          </a:effectLst>
                          <a:extLst>
                            <a:ext uri="{53640926-AAD7-44D8-BBD7-CCE9431645EC}">
                              <a14:shadowObscured xmlns:a14="http://schemas.microsoft.com/office/drawing/2010/main"/>
                            </a:ext>
                          </a:extLst>
                        </pic:spPr>
                      </pic:pic>
                    </a:graphicData>
                  </a:graphic>
                </wp:inline>
              </w:drawing>
            </w:r>
          </w:p>
        </w:tc>
      </w:tr>
      <w:tr w:rsidR="00CF7D79" w14:paraId="3CCC2FA5" w14:textId="07EE830A" w:rsidTr="000805B4">
        <w:trPr>
          <w:trHeight w:val="3189"/>
        </w:trPr>
        <w:tc>
          <w:tcPr>
            <w:tcW w:w="4673" w:type="dxa"/>
            <w:vAlign w:val="top"/>
          </w:tcPr>
          <w:p w14:paraId="2896696C" w14:textId="18F61863" w:rsidR="00CF7D79" w:rsidRDefault="00681F9A" w:rsidP="00925CC5">
            <w:pPr>
              <w:ind w:left="0"/>
              <w:rPr>
                <w:noProof/>
              </w:rPr>
            </w:pPr>
            <w:r>
              <w:rPr>
                <w:noProof/>
              </w:rPr>
              <w:drawing>
                <wp:anchor distT="0" distB="0" distL="114300" distR="114300" simplePos="0" relativeHeight="251493376" behindDoc="0" locked="0" layoutInCell="1" allowOverlap="1" wp14:anchorId="134FA781" wp14:editId="15E1FA74">
                  <wp:simplePos x="0" y="0"/>
                  <wp:positionH relativeFrom="column">
                    <wp:posOffset>-3551</wp:posOffset>
                  </wp:positionH>
                  <wp:positionV relativeFrom="paragraph">
                    <wp:posOffset>8335</wp:posOffset>
                  </wp:positionV>
                  <wp:extent cx="2769833" cy="2247767"/>
                  <wp:effectExtent l="0" t="0" r="0" b="635"/>
                  <wp:wrapNone/>
                  <wp:docPr id="10" name="Afbeelding 10" descr="Afbeelding met binnen, vloer, muu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innen, vloer, muur, plafond&#10;&#10;Automatisch gegenereerde beschrijving"/>
                          <pic:cNvPicPr/>
                        </pic:nvPicPr>
                        <pic:blipFill rotWithShape="1">
                          <a:blip r:embed="rId37"/>
                          <a:srcRect l="15090" r="15591"/>
                          <a:stretch/>
                        </pic:blipFill>
                        <pic:spPr bwMode="auto">
                          <a:xfrm>
                            <a:off x="0" y="0"/>
                            <a:ext cx="2788494" cy="226291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19" w:type="dxa"/>
            <w:gridSpan w:val="2"/>
          </w:tcPr>
          <w:p w14:paraId="6425C2FD" w14:textId="71BF2BCE" w:rsidR="00CF7D79" w:rsidRDefault="00CF7D79" w:rsidP="00F24D34">
            <w:pPr>
              <w:rPr>
                <w:noProof/>
              </w:rPr>
            </w:pPr>
            <w:r>
              <w:t>Wan</w:t>
            </w:r>
            <w:r w:rsidR="00AE597E">
              <w:t>n</w:t>
            </w:r>
            <w:r>
              <w:t xml:space="preserve">eer je </w:t>
            </w:r>
            <w:r w:rsidR="009C05D9">
              <w:t xml:space="preserve">de lobby binnenloopt zie je aan je linkerkant </w:t>
            </w:r>
            <w:r w:rsidR="00F56224">
              <w:t xml:space="preserve">twee stoelen staan. Hier kunnen gasten even wachten </w:t>
            </w:r>
            <w:r w:rsidR="00584100">
              <w:t>o</w:t>
            </w:r>
            <w:r w:rsidR="000C779E">
              <w:t>m ingecheckt te worden.</w:t>
            </w:r>
          </w:p>
        </w:tc>
      </w:tr>
    </w:tbl>
    <w:p w14:paraId="5E0B4058" w14:textId="20D13B5E" w:rsidR="002063EE" w:rsidRDefault="002063EE" w:rsidP="00CB626E"/>
    <w:tbl>
      <w:tblPr>
        <w:tblStyle w:val="Tabelraster"/>
        <w:tblpPr w:leftFromText="141" w:rightFromText="141" w:vertAnchor="text" w:horzAnchor="margin"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2"/>
      </w:tblGrid>
      <w:tr w:rsidR="00537186" w14:paraId="28BFB7DB" w14:textId="77777777" w:rsidTr="00D8090B">
        <w:trPr>
          <w:cnfStyle w:val="100000000000" w:firstRow="1" w:lastRow="0" w:firstColumn="0" w:lastColumn="0" w:oddVBand="0" w:evenVBand="0" w:oddHBand="0" w:evenHBand="0" w:firstRowFirstColumn="0" w:firstRowLastColumn="0" w:lastRowFirstColumn="0" w:lastRowLastColumn="0"/>
          <w:trHeight w:val="5954"/>
        </w:trPr>
        <w:tc>
          <w:tcPr>
            <w:tcW w:w="9592" w:type="dxa"/>
            <w:vAlign w:val="top"/>
          </w:tcPr>
          <w:p w14:paraId="54890CDF" w14:textId="01C891F3" w:rsidR="00537186" w:rsidRDefault="00537186" w:rsidP="00537186">
            <w:r>
              <w:rPr>
                <w:noProof/>
              </w:rPr>
              <w:lastRenderedPageBreak/>
              <w:drawing>
                <wp:anchor distT="0" distB="0" distL="114300" distR="114300" simplePos="0" relativeHeight="251505664" behindDoc="0" locked="0" layoutInCell="1" allowOverlap="1" wp14:anchorId="51B2331A" wp14:editId="0693C8F5">
                  <wp:simplePos x="0" y="0"/>
                  <wp:positionH relativeFrom="column">
                    <wp:posOffset>384</wp:posOffset>
                  </wp:positionH>
                  <wp:positionV relativeFrom="paragraph">
                    <wp:posOffset>207</wp:posOffset>
                  </wp:positionV>
                  <wp:extent cx="6073200" cy="3416400"/>
                  <wp:effectExtent l="0" t="0" r="3810" b="0"/>
                  <wp:wrapSquare wrapText="bothSides"/>
                  <wp:docPr id="22" name="Afbeelding 22" descr="Afbeelding met binnen, muur, vloer,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innen, muur, vloer, plafond&#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3200" cy="341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A5C44" w14:paraId="69A09CF4" w14:textId="77777777" w:rsidTr="00D8090B">
        <w:trPr>
          <w:trHeight w:val="7933"/>
        </w:trPr>
        <w:tc>
          <w:tcPr>
            <w:tcW w:w="9592" w:type="dxa"/>
            <w:vAlign w:val="top"/>
          </w:tcPr>
          <w:p w14:paraId="40F8D54F" w14:textId="02989576" w:rsidR="00AA5C44" w:rsidRDefault="00EC0D69" w:rsidP="00AA5C44">
            <w:r>
              <w:rPr>
                <w:noProof/>
              </w:rPr>
              <mc:AlternateContent>
                <mc:Choice Requires="wps">
                  <w:drawing>
                    <wp:anchor distT="0" distB="0" distL="114300" distR="114300" simplePos="0" relativeHeight="251517952" behindDoc="0" locked="0" layoutInCell="1" allowOverlap="1" wp14:anchorId="6B6D2E39" wp14:editId="3BBF3595">
                      <wp:simplePos x="0" y="0"/>
                      <wp:positionH relativeFrom="column">
                        <wp:posOffset>4748501</wp:posOffset>
                      </wp:positionH>
                      <wp:positionV relativeFrom="paragraph">
                        <wp:posOffset>521836</wp:posOffset>
                      </wp:positionV>
                      <wp:extent cx="435934" cy="159488"/>
                      <wp:effectExtent l="19050" t="57150" r="21590" b="50165"/>
                      <wp:wrapNone/>
                      <wp:docPr id="34" name="Pijl: links 34"/>
                      <wp:cNvGraphicFramePr/>
                      <a:graphic xmlns:a="http://schemas.openxmlformats.org/drawingml/2006/main">
                        <a:graphicData uri="http://schemas.microsoft.com/office/word/2010/wordprocessingShape">
                          <wps:wsp>
                            <wps:cNvSpPr/>
                            <wps:spPr>
                              <a:xfrm rot="1048715">
                                <a:off x="0" y="0"/>
                                <a:ext cx="435934" cy="159488"/>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0BD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links 34" o:spid="_x0000_s1026" type="#_x0000_t66" style="position:absolute;margin-left:373.9pt;margin-top:41.1pt;width:34.35pt;height:12.55pt;rotation:1145476fd;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" adj="3951" fillcolor="#3f3f75 [3209]" strokecolor="#1f1f3a [1609]" strokeweight="2pt"/>
                  </w:pict>
                </mc:Fallback>
              </mc:AlternateContent>
            </w:r>
            <w:r w:rsidR="00DA6167">
              <w:rPr>
                <w:noProof/>
              </w:rPr>
              <w:drawing>
                <wp:anchor distT="0" distB="0" distL="114300" distR="114300" simplePos="0" relativeHeight="251513856" behindDoc="0" locked="0" layoutInCell="1" allowOverlap="1" wp14:anchorId="30395874" wp14:editId="00914F38">
                  <wp:simplePos x="0" y="0"/>
                  <wp:positionH relativeFrom="column">
                    <wp:posOffset>4278630</wp:posOffset>
                  </wp:positionH>
                  <wp:positionV relativeFrom="paragraph">
                    <wp:posOffset>14605</wp:posOffset>
                  </wp:positionV>
                  <wp:extent cx="1713865" cy="1765300"/>
                  <wp:effectExtent l="0" t="6667" r="0" b="0"/>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rotWithShape="1">
                          <a:blip r:embed="rId36"/>
                          <a:srcRect l="28407" t="42241" r="33486" b="35682"/>
                          <a:stretch/>
                        </pic:blipFill>
                        <pic:spPr bwMode="auto">
                          <a:xfrm rot="5400000">
                            <a:off x="0" y="0"/>
                            <a:ext cx="1713865" cy="1765300"/>
                          </a:xfrm>
                          <a:prstGeom prst="rect">
                            <a:avLst/>
                          </a:prstGeom>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C44" w:rsidRPr="00537186">
              <w:t xml:space="preserve">Zoals je hierboven kunt zien </w:t>
            </w:r>
            <w:r w:rsidR="00AA5C44">
              <w:t xml:space="preserve">zijn er in de nieuwe lobby </w:t>
            </w:r>
            <w:r w:rsidR="00AA5C44" w:rsidRPr="00537186">
              <w:t>twee self</w:t>
            </w:r>
            <w:r w:rsidR="00AA5C44">
              <w:t xml:space="preserve"> </w:t>
            </w:r>
            <w:r w:rsidR="00AA5C44" w:rsidRPr="00537186">
              <w:t>check-in balies. Uit ons</w:t>
            </w:r>
            <w:r w:rsidR="00AA5C44">
              <w:t xml:space="preserve"> sociaal</w:t>
            </w:r>
            <w:r w:rsidR="00AA5C44" w:rsidRPr="00537186">
              <w:t>wetenschappelijk onderzoek kwam namelijk meerdere malen terug dat</w:t>
            </w:r>
            <w:r w:rsidR="00AA5C44">
              <w:t xml:space="preserve"> hotelgasten</w:t>
            </w:r>
            <w:r w:rsidR="00AA5C44" w:rsidRPr="00537186">
              <w:t xml:space="preserve"> dit erg fijn zouden vinden. Tijdens onze trip naar Amsterdam ontdekte wij ook dat in Art’otel Amsterdam al gebruik werd gemaakt van self check-in balies. Na een aantal vragen hierover te hebben gesteld bleek dat hun gasten deze balies</w:t>
            </w:r>
            <w:r w:rsidR="00AA5C44">
              <w:t xml:space="preserve"> </w:t>
            </w:r>
            <w:r w:rsidR="00AA5C44" w:rsidRPr="00537186">
              <w:t>volop gebruikten</w:t>
            </w:r>
            <w:r w:rsidR="00AA5C44">
              <w:t>. Toch bleek uit ons onderzoek dat hotelgasten persoonlijk contact ook heel erg waarderen. Daarom raden wij aan dat er altijd iemand aanwezig is achter de receptiebalie om gasten te helpen wanneer dat nodig is. Om deze reden hebben wij de self check-in balies naast de receptiebalie geplaatst. Hierdoor is het altijd mogelijk voor gasten om vragen te stellen</w:t>
            </w:r>
            <w:r w:rsidR="00197DB0">
              <w:t xml:space="preserve">, want hoe werkt de self check-in balie </w:t>
            </w:r>
            <w:r w:rsidR="000E5778">
              <w:t>nu eigenlijk?</w:t>
            </w:r>
          </w:p>
          <w:p w14:paraId="2877FEAC" w14:textId="77777777" w:rsidR="00D62446" w:rsidRDefault="00D62446" w:rsidP="00AA5C44"/>
          <w:p w14:paraId="4D5500B4" w14:textId="1306E5EC" w:rsidR="000E5778" w:rsidRDefault="000E5778" w:rsidP="00AA5C44">
            <w:r>
              <w:t>De self check</w:t>
            </w:r>
            <w:r w:rsidR="008C4445">
              <w:t>-</w:t>
            </w:r>
            <w:r>
              <w:t>in balie</w:t>
            </w:r>
            <w:r w:rsidR="00F50E61">
              <w:t xml:space="preserve"> li</w:t>
            </w:r>
            <w:r w:rsidR="008C4445">
              <w:t>g</w:t>
            </w:r>
            <w:r w:rsidR="00F50E61">
              <w:t xml:space="preserve">t direct in het zicht als je de lobby binnenloopt. Wanneer je bij de balie aankomt zie je een scherm waarop je je </w:t>
            </w:r>
            <w:r w:rsidR="00C33483">
              <w:t xml:space="preserve">reserveringsnummer </w:t>
            </w:r>
            <w:r w:rsidR="002B2E34">
              <w:t xml:space="preserve">invult. </w:t>
            </w:r>
            <w:r w:rsidR="00A85610">
              <w:t>Wanneer je reserveringsnummer klopt</w:t>
            </w:r>
            <w:r w:rsidR="000D5656">
              <w:t xml:space="preserve">, ontvang </w:t>
            </w:r>
            <w:r w:rsidR="00A85610">
              <w:t xml:space="preserve">je een </w:t>
            </w:r>
            <w:r w:rsidR="000D5656">
              <w:t>mail met daarin de code voor je kamer.</w:t>
            </w:r>
          </w:p>
          <w:p w14:paraId="7FA326B4" w14:textId="1CBD74D6" w:rsidR="00DA6167" w:rsidRPr="00537186" w:rsidRDefault="00DA6167" w:rsidP="00AA5C44"/>
          <w:p w14:paraId="17C7DE1C" w14:textId="47525174" w:rsidR="00AA5C44" w:rsidRDefault="00AA5C44" w:rsidP="00537186"/>
        </w:tc>
      </w:tr>
    </w:tbl>
    <w:p w14:paraId="4CEE2E66" w14:textId="504BC587" w:rsidR="001D1F17" w:rsidRDefault="00327F93" w:rsidP="002063EE">
      <w:r>
        <w:rPr>
          <w:noProof/>
        </w:rPr>
        <mc:AlternateContent>
          <mc:Choice Requires="wps">
            <w:drawing>
              <wp:anchor distT="0" distB="0" distL="114300" distR="114300" simplePos="0" relativeHeight="251509760" behindDoc="0" locked="0" layoutInCell="1" allowOverlap="1" wp14:anchorId="7EF74924" wp14:editId="342EE00D">
                <wp:simplePos x="0" y="0"/>
                <wp:positionH relativeFrom="column">
                  <wp:posOffset>2564130</wp:posOffset>
                </wp:positionH>
                <wp:positionV relativeFrom="page">
                  <wp:posOffset>676275</wp:posOffset>
                </wp:positionV>
                <wp:extent cx="4763386" cy="1095375"/>
                <wp:effectExtent l="0" t="0" r="18415" b="28575"/>
                <wp:wrapNone/>
                <wp:docPr id="30" name="Rechthoek: afgeschuinde diagonale hoeken 30"/>
                <wp:cNvGraphicFramePr/>
                <a:graphic xmlns:a="http://schemas.openxmlformats.org/drawingml/2006/main">
                  <a:graphicData uri="http://schemas.microsoft.com/office/word/2010/wordprocessingShape">
                    <wps:wsp>
                      <wps:cNvSpPr/>
                      <wps:spPr>
                        <a:xfrm>
                          <a:off x="0" y="0"/>
                          <a:ext cx="4763386" cy="1095375"/>
                        </a:xfrm>
                        <a:prstGeom prst="snip2DiagRect">
                          <a:avLst>
                            <a:gd name="adj1" fmla="val 28379"/>
                            <a:gd name="adj2" fmla="val 28380"/>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3251" w14:textId="73453A4E" w:rsidR="00327F93" w:rsidRPr="00A262D3" w:rsidRDefault="00327F93" w:rsidP="00A262D3">
                            <w:pPr>
                              <w:pStyle w:val="Kop1"/>
                              <w:ind w:left="720" w:firstLine="720"/>
                              <w:rPr>
                                <w:color w:val="FFFFFF" w:themeColor="background1"/>
                              </w:rPr>
                            </w:pPr>
                            <w:bookmarkStart w:id="81" w:name="_Toc125498237"/>
                            <w:r w:rsidRPr="00A262D3">
                              <w:rPr>
                                <w:color w:val="FFFFFF" w:themeColor="background1"/>
                              </w:rPr>
                              <w:t>SELF CHECK-IN</w:t>
                            </w:r>
                            <w:bookmarkEnd w:id="8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74924" id="Rechthoek: afgeschuinde diagonale hoeken 30" o:spid="_x0000_s1037" style="position:absolute;margin-left:201.9pt;margin-top:53.25pt;width:375.05pt;height:86.2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763386,1095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" adj="-11796480,,5400" path="m310856,l4452519,r310867,310867l4763386,784519r-310856,310856l310867,1095375,,784508,,310856,310856,xe" fillcolor="#2f4b83 [3207]" strokecolor="#2f4b83 [3207]" strokeweight="2pt">
                <v:stroke joinstyle="miter"/>
                <v:formulas/>
                <v:path arrowok="t" o:connecttype="custom" o:connectlocs="310856,0;4452519,0;4763386,310867;4763386,784519;4452530,1095375;310867,1095375;0,784508;0,310856;310856,0" o:connectangles="0,0,0,0,0,0,0,0,0" textboxrect="0,0,4763386,1095375"/>
                <v:textbox>
                  <w:txbxContent>
                    <w:p w14:paraId="15493251" w14:textId="73453A4E" w:rsidR="00327F93" w:rsidRPr="00A262D3" w:rsidRDefault="00327F93" w:rsidP="00A262D3">
                      <w:pPr>
                        <w:pStyle w:val="Kop1"/>
                        <w:ind w:left="720" w:firstLine="720"/>
                        <w:rPr>
                          <w:color w:val="FFFFFF" w:themeColor="background1"/>
                        </w:rPr>
                      </w:pPr>
                      <w:bookmarkStart w:id="83" w:name="_Toc125498237"/>
                      <w:r w:rsidRPr="00A262D3">
                        <w:rPr>
                          <w:color w:val="FFFFFF" w:themeColor="background1"/>
                        </w:rPr>
                        <w:t>SELF CHECK-IN</w:t>
                      </w:r>
                      <w:bookmarkEnd w:id="83"/>
                    </w:p>
                  </w:txbxContent>
                </v:textbox>
                <w10:wrap anchory="page"/>
              </v:shape>
            </w:pict>
          </mc:Fallback>
        </mc:AlternateContent>
      </w:r>
      <w:r w:rsidR="00967432">
        <w:rPr>
          <w:noProof/>
        </w:rPr>
        <mc:AlternateContent>
          <mc:Choice Requires="wps">
            <w:drawing>
              <wp:anchor distT="0" distB="0" distL="114300" distR="114300" simplePos="0" relativeHeight="251489280" behindDoc="0" locked="0" layoutInCell="1" allowOverlap="1" wp14:anchorId="4B4B7DE6" wp14:editId="0A18E129">
                <wp:simplePos x="0" y="0"/>
                <wp:positionH relativeFrom="column">
                  <wp:posOffset>1203960</wp:posOffset>
                </wp:positionH>
                <wp:positionV relativeFrom="paragraph">
                  <wp:posOffset>-9679940</wp:posOffset>
                </wp:positionV>
                <wp:extent cx="5095783" cy="2938232"/>
                <wp:effectExtent l="0" t="0" r="10160" b="14605"/>
                <wp:wrapNone/>
                <wp:docPr id="21" name="Rechthoek 21"/>
                <wp:cNvGraphicFramePr/>
                <a:graphic xmlns:a="http://schemas.openxmlformats.org/drawingml/2006/main">
                  <a:graphicData uri="http://schemas.microsoft.com/office/word/2010/wordprocessingShape">
                    <wps:wsp>
                      <wps:cNvSpPr/>
                      <wps:spPr>
                        <a:xfrm>
                          <a:off x="0" y="0"/>
                          <a:ext cx="5095783" cy="2938232"/>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3666C" id="Rechthoek 21" o:spid="_x0000_s1026" style="position:absolute;margin-left:94.8pt;margin-top:-762.2pt;width:401.25pt;height:231.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" fillcolor="#2f4b83 [3207]" strokecolor="#2f4b83 [3207]" strokeweight="2pt"/>
            </w:pict>
          </mc:Fallback>
        </mc:AlternateContent>
      </w:r>
      <w:r w:rsidR="00967432">
        <w:rPr>
          <w:noProof/>
        </w:rPr>
        <mc:AlternateContent>
          <mc:Choice Requires="wps">
            <w:drawing>
              <wp:anchor distT="0" distB="0" distL="114300" distR="114300" simplePos="0" relativeHeight="251501568" behindDoc="0" locked="0" layoutInCell="1" allowOverlap="1" wp14:anchorId="2C94846D" wp14:editId="4D06772F">
                <wp:simplePos x="0" y="0"/>
                <wp:positionH relativeFrom="column">
                  <wp:posOffset>-2141220</wp:posOffset>
                </wp:positionH>
                <wp:positionV relativeFrom="paragraph">
                  <wp:posOffset>-7017385</wp:posOffset>
                </wp:positionV>
                <wp:extent cx="4615815" cy="1076325"/>
                <wp:effectExtent l="0" t="0" r="13335" b="28575"/>
                <wp:wrapNone/>
                <wp:docPr id="19" name="Rechthoek: afgeronde hoeken 19"/>
                <wp:cNvGraphicFramePr/>
                <a:graphic xmlns:a="http://schemas.openxmlformats.org/drawingml/2006/main">
                  <a:graphicData uri="http://schemas.microsoft.com/office/word/2010/wordprocessingShape">
                    <wps:wsp>
                      <wps:cNvSpPr/>
                      <wps:spPr>
                        <a:xfrm>
                          <a:off x="0" y="0"/>
                          <a:ext cx="4615815" cy="1076325"/>
                        </a:xfrm>
                        <a:prstGeom prst="roundRect">
                          <a:avLst>
                            <a:gd name="adj" fmla="val 38775"/>
                          </a:avLst>
                        </a:prstGeom>
                        <a:solidFill>
                          <a:srgbClr val="0D633C"/>
                        </a:solidFill>
                        <a:ln>
                          <a:solidFill>
                            <a:srgbClr val="0D63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53A65" w14:textId="5BC6AFCE" w:rsidR="00C3685D" w:rsidRPr="006A2D4D" w:rsidRDefault="00DB01E5" w:rsidP="00827C6D">
                            <w:pPr>
                              <w:pStyle w:val="Kop1"/>
                              <w:ind w:left="2160" w:firstLine="720"/>
                              <w:rPr>
                                <w:color w:val="FFFFFF" w:themeColor="background2"/>
                                <w:sz w:val="72"/>
                                <w:szCs w:val="28"/>
                                <w14:textOutline w14:w="9525" w14:cap="rnd" w14:cmpd="sng" w14:algn="ctr">
                                  <w14:noFill/>
                                  <w14:prstDash w14:val="solid"/>
                                  <w14:bevel/>
                                </w14:textOutline>
                              </w:rPr>
                            </w:pPr>
                            <w:bookmarkStart w:id="82" w:name="_Toc125498238"/>
                            <w:r w:rsidRPr="006A2D4D">
                              <w:rPr>
                                <w:color w:val="FFFFFF" w:themeColor="background2"/>
                                <w:sz w:val="72"/>
                                <w:szCs w:val="28"/>
                                <w14:textOutline w14:w="9525" w14:cap="rnd" w14:cmpd="sng" w14:algn="ctr">
                                  <w14:noFill/>
                                  <w14:prstDash w14:val="solid"/>
                                  <w14:bevel/>
                                </w14:textOutline>
                              </w:rPr>
                              <w:t>GROEN?</w:t>
                            </w:r>
                            <w:bookmarkEnd w:id="82"/>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4846D" id="Rechthoek: afgeronde hoeken 19" o:spid="_x0000_s1038" style="position:absolute;margin-left:-168.6pt;margin-top:-552.55pt;width:363.45pt;height:84.7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54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" fillcolor="#0d633c" strokecolor="#0d633c" strokeweight="2pt">
                <v:textbox inset=",0,,0">
                  <w:txbxContent>
                    <w:p w14:paraId="38853A65" w14:textId="5BC6AFCE" w:rsidR="00C3685D" w:rsidRPr="006A2D4D" w:rsidRDefault="00DB01E5" w:rsidP="00827C6D">
                      <w:pPr>
                        <w:pStyle w:val="Kop1"/>
                        <w:ind w:left="2160" w:firstLine="720"/>
                        <w:rPr>
                          <w:color w:val="FFFFFF" w:themeColor="background2"/>
                          <w:sz w:val="72"/>
                          <w:szCs w:val="28"/>
                          <w14:textOutline w14:w="9525" w14:cap="rnd" w14:cmpd="sng" w14:algn="ctr">
                            <w14:noFill/>
                            <w14:prstDash w14:val="solid"/>
                            <w14:bevel/>
                          </w14:textOutline>
                        </w:rPr>
                      </w:pPr>
                      <w:bookmarkStart w:id="85" w:name="_Toc125498238"/>
                      <w:r w:rsidRPr="006A2D4D">
                        <w:rPr>
                          <w:color w:val="FFFFFF" w:themeColor="background2"/>
                          <w:sz w:val="72"/>
                          <w:szCs w:val="28"/>
                          <w14:textOutline w14:w="9525" w14:cap="rnd" w14:cmpd="sng" w14:algn="ctr">
                            <w14:noFill/>
                            <w14:prstDash w14:val="solid"/>
                            <w14:bevel/>
                          </w14:textOutline>
                        </w:rPr>
                        <w:t>GROEN?</w:t>
                      </w:r>
                      <w:bookmarkEnd w:id="85"/>
                    </w:p>
                  </w:txbxContent>
                </v:textbox>
              </v:roundrect>
            </w:pict>
          </mc:Fallback>
        </mc:AlternateContent>
      </w:r>
    </w:p>
    <w:p w14:paraId="74F2FE82" w14:textId="101F6593" w:rsidR="0072594B" w:rsidRDefault="0072594B" w:rsidP="002063EE"/>
    <w:p w14:paraId="340E49EC" w14:textId="51A5CDF3" w:rsidR="00314C0D" w:rsidRDefault="00314C0D" w:rsidP="00314C0D">
      <w:pPr>
        <w:spacing w:after="180" w:line="336" w:lineRule="auto"/>
        <w:contextualSpacing w:val="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633"/>
      </w:tblGrid>
      <w:tr w:rsidR="000D3420" w14:paraId="634031B4" w14:textId="77777777" w:rsidTr="00D62446">
        <w:trPr>
          <w:cnfStyle w:val="100000000000" w:firstRow="1" w:lastRow="0" w:firstColumn="0" w:lastColumn="0" w:oddVBand="0" w:evenVBand="0" w:oddHBand="0" w:evenHBand="0" w:firstRowFirstColumn="0" w:firstRowLastColumn="0" w:lastRowFirstColumn="0" w:lastRowLastColumn="0"/>
          <w:trHeight w:val="5885"/>
        </w:trPr>
        <w:tc>
          <w:tcPr>
            <w:tcW w:w="9602" w:type="dxa"/>
            <w:gridSpan w:val="2"/>
            <w:vAlign w:val="top"/>
          </w:tcPr>
          <w:p w14:paraId="5E64FCB9" w14:textId="3E78601E" w:rsidR="000D3420" w:rsidRDefault="00116CF2" w:rsidP="0009471E">
            <w:pPr>
              <w:jc w:val="left"/>
            </w:pPr>
            <w:r>
              <w:rPr>
                <w:noProof/>
              </w:rPr>
              <w:lastRenderedPageBreak/>
              <mc:AlternateContent>
                <mc:Choice Requires="wps">
                  <w:drawing>
                    <wp:anchor distT="0" distB="0" distL="114300" distR="114300" simplePos="0" relativeHeight="251839488" behindDoc="0" locked="0" layoutInCell="1" allowOverlap="1" wp14:anchorId="28B84569" wp14:editId="61FB6C6C">
                      <wp:simplePos x="0" y="0"/>
                      <wp:positionH relativeFrom="column">
                        <wp:posOffset>-1102995</wp:posOffset>
                      </wp:positionH>
                      <wp:positionV relativeFrom="paragraph">
                        <wp:posOffset>12700</wp:posOffset>
                      </wp:positionV>
                      <wp:extent cx="4183811" cy="914400"/>
                      <wp:effectExtent l="0" t="0" r="26670" b="19050"/>
                      <wp:wrapNone/>
                      <wp:docPr id="78" name="Rechthoek: afgeronde hoeken 78"/>
                      <wp:cNvGraphicFramePr/>
                      <a:graphic xmlns:a="http://schemas.openxmlformats.org/drawingml/2006/main">
                        <a:graphicData uri="http://schemas.microsoft.com/office/word/2010/wordprocessingShape">
                          <wps:wsp>
                            <wps:cNvSpPr/>
                            <wps:spPr>
                              <a:xfrm>
                                <a:off x="0" y="0"/>
                                <a:ext cx="4183811" cy="914400"/>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A5ACC" w14:textId="26665042" w:rsidR="00116CF2" w:rsidRPr="00A262D3" w:rsidRDefault="00116CF2" w:rsidP="00B13C44">
                                  <w:pPr>
                                    <w:pStyle w:val="Kop1"/>
                                    <w:ind w:left="720" w:firstLine="720"/>
                                    <w:rPr>
                                      <w:color w:val="FFFFFF" w:themeColor="background1"/>
                                    </w:rPr>
                                  </w:pPr>
                                  <w:bookmarkStart w:id="83" w:name="_Toc125498239"/>
                                  <w:r w:rsidRPr="00A262D3">
                                    <w:rPr>
                                      <w:color w:val="FFFFFF" w:themeColor="background1"/>
                                    </w:rPr>
                                    <w:t>WINKELTJE</w:t>
                                  </w:r>
                                  <w:bookmarkEnd w:id="8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B84569" id="Rechthoek: afgeronde hoeken 78" o:spid="_x0000_s1039" style="position:absolute;left:0;text-align:left;margin-left:-86.85pt;margin-top:1pt;width:329.45pt;height:1in;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" fillcolor="#faeec2 [1300]" strokecolor="#faeec2 [1300]" strokeweight="2pt">
                      <v:textbox>
                        <w:txbxContent>
                          <w:p w14:paraId="437A5ACC" w14:textId="26665042" w:rsidR="00116CF2" w:rsidRPr="00A262D3" w:rsidRDefault="00116CF2" w:rsidP="00B13C44">
                            <w:pPr>
                              <w:pStyle w:val="Kop1"/>
                              <w:ind w:left="720" w:firstLine="720"/>
                              <w:rPr>
                                <w:color w:val="FFFFFF" w:themeColor="background1"/>
                              </w:rPr>
                            </w:pPr>
                            <w:bookmarkStart w:id="87" w:name="_Toc125498239"/>
                            <w:r w:rsidRPr="00A262D3">
                              <w:rPr>
                                <w:color w:val="FFFFFF" w:themeColor="background1"/>
                              </w:rPr>
                              <w:t>WINKELTJE</w:t>
                            </w:r>
                            <w:bookmarkEnd w:id="87"/>
                          </w:p>
                        </w:txbxContent>
                      </v:textbox>
                    </v:roundrect>
                  </w:pict>
                </mc:Fallback>
              </mc:AlternateContent>
            </w:r>
            <w:r w:rsidR="0009471E">
              <w:rPr>
                <w:noProof/>
              </w:rPr>
              <w:drawing>
                <wp:anchor distT="0" distB="0" distL="114300" distR="114300" simplePos="0" relativeHeight="251677696" behindDoc="0" locked="0" layoutInCell="1" allowOverlap="1" wp14:anchorId="561BFF32" wp14:editId="2CC89778">
                  <wp:simplePos x="0" y="0"/>
                  <wp:positionH relativeFrom="column">
                    <wp:posOffset>-138430</wp:posOffset>
                  </wp:positionH>
                  <wp:positionV relativeFrom="paragraph">
                    <wp:posOffset>-4871720</wp:posOffset>
                  </wp:positionV>
                  <wp:extent cx="6073140" cy="3416300"/>
                  <wp:effectExtent l="0" t="0" r="3810" b="0"/>
                  <wp:wrapSquare wrapText="bothSides"/>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3140" cy="3416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712B3" w14:paraId="3ACD3953" w14:textId="65DD5708" w:rsidTr="00D62446">
        <w:trPr>
          <w:trHeight w:val="3538"/>
        </w:trPr>
        <w:tc>
          <w:tcPr>
            <w:tcW w:w="3969" w:type="dxa"/>
            <w:vAlign w:val="top"/>
          </w:tcPr>
          <w:p w14:paraId="4289C812" w14:textId="08F7EC77" w:rsidR="001712B3" w:rsidRDefault="004F2E05" w:rsidP="00BB0C2F">
            <w:pPr>
              <w:spacing w:after="180" w:line="336" w:lineRule="auto"/>
              <w:contextualSpacing w:val="0"/>
            </w:pPr>
            <w:r>
              <w:rPr>
                <w:noProof/>
              </w:rPr>
              <w:drawing>
                <wp:anchor distT="0" distB="0" distL="114300" distR="114300" simplePos="0" relativeHeight="251704320" behindDoc="0" locked="0" layoutInCell="1" allowOverlap="1" wp14:anchorId="7D76B5EC" wp14:editId="2D7B9033">
                  <wp:simplePos x="0" y="0"/>
                  <wp:positionH relativeFrom="page">
                    <wp:posOffset>9525</wp:posOffset>
                  </wp:positionH>
                  <wp:positionV relativeFrom="paragraph">
                    <wp:posOffset>2263775</wp:posOffset>
                  </wp:positionV>
                  <wp:extent cx="2305050" cy="1676400"/>
                  <wp:effectExtent l="0" t="0" r="0" b="0"/>
                  <wp:wrapSquare wrapText="bothSides"/>
                  <wp:docPr id="65" name="Afbeelding 65" descr="Afbeelding met binnen, vloer, meubels,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Afbeelding 63" descr="Afbeelding met binnen, vloer, meubels, verschillende&#10;&#10;Automatisch gegenereerde beschrijving"/>
                          <pic:cNvPicPr>
                            <a:picLocks noChangeAspect="1" noChangeArrowheads="1"/>
                          </pic:cNvPicPr>
                        </pic:nvPicPr>
                        <pic:blipFill rotWithShape="1">
                          <a:blip r:embed="rId40">
                            <a:extLst>
                              <a:ext uri="{28A0092B-C50C-407E-A947-70E740481C1C}">
                                <a14:useLocalDpi xmlns:a14="http://schemas.microsoft.com/office/drawing/2010/main" val="0"/>
                              </a:ext>
                            </a:extLst>
                          </a:blip>
                          <a:srcRect r="22675"/>
                          <a:stretch/>
                        </pic:blipFill>
                        <pic:spPr bwMode="auto">
                          <a:xfrm>
                            <a:off x="0" y="0"/>
                            <a:ext cx="230505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29C6">
              <w:rPr>
                <w:noProof/>
              </w:rPr>
              <mc:AlternateContent>
                <mc:Choice Requires="wps">
                  <w:drawing>
                    <wp:anchor distT="0" distB="0" distL="114300" distR="114300" simplePos="0" relativeHeight="251693056" behindDoc="0" locked="0" layoutInCell="1" allowOverlap="1" wp14:anchorId="7ADC040F" wp14:editId="758AF517">
                      <wp:simplePos x="0" y="0"/>
                      <wp:positionH relativeFrom="column">
                        <wp:posOffset>1003300</wp:posOffset>
                      </wp:positionH>
                      <wp:positionV relativeFrom="page">
                        <wp:posOffset>74295</wp:posOffset>
                      </wp:positionV>
                      <wp:extent cx="876300" cy="571500"/>
                      <wp:effectExtent l="19050" t="19050" r="19050" b="19050"/>
                      <wp:wrapNone/>
                      <wp:docPr id="63" name="Ovaal 63"/>
                      <wp:cNvGraphicFramePr/>
                      <a:graphic xmlns:a="http://schemas.openxmlformats.org/drawingml/2006/main">
                        <a:graphicData uri="http://schemas.microsoft.com/office/word/2010/wordprocessingShape">
                          <wps:wsp>
                            <wps:cNvSpPr/>
                            <wps:spPr>
                              <a:xfrm>
                                <a:off x="0" y="0"/>
                                <a:ext cx="876300" cy="571500"/>
                              </a:xfrm>
                              <a:prstGeom prst="ellipse">
                                <a:avLst/>
                              </a:prstGeom>
                              <a:noFill/>
                              <a:ln w="3810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8ECE5" id="Ovaal 63" o:spid="_x0000_s1026" style="position:absolute;margin-left:79pt;margin-top:5.85pt;width:69pt;height:45pt;z-index:2516930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" filled="f" strokecolor="#2f4b83 [3207]" strokeweight="3pt">
                      <w10:wrap anchory="page"/>
                    </v:oval>
                  </w:pict>
                </mc:Fallback>
              </mc:AlternateContent>
            </w:r>
            <w:r w:rsidR="00FD116D">
              <w:rPr>
                <w:noProof/>
              </w:rPr>
              <w:drawing>
                <wp:inline distT="0" distB="0" distL="0" distR="0" wp14:anchorId="5AAC6A34" wp14:editId="78870DC9">
                  <wp:extent cx="2238375" cy="1952625"/>
                  <wp:effectExtent l="0" t="0" r="9525" b="952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34">
                            <a:extLst>
                              <a:ext uri="{28A0092B-C50C-407E-A947-70E740481C1C}">
                                <a14:useLocalDpi xmlns:a14="http://schemas.microsoft.com/office/drawing/2010/main" val="0"/>
                              </a:ext>
                            </a:extLst>
                          </a:blip>
                          <a:srcRect l="18707" t="34088" r="35968" b="37956"/>
                          <a:stretch/>
                        </pic:blipFill>
                        <pic:spPr bwMode="auto">
                          <a:xfrm>
                            <a:off x="0" y="0"/>
                            <a:ext cx="2240362" cy="1954358"/>
                          </a:xfrm>
                          <a:prstGeom prst="rect">
                            <a:avLst/>
                          </a:prstGeom>
                          <a:ln>
                            <a:noFill/>
                          </a:ln>
                          <a:effectLst>
                            <a:softEdge rad="38100"/>
                          </a:effectLst>
                          <a:extLst>
                            <a:ext uri="{53640926-AAD7-44D8-BBD7-CCE9431645EC}">
                              <a14:shadowObscured xmlns:a14="http://schemas.microsoft.com/office/drawing/2010/main"/>
                            </a:ext>
                          </a:extLst>
                        </pic:spPr>
                      </pic:pic>
                    </a:graphicData>
                  </a:graphic>
                </wp:inline>
              </w:drawing>
            </w:r>
          </w:p>
        </w:tc>
        <w:tc>
          <w:tcPr>
            <w:tcW w:w="5633" w:type="dxa"/>
          </w:tcPr>
          <w:p w14:paraId="4E8C9FEF" w14:textId="7B5A0B8D" w:rsidR="001712B3" w:rsidRDefault="001712B3" w:rsidP="00D62446">
            <w:pPr>
              <w:ind w:left="0"/>
            </w:pPr>
            <w:r>
              <w:t>Onze lobby van de toekomst bevat een klein winkeltje waar je snel wat te drinken/eten kan halen. Daarnaast hebben we hier een klein assortiment aan bijvoorbeeld slaappilletjes/paracetamols voor wanneer een gast zich niet goed voelt. Richard meldde al dat veel gasten laat in de avond vaak wat halen uit hun automaten en dit is extra omzet. Vandaar dat we hebben gekozen voor een uitgebreider winkeltje aangezien wij geloven dat dit voor nog meer omzet zorgt. We hebben het winkeltje net om een hoekje geplaatst, omdat je niet wil dat gasten een eerste indruk krijgen dat het een heel commercieel hotel is. Daarom zullen gasten eerst rustig inchecken en ontdekken ze vanzelf het winkeltje.</w:t>
            </w:r>
          </w:p>
          <w:p w14:paraId="7760BB99" w14:textId="77777777" w:rsidR="001712B3" w:rsidRDefault="001712B3" w:rsidP="00D62446">
            <w:pPr>
              <w:spacing w:after="180" w:line="336" w:lineRule="auto"/>
              <w:contextualSpacing w:val="0"/>
            </w:pPr>
          </w:p>
        </w:tc>
      </w:tr>
    </w:tbl>
    <w:p w14:paraId="22A6101A" w14:textId="0CD7421E" w:rsidR="006C4A4D" w:rsidRDefault="006C4A4D" w:rsidP="000D3420">
      <w:pPr>
        <w:spacing w:after="180" w:line="336" w:lineRule="auto"/>
        <w:contextualSpacing w:val="0"/>
      </w:pPr>
    </w:p>
    <w:p w14:paraId="478853CA" w14:textId="08905BF8" w:rsidR="00E555F9" w:rsidRDefault="00E555F9" w:rsidP="000D3420">
      <w:pPr>
        <w:spacing w:after="180" w:line="336" w:lineRule="auto"/>
        <w:contextualSpacing w:val="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4"/>
        <w:gridCol w:w="1861"/>
        <w:gridCol w:w="3927"/>
      </w:tblGrid>
      <w:tr w:rsidR="00E555F9" w14:paraId="481C023F" w14:textId="77777777" w:rsidTr="00013254">
        <w:trPr>
          <w:cnfStyle w:val="100000000000" w:firstRow="1" w:lastRow="0" w:firstColumn="0" w:lastColumn="0" w:oddVBand="0" w:evenVBand="0" w:oddHBand="0" w:evenHBand="0" w:firstRowFirstColumn="0" w:firstRowLastColumn="0" w:lastRowFirstColumn="0" w:lastRowLastColumn="0"/>
          <w:trHeight w:val="5602"/>
        </w:trPr>
        <w:tc>
          <w:tcPr>
            <w:tcW w:w="9592" w:type="dxa"/>
            <w:gridSpan w:val="3"/>
            <w:vAlign w:val="top"/>
          </w:tcPr>
          <w:p w14:paraId="1F2ACD8B" w14:textId="0C6B2F33" w:rsidR="00E555F9" w:rsidRDefault="00D86BCA" w:rsidP="00C86434">
            <w:r>
              <w:rPr>
                <w:noProof/>
              </w:rPr>
              <w:lastRenderedPageBreak/>
              <mc:AlternateContent>
                <mc:Choice Requires="wps">
                  <w:drawing>
                    <wp:anchor distT="0" distB="0" distL="114300" distR="114300" simplePos="0" relativeHeight="251724800" behindDoc="0" locked="0" layoutInCell="1" allowOverlap="1" wp14:anchorId="157E1676" wp14:editId="509502E3">
                      <wp:simplePos x="0" y="0"/>
                      <wp:positionH relativeFrom="page">
                        <wp:posOffset>2506979</wp:posOffset>
                      </wp:positionH>
                      <wp:positionV relativeFrom="page">
                        <wp:posOffset>2479675</wp:posOffset>
                      </wp:positionV>
                      <wp:extent cx="4684395" cy="942975"/>
                      <wp:effectExtent l="0" t="0" r="20955" b="28575"/>
                      <wp:wrapNone/>
                      <wp:docPr id="46" name="Rechthoek: afgeronde hoeken 46"/>
                      <wp:cNvGraphicFramePr/>
                      <a:graphic xmlns:a="http://schemas.openxmlformats.org/drawingml/2006/main">
                        <a:graphicData uri="http://schemas.microsoft.com/office/word/2010/wordprocessingShape">
                          <wps:wsp>
                            <wps:cNvSpPr/>
                            <wps:spPr>
                              <a:xfrm>
                                <a:off x="0" y="0"/>
                                <a:ext cx="4684395" cy="942975"/>
                              </a:xfrm>
                              <a:prstGeom prst="roundRect">
                                <a:avLst>
                                  <a:gd name="adj" fmla="val 3644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5FC49" w14:textId="7616FD09" w:rsidR="00D8090B" w:rsidRPr="00A262D3" w:rsidRDefault="00D8090B" w:rsidP="00FC33C0">
                                  <w:pPr>
                                    <w:pStyle w:val="Kop1"/>
                                    <w:ind w:firstLine="720"/>
                                    <w:jc w:val="both"/>
                                    <w:rPr>
                                      <w:color w:val="FFFFFF" w:themeColor="background1"/>
                                    </w:rPr>
                                  </w:pPr>
                                  <w:bookmarkStart w:id="84" w:name="_Toc125498240"/>
                                  <w:r w:rsidRPr="00A262D3">
                                    <w:rPr>
                                      <w:color w:val="FFFFFF" w:themeColor="background1"/>
                                    </w:rPr>
                                    <w:t>ZIT</w:t>
                                  </w:r>
                                  <w:r w:rsidR="00D86BCA" w:rsidRPr="00A262D3">
                                    <w:rPr>
                                      <w:color w:val="FFFFFF" w:themeColor="background1"/>
                                    </w:rPr>
                                    <w:t>-</w:t>
                                  </w:r>
                                  <w:r w:rsidRPr="00A262D3">
                                    <w:rPr>
                                      <w:color w:val="FFFFFF" w:themeColor="background1"/>
                                    </w:rPr>
                                    <w:t xml:space="preserve"> EN WERKRUIMTE</w:t>
                                  </w:r>
                                  <w:bookmarkEnd w:id="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E1676" id="Rechthoek: afgeronde hoeken 46" o:spid="_x0000_s1040" style="position:absolute;left:0;text-align:left;margin-left:197.4pt;margin-top:195.25pt;width:368.85pt;height:74.25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rcsize="238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" fillcolor="#7dc6f3 [3205]" strokecolor="#7dc6f3 [3205]" strokeweight="2pt">
                      <v:textbox>
                        <w:txbxContent>
                          <w:p w14:paraId="6A55FC49" w14:textId="7616FD09" w:rsidR="00D8090B" w:rsidRPr="00A262D3" w:rsidRDefault="00D8090B" w:rsidP="00FC33C0">
                            <w:pPr>
                              <w:pStyle w:val="Kop1"/>
                              <w:ind w:firstLine="720"/>
                              <w:jc w:val="both"/>
                              <w:rPr>
                                <w:color w:val="FFFFFF" w:themeColor="background1"/>
                              </w:rPr>
                            </w:pPr>
                            <w:bookmarkStart w:id="89" w:name="_Toc125498240"/>
                            <w:r w:rsidRPr="00A262D3">
                              <w:rPr>
                                <w:color w:val="FFFFFF" w:themeColor="background1"/>
                              </w:rPr>
                              <w:t>ZIT</w:t>
                            </w:r>
                            <w:r w:rsidR="00D86BCA" w:rsidRPr="00A262D3">
                              <w:rPr>
                                <w:color w:val="FFFFFF" w:themeColor="background1"/>
                              </w:rPr>
                              <w:t>-</w:t>
                            </w:r>
                            <w:r w:rsidRPr="00A262D3">
                              <w:rPr>
                                <w:color w:val="FFFFFF" w:themeColor="background1"/>
                              </w:rPr>
                              <w:t xml:space="preserve"> EN WERKRUIMTE</w:t>
                            </w:r>
                            <w:bookmarkEnd w:id="89"/>
                          </w:p>
                        </w:txbxContent>
                      </v:textbox>
                      <w10:wrap anchorx="page" anchory="page"/>
                    </v:roundrect>
                  </w:pict>
                </mc:Fallback>
              </mc:AlternateContent>
            </w:r>
            <w:r w:rsidR="00E515C6">
              <w:rPr>
                <w:noProof/>
              </w:rPr>
              <w:drawing>
                <wp:anchor distT="0" distB="0" distL="114300" distR="114300" simplePos="0" relativeHeight="251714560" behindDoc="0" locked="0" layoutInCell="1" allowOverlap="1" wp14:anchorId="070416A1" wp14:editId="4B22051B">
                  <wp:simplePos x="0" y="0"/>
                  <wp:positionH relativeFrom="column">
                    <wp:posOffset>0</wp:posOffset>
                  </wp:positionH>
                  <wp:positionV relativeFrom="paragraph">
                    <wp:posOffset>0</wp:posOffset>
                  </wp:positionV>
                  <wp:extent cx="6073200" cy="3416400"/>
                  <wp:effectExtent l="0" t="0" r="381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3200" cy="341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E47B8" w14:paraId="09FD2D86" w14:textId="2E5856FE" w:rsidTr="00013254">
        <w:trPr>
          <w:trHeight w:val="4904"/>
        </w:trPr>
        <w:tc>
          <w:tcPr>
            <w:tcW w:w="5665" w:type="dxa"/>
            <w:gridSpan w:val="2"/>
            <w:vAlign w:val="top"/>
          </w:tcPr>
          <w:p w14:paraId="5AF22887" w14:textId="4D4CADCC" w:rsidR="002E47B8" w:rsidRDefault="002E47B8" w:rsidP="00776C80">
            <w:pPr>
              <w:spacing w:after="180" w:line="336" w:lineRule="auto"/>
              <w:contextualSpacing w:val="0"/>
            </w:pPr>
            <w:r>
              <w:t>De lobby van de toekomst kan gebruikt worden voor meerdere doeleinden. Zo is er plek om te werken, te ontspannen en te socializen. Daarom hebben we rechts om de hoek achter de balie een grote ruimte ingericht als zit- en werkruimte. Onze expert, Martha, gaf aan dat we in ons eerste ontwerp te weinig zitplaatsen hadden verwerkt. Daarom hebben wij in ons eindontwerp veel zit- en werkplaatsen geplaatst. Bij de banken bij de ingang en in de rest van de lobby kunnen gasten wachten op hun taxi of even relaxen</w:t>
            </w:r>
            <w:r w:rsidR="00776C80">
              <w:t>.</w:t>
            </w:r>
          </w:p>
          <w:p w14:paraId="758EFFED" w14:textId="2A324F05" w:rsidR="00776C80" w:rsidRDefault="00776C80" w:rsidP="00776C80">
            <w:pPr>
              <w:spacing w:after="180" w:line="336" w:lineRule="auto"/>
              <w:contextualSpacing w:val="0"/>
            </w:pPr>
          </w:p>
        </w:tc>
        <w:tc>
          <w:tcPr>
            <w:tcW w:w="3927" w:type="dxa"/>
            <w:vAlign w:val="top"/>
          </w:tcPr>
          <w:p w14:paraId="0E0E2558" w14:textId="11B43CB6" w:rsidR="002E47B8" w:rsidRDefault="002E47B8" w:rsidP="00776C80">
            <w:r>
              <w:rPr>
                <w:noProof/>
              </w:rPr>
              <w:drawing>
                <wp:anchor distT="0" distB="0" distL="114300" distR="114300" simplePos="0" relativeHeight="251751424" behindDoc="0" locked="0" layoutInCell="1" allowOverlap="1" wp14:anchorId="657121C4" wp14:editId="596EFD16">
                  <wp:simplePos x="0" y="0"/>
                  <wp:positionH relativeFrom="column">
                    <wp:posOffset>0</wp:posOffset>
                  </wp:positionH>
                  <wp:positionV relativeFrom="paragraph">
                    <wp:posOffset>3810</wp:posOffset>
                  </wp:positionV>
                  <wp:extent cx="2536190" cy="2872105"/>
                  <wp:effectExtent l="0" t="0" r="0" b="4445"/>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599" t="798" r="56873" b="13603"/>
                          <a:stretch/>
                        </pic:blipFill>
                        <pic:spPr bwMode="auto">
                          <a:xfrm>
                            <a:off x="0" y="0"/>
                            <a:ext cx="2536190" cy="2872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62CA4" w14:paraId="0FCA337E" w14:textId="5D32768A" w:rsidTr="00013254">
        <w:trPr>
          <w:trHeight w:val="2934"/>
        </w:trPr>
        <w:tc>
          <w:tcPr>
            <w:tcW w:w="3804" w:type="dxa"/>
            <w:vAlign w:val="top"/>
          </w:tcPr>
          <w:p w14:paraId="752E6449" w14:textId="6DE03FB4" w:rsidR="00562CA4" w:rsidRDefault="00776C80" w:rsidP="002E47B8">
            <w:pPr>
              <w:spacing w:after="180" w:line="336" w:lineRule="auto"/>
              <w:ind w:left="0"/>
              <w:rPr>
                <w:noProof/>
              </w:rPr>
            </w:pPr>
            <w:r>
              <w:rPr>
                <w:noProof/>
              </w:rPr>
              <w:drawing>
                <wp:anchor distT="0" distB="0" distL="114300" distR="114300" simplePos="0" relativeHeight="251759616" behindDoc="0" locked="0" layoutInCell="1" allowOverlap="1" wp14:anchorId="7701228E" wp14:editId="69AFDACB">
                  <wp:simplePos x="0" y="0"/>
                  <wp:positionH relativeFrom="column">
                    <wp:posOffset>263</wp:posOffset>
                  </wp:positionH>
                  <wp:positionV relativeFrom="paragraph">
                    <wp:posOffset>180</wp:posOffset>
                  </wp:positionV>
                  <wp:extent cx="2010410" cy="1819910"/>
                  <wp:effectExtent l="0" t="0" r="8890" b="8890"/>
                  <wp:wrapSquare wrapText="bothSides"/>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34">
                            <a:extLst>
                              <a:ext uri="{28A0092B-C50C-407E-A947-70E740481C1C}">
                                <a14:useLocalDpi xmlns:a14="http://schemas.microsoft.com/office/drawing/2010/main" val="0"/>
                              </a:ext>
                            </a:extLst>
                          </a:blip>
                          <a:srcRect l="19766" t="21600" r="15087" b="36702"/>
                          <a:stretch/>
                        </pic:blipFill>
                        <pic:spPr bwMode="auto">
                          <a:xfrm>
                            <a:off x="0" y="0"/>
                            <a:ext cx="2010410" cy="1819910"/>
                          </a:xfrm>
                          <a:prstGeom prst="rect">
                            <a:avLst/>
                          </a:prstGeom>
                          <a:ln>
                            <a:noFill/>
                          </a:ln>
                          <a:effectLst>
                            <a:softEdge rad="38100"/>
                          </a:effectLst>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69856" behindDoc="0" locked="0" layoutInCell="1" allowOverlap="1" wp14:anchorId="7D8F2502" wp14:editId="3BB22ADC">
                      <wp:simplePos x="0" y="0"/>
                      <wp:positionH relativeFrom="column">
                        <wp:posOffset>1532674</wp:posOffset>
                      </wp:positionH>
                      <wp:positionV relativeFrom="page">
                        <wp:posOffset>137639</wp:posOffset>
                      </wp:positionV>
                      <wp:extent cx="351790" cy="480695"/>
                      <wp:effectExtent l="19050" t="19050" r="29210" b="33655"/>
                      <wp:wrapNone/>
                      <wp:docPr id="69" name="Ovaal 69"/>
                      <wp:cNvGraphicFramePr/>
                      <a:graphic xmlns:a="http://schemas.openxmlformats.org/drawingml/2006/main">
                        <a:graphicData uri="http://schemas.microsoft.com/office/word/2010/wordprocessingShape">
                          <wps:wsp>
                            <wps:cNvSpPr/>
                            <wps:spPr>
                              <a:xfrm>
                                <a:off x="0" y="0"/>
                                <a:ext cx="351790" cy="480695"/>
                              </a:xfrm>
                              <a:prstGeom prst="ellipse">
                                <a:avLst/>
                              </a:prstGeom>
                              <a:noFill/>
                              <a:ln w="57150">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D12C78" id="Ovaal 69" o:spid="_x0000_s1026" style="position:absolute;margin-left:120.7pt;margin-top:10.85pt;width:27.7pt;height:37.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" filled="f" strokecolor="#2f4b83 [3207]" strokeweight="4.5pt">
                      <w10:wrap anchory="page"/>
                    </v:oval>
                  </w:pict>
                </mc:Fallback>
              </mc:AlternateContent>
            </w:r>
          </w:p>
        </w:tc>
        <w:tc>
          <w:tcPr>
            <w:tcW w:w="5788" w:type="dxa"/>
            <w:gridSpan w:val="2"/>
          </w:tcPr>
          <w:p w14:paraId="73FA7435" w14:textId="670E2A30" w:rsidR="00562CA4" w:rsidRDefault="00562CA4" w:rsidP="002E47B8">
            <w:pPr>
              <w:spacing w:after="180" w:line="336" w:lineRule="auto"/>
              <w:rPr>
                <w:noProof/>
              </w:rPr>
            </w:pPr>
            <w:r>
              <w:t>De grote stamtafel is een bewuste keuze. Het is een fijne plek voor afspraken maar brengt ook mensen bij elkaar.</w:t>
            </w:r>
          </w:p>
        </w:tc>
      </w:tr>
    </w:tbl>
    <w:p w14:paraId="78BD83BA" w14:textId="77777777" w:rsidR="00A83FF9" w:rsidRDefault="00A83FF9" w:rsidP="000D3420">
      <w:pPr>
        <w:spacing w:after="180" w:line="336" w:lineRule="auto"/>
        <w:contextualSpacing w:val="0"/>
      </w:pPr>
    </w:p>
    <w:p w14:paraId="7F49C888" w14:textId="77777777" w:rsidR="00A83FF9" w:rsidRDefault="00A83FF9">
      <w:pPr>
        <w:spacing w:after="180" w:line="336" w:lineRule="auto"/>
        <w:contextualSpacing w:val="0"/>
      </w:pPr>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5690"/>
      </w:tblGrid>
      <w:tr w:rsidR="00A83FF9" w14:paraId="4563C8ED" w14:textId="77777777" w:rsidTr="001709B4">
        <w:trPr>
          <w:cnfStyle w:val="100000000000" w:firstRow="1" w:lastRow="0" w:firstColumn="0" w:lastColumn="0" w:oddVBand="0" w:evenVBand="0" w:oddHBand="0" w:evenHBand="0" w:firstRowFirstColumn="0" w:firstRowLastColumn="0" w:lastRowFirstColumn="0" w:lastRowLastColumn="0"/>
          <w:trHeight w:val="3901"/>
        </w:trPr>
        <w:tc>
          <w:tcPr>
            <w:tcW w:w="9592" w:type="dxa"/>
            <w:gridSpan w:val="2"/>
            <w:vAlign w:val="top"/>
          </w:tcPr>
          <w:p w14:paraId="249363AE" w14:textId="3934EDA4" w:rsidR="00A83FF9" w:rsidRDefault="002E6BCC" w:rsidP="00365914">
            <w:r>
              <w:rPr>
                <w:noProof/>
              </w:rPr>
              <w:lastRenderedPageBreak/>
              <w:drawing>
                <wp:anchor distT="0" distB="0" distL="114300" distR="114300" simplePos="0" relativeHeight="251784192" behindDoc="0" locked="0" layoutInCell="1" allowOverlap="1" wp14:anchorId="395D48A5" wp14:editId="53FDA47A">
                  <wp:simplePos x="0" y="0"/>
                  <wp:positionH relativeFrom="column">
                    <wp:posOffset>7620</wp:posOffset>
                  </wp:positionH>
                  <wp:positionV relativeFrom="paragraph">
                    <wp:posOffset>240</wp:posOffset>
                  </wp:positionV>
                  <wp:extent cx="6073200" cy="3416400"/>
                  <wp:effectExtent l="0" t="0" r="3810" b="0"/>
                  <wp:wrapSquare wrapText="bothSides"/>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3200" cy="3416400"/>
                          </a:xfrm>
                          <a:prstGeom prst="rect">
                            <a:avLst/>
                          </a:prstGeom>
                          <a:noFill/>
                          <a:ln>
                            <a:noFill/>
                          </a:ln>
                        </pic:spPr>
                      </pic:pic>
                    </a:graphicData>
                  </a:graphic>
                </wp:anchor>
              </w:drawing>
            </w:r>
          </w:p>
        </w:tc>
      </w:tr>
      <w:tr w:rsidR="00A83FF9" w14:paraId="07C177AA" w14:textId="77777777" w:rsidTr="001709B4">
        <w:trPr>
          <w:trHeight w:val="3504"/>
        </w:trPr>
        <w:tc>
          <w:tcPr>
            <w:tcW w:w="9592" w:type="dxa"/>
            <w:gridSpan w:val="2"/>
          </w:tcPr>
          <w:p w14:paraId="20200736" w14:textId="1E897AD8" w:rsidR="00A83FF9" w:rsidRDefault="00D34F48" w:rsidP="00AC1905">
            <w:r>
              <w:t xml:space="preserve">De huidige lobby beschikt over een hoog plafond bij binnenkomst, dit is erg mooi, maar heeft geen toegevoegde waarde aan de lobby als de ingang aan de andere kant zit. Om die reden is er in plaats van het hoge plafond op die plek nu een extra verdieping gemaakt. Deze extra ruimte is helemaal voor het personeel. Deze ruimte komt erg handig uit om bijvoorbeeld het huidige </w:t>
            </w:r>
            <w:r w:rsidRPr="00601221">
              <w:t>sales kantoor</w:t>
            </w:r>
            <w:r>
              <w:t xml:space="preserve"> een flinke verbetering te geven. Deze ruimte is verder nog naar eigen wens in te delen. Het is in ieder geval een grote stap vooruit voor het personeel wat nu nog kampt met het probleem van een onder gemiddelde werkruimte.</w:t>
            </w:r>
          </w:p>
        </w:tc>
      </w:tr>
      <w:tr w:rsidR="00AC1905" w14:paraId="43ACC476" w14:textId="5DF07335" w:rsidTr="001709B4">
        <w:trPr>
          <w:trHeight w:val="4940"/>
        </w:trPr>
        <w:tc>
          <w:tcPr>
            <w:tcW w:w="5352" w:type="dxa"/>
          </w:tcPr>
          <w:p w14:paraId="41DFD9A1" w14:textId="02E8B690" w:rsidR="00F00D56" w:rsidRDefault="00F00D56" w:rsidP="00F00D56">
            <w:pPr>
              <w:spacing w:after="180" w:line="336" w:lineRule="auto"/>
            </w:pPr>
            <w:r>
              <w:t xml:space="preserve">De personeelsruimte van de nieuwe lobby is opgedeeld in twee delen. Hier hebben we voor gekozen omdat </w:t>
            </w:r>
            <w:r w:rsidR="00427AC7">
              <w:t>de ingang van de lobby naar de andere kant van het gebouw verplaatst is</w:t>
            </w:r>
            <w:r w:rsidR="00421FEE">
              <w:t xml:space="preserve">. Door de personeelsruimte in twee delen </w:t>
            </w:r>
            <w:r w:rsidR="00FF060C">
              <w:t>op te delen is het nog steeds mogelijk om gebruik te maken van één ap</w:t>
            </w:r>
            <w:r w:rsidR="004D6F18">
              <w:t>arte personeelslift.</w:t>
            </w:r>
            <w:r w:rsidR="0096148C">
              <w:rPr>
                <w:noProof/>
              </w:rPr>
              <w:t xml:space="preserve"> </w:t>
            </w:r>
          </w:p>
        </w:tc>
        <w:tc>
          <w:tcPr>
            <w:tcW w:w="4240" w:type="dxa"/>
          </w:tcPr>
          <w:p w14:paraId="6C80A114" w14:textId="016230CB" w:rsidR="00AC1905" w:rsidRDefault="004435E0" w:rsidP="000D3420">
            <w:pPr>
              <w:spacing w:after="180" w:line="336" w:lineRule="auto"/>
            </w:pPr>
            <w:r>
              <w:rPr>
                <w:noProof/>
              </w:rPr>
              <w:drawing>
                <wp:inline distT="0" distB="0" distL="0" distR="0" wp14:anchorId="1C600442" wp14:editId="2EF69B5D">
                  <wp:extent cx="3458713" cy="2544793"/>
                  <wp:effectExtent l="0" t="0" r="8890" b="825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34">
                            <a:extLst>
                              <a:ext uri="{28A0092B-C50C-407E-A947-70E740481C1C}">
                                <a14:useLocalDpi xmlns:a14="http://schemas.microsoft.com/office/drawing/2010/main" val="0"/>
                              </a:ext>
                            </a:extLst>
                          </a:blip>
                          <a:srcRect l="18868" t="41609" r="15391" b="24191"/>
                          <a:stretch/>
                        </pic:blipFill>
                        <pic:spPr bwMode="auto">
                          <a:xfrm>
                            <a:off x="0" y="0"/>
                            <a:ext cx="3465657" cy="2549902"/>
                          </a:xfrm>
                          <a:prstGeom prst="rect">
                            <a:avLst/>
                          </a:prstGeom>
                          <a:ln>
                            <a:noFill/>
                          </a:ln>
                          <a:effectLst>
                            <a:softEdge rad="63500"/>
                          </a:effectLst>
                          <a:extLst>
                            <a:ext uri="{53640926-AAD7-44D8-BBD7-CCE9431645EC}">
                              <a14:shadowObscured xmlns:a14="http://schemas.microsoft.com/office/drawing/2010/main"/>
                            </a:ext>
                          </a:extLst>
                        </pic:spPr>
                      </pic:pic>
                    </a:graphicData>
                  </a:graphic>
                </wp:inline>
              </w:drawing>
            </w:r>
          </w:p>
        </w:tc>
      </w:tr>
    </w:tbl>
    <w:p w14:paraId="6E8AFEB0" w14:textId="77777777" w:rsidR="009B5D77" w:rsidRDefault="00365914">
      <w:pPr>
        <w:spacing w:after="180" w:line="336" w:lineRule="auto"/>
        <w:contextualSpacing w:val="0"/>
      </w:pPr>
      <w:r>
        <w:rPr>
          <w:noProof/>
        </w:rPr>
        <mc:AlternateContent>
          <mc:Choice Requires="wps">
            <w:drawing>
              <wp:anchor distT="0" distB="0" distL="114300" distR="114300" simplePos="0" relativeHeight="251794432" behindDoc="0" locked="0" layoutInCell="1" allowOverlap="1" wp14:anchorId="3ECBD0B1" wp14:editId="538BD630">
                <wp:simplePos x="0" y="0"/>
                <wp:positionH relativeFrom="column">
                  <wp:posOffset>-1312545</wp:posOffset>
                </wp:positionH>
                <wp:positionV relativeFrom="page">
                  <wp:posOffset>685800</wp:posOffset>
                </wp:positionV>
                <wp:extent cx="5650230" cy="1057275"/>
                <wp:effectExtent l="0" t="0" r="26670" b="28575"/>
                <wp:wrapNone/>
                <wp:docPr id="71" name="Rechthoek: afgeschuinde diagonale hoeken 71"/>
                <wp:cNvGraphicFramePr/>
                <a:graphic xmlns:a="http://schemas.openxmlformats.org/drawingml/2006/main">
                  <a:graphicData uri="http://schemas.microsoft.com/office/word/2010/wordprocessingShape">
                    <wps:wsp>
                      <wps:cNvSpPr/>
                      <wps:spPr>
                        <a:xfrm>
                          <a:off x="0" y="0"/>
                          <a:ext cx="5650230" cy="1057275"/>
                        </a:xfrm>
                        <a:prstGeom prst="snip2DiagRect">
                          <a:avLst>
                            <a:gd name="adj1" fmla="val 28379"/>
                            <a:gd name="adj2" fmla="val 28380"/>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BFA6F" w14:textId="3C5E248B" w:rsidR="0000456D" w:rsidRPr="00A262D3" w:rsidRDefault="00FC33C0" w:rsidP="00FC33C0">
                            <w:pPr>
                              <w:pStyle w:val="Kop1"/>
                              <w:ind w:left="1440"/>
                              <w:rPr>
                                <w:color w:val="FFFFFF" w:themeColor="background1"/>
                              </w:rPr>
                            </w:pPr>
                            <w:r>
                              <w:rPr>
                                <w:color w:val="FFFFFF" w:themeColor="background1"/>
                              </w:rPr>
                              <w:t xml:space="preserve">  </w:t>
                            </w:r>
                            <w:bookmarkStart w:id="85" w:name="_Toc125498241"/>
                            <w:r w:rsidR="00365914" w:rsidRPr="00A262D3">
                              <w:rPr>
                                <w:color w:val="FFFFFF" w:themeColor="background1"/>
                              </w:rPr>
                              <w:t>PERSONEELSRUIMTE</w:t>
                            </w:r>
                            <w:bookmarkEnd w:id="8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D0B1" id="Rechthoek: afgeschuinde diagonale hoeken 71" o:spid="_x0000_s1041" style="position:absolute;margin-left:-103.35pt;margin-top:54pt;width:444.9pt;height:8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650230,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" adj="-11796480,,5400" path="m300044,l5350175,r300055,300055l5650230,757231r-300044,300044l300055,1057275,,757220,,300044,300044,xe" fillcolor="#2f4b83 [3207]" strokecolor="#2f4b83 [3207]" strokeweight="2pt">
                <v:stroke joinstyle="miter"/>
                <v:formulas/>
                <v:path arrowok="t" o:connecttype="custom" o:connectlocs="300044,0;5350175,0;5650230,300055;5650230,757231;5350186,1057275;300055,1057275;0,757220;0,300044;300044,0" o:connectangles="0,0,0,0,0,0,0,0,0" textboxrect="0,0,5650230,1057275"/>
                <v:textbox>
                  <w:txbxContent>
                    <w:p w14:paraId="716BFA6F" w14:textId="3C5E248B" w:rsidR="0000456D" w:rsidRPr="00A262D3" w:rsidRDefault="00FC33C0" w:rsidP="00FC33C0">
                      <w:pPr>
                        <w:pStyle w:val="Kop1"/>
                        <w:ind w:left="1440"/>
                        <w:rPr>
                          <w:color w:val="FFFFFF" w:themeColor="background1"/>
                        </w:rPr>
                      </w:pPr>
                      <w:r>
                        <w:rPr>
                          <w:color w:val="FFFFFF" w:themeColor="background1"/>
                        </w:rPr>
                        <w:t xml:space="preserve">  </w:t>
                      </w:r>
                      <w:bookmarkStart w:id="91" w:name="_Toc125498241"/>
                      <w:r w:rsidR="00365914" w:rsidRPr="00A262D3">
                        <w:rPr>
                          <w:color w:val="FFFFFF" w:themeColor="background1"/>
                        </w:rPr>
                        <w:t>PERSONEELSRUIMTE</w:t>
                      </w:r>
                      <w:bookmarkEnd w:id="91"/>
                    </w:p>
                  </w:txbxContent>
                </v:textbox>
                <w10:wrap anchory="page"/>
              </v:shape>
            </w:pict>
          </mc:Fallback>
        </mc:AlternateContent>
      </w:r>
      <w:r w:rsidR="006C4A4D">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2"/>
      </w:tblGrid>
      <w:tr w:rsidR="009B5D77" w14:paraId="36561AA1" w14:textId="77777777" w:rsidTr="00E516F5">
        <w:trPr>
          <w:cnfStyle w:val="100000000000" w:firstRow="1" w:lastRow="0" w:firstColumn="0" w:lastColumn="0" w:oddVBand="0" w:evenVBand="0" w:oddHBand="0" w:evenHBand="0" w:firstRowFirstColumn="0" w:firstRowLastColumn="0" w:lastRowFirstColumn="0" w:lastRowLastColumn="0"/>
        </w:trPr>
        <w:tc>
          <w:tcPr>
            <w:tcW w:w="9592" w:type="dxa"/>
            <w:vAlign w:val="top"/>
          </w:tcPr>
          <w:p w14:paraId="38DAA0C3" w14:textId="66CFF2AC" w:rsidR="009B5D77" w:rsidRDefault="00E41D9E" w:rsidP="00544B33">
            <w:r>
              <w:rPr>
                <w:noProof/>
              </w:rPr>
              <w:lastRenderedPageBreak/>
              <mc:AlternateContent>
                <mc:Choice Requires="wps">
                  <w:drawing>
                    <wp:anchor distT="0" distB="0" distL="114300" distR="114300" simplePos="0" relativeHeight="251819008" behindDoc="0" locked="0" layoutInCell="1" allowOverlap="1" wp14:anchorId="6A6435D3" wp14:editId="62196456">
                      <wp:simplePos x="0" y="0"/>
                      <wp:positionH relativeFrom="column">
                        <wp:posOffset>4040505</wp:posOffset>
                      </wp:positionH>
                      <wp:positionV relativeFrom="paragraph">
                        <wp:posOffset>-15876</wp:posOffset>
                      </wp:positionV>
                      <wp:extent cx="4873301" cy="1057275"/>
                      <wp:effectExtent l="0" t="0" r="22860" b="28575"/>
                      <wp:wrapNone/>
                      <wp:docPr id="75" name="Rechthoek: afgeronde hoeken 75"/>
                      <wp:cNvGraphicFramePr/>
                      <a:graphic xmlns:a="http://schemas.openxmlformats.org/drawingml/2006/main">
                        <a:graphicData uri="http://schemas.microsoft.com/office/word/2010/wordprocessingShape">
                          <wps:wsp>
                            <wps:cNvSpPr/>
                            <wps:spPr>
                              <a:xfrm>
                                <a:off x="0" y="0"/>
                                <a:ext cx="4873301" cy="1057275"/>
                              </a:xfrm>
                              <a:prstGeom prst="roundRect">
                                <a:avLst>
                                  <a:gd name="adj" fmla="val 42389"/>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F5BC89" w14:textId="26B17F75" w:rsidR="001D6618" w:rsidRPr="00A262D3" w:rsidRDefault="001D6618" w:rsidP="00B13C44">
                                  <w:pPr>
                                    <w:pStyle w:val="Kop1"/>
                                    <w:ind w:left="720" w:firstLine="720"/>
                                    <w:rPr>
                                      <w:color w:val="FFFFFF" w:themeColor="background1"/>
                                    </w:rPr>
                                  </w:pPr>
                                  <w:bookmarkStart w:id="86" w:name="_Toc125498242"/>
                                  <w:r w:rsidRPr="00A262D3">
                                    <w:rPr>
                                      <w:color w:val="FFFFFF" w:themeColor="background1"/>
                                    </w:rPr>
                                    <w:t>LICHT</w:t>
                                  </w:r>
                                  <w:bookmarkEnd w:id="8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435D3" id="Rechthoek: afgeronde hoeken 75" o:spid="_x0000_s1042" style="position:absolute;left:0;text-align:left;margin-left:318.15pt;margin-top:-1.25pt;width:383.7pt;height:83.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7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" fillcolor="#473d6c [3208]" strokecolor="#473d6c [3208]" strokeweight="2pt">
                      <v:textbox>
                        <w:txbxContent>
                          <w:p w14:paraId="45F5BC89" w14:textId="26B17F75" w:rsidR="001D6618" w:rsidRPr="00A262D3" w:rsidRDefault="001D6618" w:rsidP="00B13C44">
                            <w:pPr>
                              <w:pStyle w:val="Kop1"/>
                              <w:ind w:left="720" w:firstLine="720"/>
                              <w:rPr>
                                <w:color w:val="FFFFFF" w:themeColor="background1"/>
                              </w:rPr>
                            </w:pPr>
                            <w:bookmarkStart w:id="93" w:name="_Toc125498242"/>
                            <w:r w:rsidRPr="00A262D3">
                              <w:rPr>
                                <w:color w:val="FFFFFF" w:themeColor="background1"/>
                              </w:rPr>
                              <w:t>LICHT</w:t>
                            </w:r>
                            <w:bookmarkEnd w:id="93"/>
                          </w:p>
                        </w:txbxContent>
                      </v:textbox>
                    </v:roundrect>
                  </w:pict>
                </mc:Fallback>
              </mc:AlternateContent>
            </w:r>
            <w:r w:rsidR="00544B33">
              <w:rPr>
                <w:noProof/>
              </w:rPr>
              <w:drawing>
                <wp:anchor distT="0" distB="0" distL="114300" distR="114300" simplePos="0" relativeHeight="251805696" behindDoc="0" locked="0" layoutInCell="1" allowOverlap="1" wp14:anchorId="348EADAE" wp14:editId="1CF918E2">
                  <wp:simplePos x="0" y="0"/>
                  <wp:positionH relativeFrom="column">
                    <wp:posOffset>7620</wp:posOffset>
                  </wp:positionH>
                  <wp:positionV relativeFrom="paragraph">
                    <wp:posOffset>383</wp:posOffset>
                  </wp:positionV>
                  <wp:extent cx="6073200" cy="3416400"/>
                  <wp:effectExtent l="0" t="0" r="3810" b="0"/>
                  <wp:wrapSquare wrapText="bothSides"/>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3200" cy="3416400"/>
                          </a:xfrm>
                          <a:prstGeom prst="rect">
                            <a:avLst/>
                          </a:prstGeom>
                          <a:noFill/>
                          <a:ln>
                            <a:noFill/>
                          </a:ln>
                        </pic:spPr>
                      </pic:pic>
                    </a:graphicData>
                  </a:graphic>
                </wp:anchor>
              </w:drawing>
            </w:r>
          </w:p>
        </w:tc>
      </w:tr>
      <w:tr w:rsidR="009B5D77" w14:paraId="12740697" w14:textId="77777777" w:rsidTr="00E516F5">
        <w:tc>
          <w:tcPr>
            <w:tcW w:w="9592" w:type="dxa"/>
          </w:tcPr>
          <w:p w14:paraId="7ECC1F11" w14:textId="2651CC35" w:rsidR="00D325F4" w:rsidRDefault="00D325F4" w:rsidP="00D325F4">
            <w:r>
              <w:t xml:space="preserve">Uit onze enquête kwam meerdere malen terug dat hotelgasten warme lichten erg vinden passen bij een huiselijke sfeer. Denk daarbij aan geel/oranje licht. Dit wilden wij dus ook graag terugbrengen in ons ontwerp, maar je wilt natuurlijk niet de hele dag in contact komen met die warme lichten. </w:t>
            </w:r>
            <w:r w:rsidR="00DA17E9">
              <w:t>W</w:t>
            </w:r>
            <w:r>
              <w:t>arm licht</w:t>
            </w:r>
            <w:r w:rsidR="00DA17E9">
              <w:t xml:space="preserve"> zorgt</w:t>
            </w:r>
            <w:r>
              <w:t xml:space="preserve"> voor een relaxed gevoel. Dit is dus perfect voor in de avond wanneer je tot rust wilt komen. Aan de andere kant wil je in de ochtend snel wakker worden en klaar zijn voor de dag. Warme lichten zouden dit proces tegen kunnen werken. Je hebt dus op verschillende tijden van de dag verschillend licht nodig. Ook de functie van een bepaalde kamer bepaalt het soort licht. </w:t>
            </w:r>
          </w:p>
          <w:p w14:paraId="2A835390" w14:textId="77777777" w:rsidR="005E6593" w:rsidRDefault="005E6593" w:rsidP="00D325F4"/>
          <w:p w14:paraId="70464ADC" w14:textId="15617E47" w:rsidR="00CF0548" w:rsidRDefault="005E6593" w:rsidP="00CF0548">
            <w:r>
              <w:t>Wanneer je bijvoorbeeld wilt werken</w:t>
            </w:r>
            <w:r w:rsidR="008226FF">
              <w:t xml:space="preserve"> in de </w:t>
            </w:r>
            <w:r w:rsidR="00271E99">
              <w:t>werk/zit</w:t>
            </w:r>
            <w:r w:rsidR="008226FF">
              <w:t>ruimte</w:t>
            </w:r>
            <w:r>
              <w:t xml:space="preserve"> is het niet handig om heel erg warm licht</w:t>
            </w:r>
            <w:r w:rsidR="00271E99">
              <w:t xml:space="preserve"> binnen te krijgen</w:t>
            </w:r>
            <w:r>
              <w:t>, aangezien je hier een beetje ‘sloom’ van wordt. Je wilt natuurlijk ook niet dat je werkplek op een soort ziekenhuis gaat lijken. Daarom gaat onze werk/zitruimte een soort mix zijn van wat lichtere en warmere kleuren. Boven de tafels zullen witte lichten komen en aan de muur en het plafond zullen gele/oranje lichten komen. Zo is de ruimte ideaal voor werken én om even tot rust te komen.</w:t>
            </w:r>
          </w:p>
          <w:p w14:paraId="73FE82AE" w14:textId="77777777" w:rsidR="00317E83" w:rsidRDefault="00317E83" w:rsidP="005E6593"/>
          <w:p w14:paraId="20485866" w14:textId="7CB74446" w:rsidR="009B5D77" w:rsidRDefault="00F10D8F" w:rsidP="00F10D8F">
            <w:r>
              <w:t xml:space="preserve">Uiteindelijk is het de bedoeling dat de lichten in de lobby zich aanpassen aan het gevoel van de gasten. </w:t>
            </w:r>
            <w:r w:rsidR="007C263F">
              <w:t xml:space="preserve">Hierbij past dus wit/natuurlicht bij een fris en energiek gevoel en </w:t>
            </w:r>
            <w:r w:rsidR="004479D2">
              <w:t>warm, geel/oranje</w:t>
            </w:r>
            <w:r w:rsidR="00A22D19">
              <w:t>,</w:t>
            </w:r>
            <w:r w:rsidR="004479D2">
              <w:t xml:space="preserve"> licht bij </w:t>
            </w:r>
            <w:r w:rsidR="00A22D19">
              <w:t xml:space="preserve">een </w:t>
            </w:r>
            <w:r w:rsidR="001C735D">
              <w:t xml:space="preserve">rustig en relaxed gevoel. </w:t>
            </w:r>
            <w:r>
              <w:t>De lobby van de toekomst maakt dus gebruik van slimme verlichting en is dus adaptief.</w:t>
            </w:r>
          </w:p>
        </w:tc>
      </w:tr>
    </w:tbl>
    <w:p w14:paraId="54477BFF" w14:textId="77777777" w:rsidR="00E516F5" w:rsidRDefault="00E516F5" w:rsidP="000D3420">
      <w:pPr>
        <w:spacing w:after="180" w:line="336" w:lineRule="auto"/>
        <w:contextualSpacing w:val="0"/>
      </w:pPr>
    </w:p>
    <w:p w14:paraId="14E71EEB" w14:textId="77777777" w:rsidR="0074304E" w:rsidRDefault="0074304E">
      <w:pPr>
        <w:spacing w:after="180" w:line="336" w:lineRule="auto"/>
        <w:contextualSpacing w:val="0"/>
      </w:pPr>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997"/>
        <w:gridCol w:w="5056"/>
      </w:tblGrid>
      <w:tr w:rsidR="0074304E" w14:paraId="331562FF" w14:textId="77777777" w:rsidTr="0089705C">
        <w:trPr>
          <w:cnfStyle w:val="100000000000" w:firstRow="1" w:lastRow="0" w:firstColumn="0" w:lastColumn="0" w:oddVBand="0" w:evenVBand="0" w:oddHBand="0" w:evenHBand="0" w:firstRowFirstColumn="0" w:firstRowLastColumn="0" w:lastRowFirstColumn="0" w:lastRowLastColumn="0"/>
          <w:trHeight w:val="5616"/>
        </w:trPr>
        <w:tc>
          <w:tcPr>
            <w:tcW w:w="9592" w:type="dxa"/>
            <w:gridSpan w:val="3"/>
          </w:tcPr>
          <w:p w14:paraId="2230540E" w14:textId="18D5C695" w:rsidR="0074304E" w:rsidRDefault="0074304E" w:rsidP="0089705C">
            <w:r>
              <w:rPr>
                <w:noProof/>
              </w:rPr>
              <w:lastRenderedPageBreak/>
              <mc:AlternateContent>
                <mc:Choice Requires="wps">
                  <w:drawing>
                    <wp:anchor distT="0" distB="0" distL="114300" distR="114300" simplePos="0" relativeHeight="251860992" behindDoc="0" locked="0" layoutInCell="1" allowOverlap="1" wp14:anchorId="2EC2A7F1" wp14:editId="5C300AA8">
                      <wp:simplePos x="0" y="0"/>
                      <wp:positionH relativeFrom="column">
                        <wp:posOffset>-1169035</wp:posOffset>
                      </wp:positionH>
                      <wp:positionV relativeFrom="page">
                        <wp:posOffset>2447290</wp:posOffset>
                      </wp:positionV>
                      <wp:extent cx="3806190" cy="967105"/>
                      <wp:effectExtent l="0" t="0" r="22860" b="23495"/>
                      <wp:wrapNone/>
                      <wp:docPr id="28" name="Rechthoek: afgeronde hoeken 28"/>
                      <wp:cNvGraphicFramePr/>
                      <a:graphic xmlns:a="http://schemas.openxmlformats.org/drawingml/2006/main">
                        <a:graphicData uri="http://schemas.microsoft.com/office/word/2010/wordprocessingShape">
                          <wps:wsp>
                            <wps:cNvSpPr/>
                            <wps:spPr>
                              <a:xfrm>
                                <a:off x="0" y="0"/>
                                <a:ext cx="3806190" cy="967105"/>
                              </a:xfrm>
                              <a:prstGeom prst="roundRect">
                                <a:avLst>
                                  <a:gd name="adj" fmla="val 42304"/>
                                </a:avLst>
                              </a:prstGeom>
                              <a:solidFill>
                                <a:srgbClr val="0D633C"/>
                              </a:solidFill>
                              <a:ln>
                                <a:solidFill>
                                  <a:srgbClr val="0D63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3AF14" w14:textId="77777777" w:rsidR="0074304E" w:rsidRPr="00A262D3" w:rsidRDefault="0074304E" w:rsidP="00B13C44">
                                  <w:pPr>
                                    <w:pStyle w:val="Kop1"/>
                                    <w:jc w:val="center"/>
                                    <w:rPr>
                                      <w:color w:val="FFFFFF" w:themeColor="background1"/>
                                    </w:rPr>
                                  </w:pPr>
                                  <w:bookmarkStart w:id="87" w:name="_Toc125498243"/>
                                  <w:r w:rsidRPr="00A262D3">
                                    <w:rPr>
                                      <w:color w:val="FFFFFF" w:themeColor="background1"/>
                                    </w:rPr>
                                    <w:t>GROEN?</w:t>
                                  </w:r>
                                  <w:bookmarkEnd w:id="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2A7F1" id="Rechthoek: afgeronde hoeken 28" o:spid="_x0000_s1043" style="position:absolute;left:0;text-align:left;margin-left:-92.05pt;margin-top:192.7pt;width:299.7pt;height:76.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27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" fillcolor="#0d633c" strokecolor="#0d633c" strokeweight="2pt">
                      <v:textbox>
                        <w:txbxContent>
                          <w:p w14:paraId="2413AF14" w14:textId="77777777" w:rsidR="0074304E" w:rsidRPr="00A262D3" w:rsidRDefault="0074304E" w:rsidP="00B13C44">
                            <w:pPr>
                              <w:pStyle w:val="Kop1"/>
                              <w:jc w:val="center"/>
                              <w:rPr>
                                <w:color w:val="FFFFFF" w:themeColor="background1"/>
                              </w:rPr>
                            </w:pPr>
                            <w:bookmarkStart w:id="95" w:name="_Toc125498243"/>
                            <w:r w:rsidRPr="00A262D3">
                              <w:rPr>
                                <w:color w:val="FFFFFF" w:themeColor="background1"/>
                              </w:rPr>
                              <w:t>GROEN?</w:t>
                            </w:r>
                            <w:bookmarkEnd w:id="95"/>
                          </w:p>
                        </w:txbxContent>
                      </v:textbox>
                      <w10:wrap anchory="page"/>
                    </v:roundrect>
                  </w:pict>
                </mc:Fallback>
              </mc:AlternateContent>
            </w:r>
            <w:r>
              <w:rPr>
                <w:noProof/>
              </w:rPr>
              <mc:AlternateContent>
                <mc:Choice Requires="wps">
                  <w:drawing>
                    <wp:anchor distT="0" distB="0" distL="114300" distR="114300" simplePos="0" relativeHeight="251856896" behindDoc="0" locked="0" layoutInCell="1" allowOverlap="1" wp14:anchorId="428ACC36" wp14:editId="61C91027">
                      <wp:simplePos x="0" y="0"/>
                      <wp:positionH relativeFrom="column">
                        <wp:posOffset>-5937885</wp:posOffset>
                      </wp:positionH>
                      <wp:positionV relativeFrom="paragraph">
                        <wp:posOffset>-875665</wp:posOffset>
                      </wp:positionV>
                      <wp:extent cx="2934335" cy="626745"/>
                      <wp:effectExtent l="0" t="0" r="18415" b="20955"/>
                      <wp:wrapNone/>
                      <wp:docPr id="26" name="Rechthoek: afgeronde hoeken 26"/>
                      <wp:cNvGraphicFramePr/>
                      <a:graphic xmlns:a="http://schemas.openxmlformats.org/drawingml/2006/main">
                        <a:graphicData uri="http://schemas.microsoft.com/office/word/2010/wordprocessingShape">
                          <wps:wsp>
                            <wps:cNvSpPr/>
                            <wps:spPr>
                              <a:xfrm>
                                <a:off x="0" y="0"/>
                                <a:ext cx="2934335" cy="626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1E8A2" id="Rechthoek: afgeronde hoeken 26" o:spid="_x0000_s1026" style="position:absolute;margin-left:-467.55pt;margin-top:-68.95pt;width:231.05pt;height:49.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" fillcolor="#f3d569 [3204]" strokecolor="#a07f0d [1604]" strokeweight="2pt"/>
                  </w:pict>
                </mc:Fallback>
              </mc:AlternateContent>
            </w:r>
            <w:r>
              <w:rPr>
                <w:noProof/>
              </w:rPr>
              <w:drawing>
                <wp:anchor distT="0" distB="0" distL="114300" distR="114300" simplePos="0" relativeHeight="251844608" behindDoc="0" locked="0" layoutInCell="1" allowOverlap="1" wp14:anchorId="797D8E84" wp14:editId="60D162CD">
                  <wp:simplePos x="0" y="0"/>
                  <wp:positionH relativeFrom="column">
                    <wp:posOffset>-4345305</wp:posOffset>
                  </wp:positionH>
                  <wp:positionV relativeFrom="paragraph">
                    <wp:posOffset>-3072765</wp:posOffset>
                  </wp:positionV>
                  <wp:extent cx="6089650" cy="3425825"/>
                  <wp:effectExtent l="0" t="0" r="6350" b="3175"/>
                  <wp:wrapSquare wrapText="bothSides"/>
                  <wp:docPr id="13" name="Afbeelding 13" descr="Afbeelding met muur, vloer, binnen,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muur, vloer, binnen, kamer&#10;&#10;Automatisch gegenereerde beschrijving"/>
                          <pic:cNvPicPr>
                            <a:picLocks noChangeAspect="1" noChangeArrowheads="1"/>
                          </pic:cNvPicPr>
                        </pic:nvPicPr>
                        <pic:blipFill rotWithShape="1">
                          <a:blip r:embed="rId45">
                            <a:extLst>
                              <a:ext uri="{28A0092B-C50C-407E-A947-70E740481C1C}">
                                <a14:useLocalDpi xmlns:a14="http://schemas.microsoft.com/office/drawing/2010/main" val="0"/>
                              </a:ext>
                            </a:extLst>
                          </a:blip>
                          <a:srcRect l="-135" t="-138" r="-135" b="-138"/>
                          <a:stretch/>
                        </pic:blipFill>
                        <pic:spPr bwMode="auto">
                          <a:xfrm>
                            <a:off x="0" y="0"/>
                            <a:ext cx="6089650" cy="3425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304E" w14:paraId="4E8D604B" w14:textId="77777777" w:rsidTr="0089705C">
        <w:trPr>
          <w:trHeight w:val="5443"/>
        </w:trPr>
        <w:tc>
          <w:tcPr>
            <w:tcW w:w="4536" w:type="dxa"/>
            <w:gridSpan w:val="2"/>
            <w:vAlign w:val="top"/>
          </w:tcPr>
          <w:p w14:paraId="5683962B" w14:textId="77777777" w:rsidR="0074304E" w:rsidRDefault="0074304E" w:rsidP="0089705C">
            <w:pPr>
              <w:ind w:left="0"/>
            </w:pPr>
            <w:r>
              <w:rPr>
                <w:noProof/>
              </w:rPr>
              <w:drawing>
                <wp:anchor distT="0" distB="0" distL="114300" distR="114300" simplePos="0" relativeHeight="251848704" behindDoc="0" locked="0" layoutInCell="1" allowOverlap="1" wp14:anchorId="5BC82E42" wp14:editId="29A38760">
                  <wp:simplePos x="0" y="0"/>
                  <wp:positionH relativeFrom="column">
                    <wp:posOffset>304</wp:posOffset>
                  </wp:positionH>
                  <wp:positionV relativeFrom="paragraph">
                    <wp:posOffset>81407</wp:posOffset>
                  </wp:positionV>
                  <wp:extent cx="2783840" cy="3291840"/>
                  <wp:effectExtent l="0" t="0" r="0" b="3810"/>
                  <wp:wrapSquare wrapText="bothSides"/>
                  <wp:docPr id="14" name="Afbeelding 14" descr="Afbeelding met binnen, plafond,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innen, plafond, vloer&#10;&#10;Automatisch gegenereerde beschrijving"/>
                          <pic:cNvPicPr>
                            <a:picLocks noChangeAspect="1" noChangeArrowheads="1"/>
                          </pic:cNvPicPr>
                        </pic:nvPicPr>
                        <pic:blipFill rotWithShape="1">
                          <a:blip r:embed="rId46">
                            <a:extLst>
                              <a:ext uri="{28A0092B-C50C-407E-A947-70E740481C1C}">
                                <a14:useLocalDpi xmlns:a14="http://schemas.microsoft.com/office/drawing/2010/main" val="0"/>
                              </a:ext>
                            </a:extLst>
                          </a:blip>
                          <a:srcRect l="41658" t="17252" r="25333" b="13357"/>
                          <a:stretch/>
                        </pic:blipFill>
                        <pic:spPr bwMode="auto">
                          <a:xfrm>
                            <a:off x="0" y="0"/>
                            <a:ext cx="2783840" cy="3291840"/>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056" w:type="dxa"/>
          </w:tcPr>
          <w:p w14:paraId="1124DF0B" w14:textId="77777777" w:rsidR="0074304E" w:rsidRDefault="0074304E" w:rsidP="0089705C">
            <w:r>
              <w:t xml:space="preserve">Ja, groen! De lobby van de toekomst staat vol planten en is dus erg groen. Ook de lobby van Grand Hotel Amstelveen heeft veel planten. Groen is bewezen een rustgevend gevoel aan waarnemers te geven. Daarom hebben wij de lobby zo ingericht dat er naast de receptie balie een zes en een halve meter lange mos wand komt. Deze moswand is naast dat die ontzettend mooi en rustgevend is ook nog handig voor het absorberen van geluid. Een mos wand is hier namelijk ideaal voor. Op deze manier proberen we ervoor te zorgen dat er zo weinig mogelijk galm in de lobby ontstaat. </w:t>
            </w:r>
          </w:p>
        </w:tc>
      </w:tr>
      <w:tr w:rsidR="0074304E" w14:paraId="5B1D8C4E" w14:textId="77777777" w:rsidTr="0089705C">
        <w:trPr>
          <w:trHeight w:val="3286"/>
        </w:trPr>
        <w:tc>
          <w:tcPr>
            <w:tcW w:w="3539" w:type="dxa"/>
          </w:tcPr>
          <w:p w14:paraId="20B3F909" w14:textId="2597CC1D" w:rsidR="0074304E" w:rsidRDefault="0074304E" w:rsidP="0089705C">
            <w:r>
              <w:t xml:space="preserve">Daarnaast komen er verspreid in de lobby allemaal plantenbakken </w:t>
            </w:r>
            <w:r w:rsidR="00FA68CD">
              <w:t xml:space="preserve">te </w:t>
            </w:r>
            <w:r>
              <w:t>staan gevuld met tropische planten. Dit kun je ook op de plattegrond en ons 3D model zien.</w:t>
            </w:r>
          </w:p>
        </w:tc>
        <w:tc>
          <w:tcPr>
            <w:tcW w:w="6053" w:type="dxa"/>
            <w:gridSpan w:val="2"/>
            <w:vAlign w:val="top"/>
          </w:tcPr>
          <w:p w14:paraId="3365954D" w14:textId="77777777" w:rsidR="0074304E" w:rsidRDefault="0074304E" w:rsidP="0089705C">
            <w:r>
              <w:rPr>
                <w:noProof/>
              </w:rPr>
              <w:drawing>
                <wp:anchor distT="0" distB="0" distL="114300" distR="114300" simplePos="0" relativeHeight="251852800" behindDoc="0" locked="0" layoutInCell="1" allowOverlap="1" wp14:anchorId="018D28D9" wp14:editId="1F64BE70">
                  <wp:simplePos x="0" y="0"/>
                  <wp:positionH relativeFrom="column">
                    <wp:posOffset>80468</wp:posOffset>
                  </wp:positionH>
                  <wp:positionV relativeFrom="paragraph">
                    <wp:posOffset>117043</wp:posOffset>
                  </wp:positionV>
                  <wp:extent cx="3379470" cy="1908810"/>
                  <wp:effectExtent l="0" t="0" r="0" b="0"/>
                  <wp:wrapSquare wrapText="bothSides"/>
                  <wp:docPr id="18" name="Afbeelding 18" descr="Afbeelding met muur, binnen, vloer,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muur, binnen, vloer, kamer&#10;&#10;Automatisch gegenereerde beschrijving"/>
                          <pic:cNvPicPr>
                            <a:picLocks noChangeAspect="1" noChangeArrowheads="1"/>
                          </pic:cNvPicPr>
                        </pic:nvPicPr>
                        <pic:blipFill rotWithShape="1">
                          <a:blip r:embed="rId47">
                            <a:extLst>
                              <a:ext uri="{28A0092B-C50C-407E-A947-70E740481C1C}">
                                <a14:useLocalDpi xmlns:a14="http://schemas.microsoft.com/office/drawing/2010/main" val="0"/>
                              </a:ext>
                            </a:extLst>
                          </a:blip>
                          <a:srcRect t="31611" r="31937"/>
                          <a:stretch/>
                        </pic:blipFill>
                        <pic:spPr bwMode="auto">
                          <a:xfrm>
                            <a:off x="0" y="0"/>
                            <a:ext cx="3379470" cy="1908810"/>
                          </a:xfrm>
                          <a:prstGeom prst="rect">
                            <a:avLst/>
                          </a:prstGeom>
                          <a:noFill/>
                          <a:ln>
                            <a:noFill/>
                          </a:ln>
                          <a:effectLst>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A1F844A" w14:textId="39CA252B" w:rsidR="00E516F5" w:rsidRDefault="00E516F5" w:rsidP="004A0582">
      <w:pPr>
        <w:tabs>
          <w:tab w:val="left" w:pos="3374"/>
        </w:tabs>
        <w:spacing w:after="180" w:line="336" w:lineRule="auto"/>
        <w:contextualSpacing w:val="0"/>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2"/>
      </w:tblGrid>
      <w:tr w:rsidR="00E516F5" w14:paraId="3439CD83" w14:textId="77777777" w:rsidTr="00AD212C">
        <w:trPr>
          <w:cnfStyle w:val="100000000000" w:firstRow="1" w:lastRow="0" w:firstColumn="0" w:lastColumn="0" w:oddVBand="0" w:evenVBand="0" w:oddHBand="0" w:evenHBand="0" w:firstRowFirstColumn="0" w:firstRowLastColumn="0" w:lastRowFirstColumn="0" w:lastRowLastColumn="0"/>
          <w:trHeight w:val="3901"/>
        </w:trPr>
        <w:tc>
          <w:tcPr>
            <w:tcW w:w="9592" w:type="dxa"/>
            <w:vAlign w:val="top"/>
          </w:tcPr>
          <w:p w14:paraId="62D5841A" w14:textId="182D6184" w:rsidR="00E516F5" w:rsidRDefault="00AD212C" w:rsidP="003405EE">
            <w:r>
              <w:rPr>
                <w:noProof/>
              </w:rPr>
              <mc:AlternateContent>
                <mc:Choice Requires="wps">
                  <w:drawing>
                    <wp:anchor distT="0" distB="0" distL="114300" distR="114300" simplePos="0" relativeHeight="251833344" behindDoc="0" locked="0" layoutInCell="1" allowOverlap="1" wp14:anchorId="2002D401" wp14:editId="651175B3">
                      <wp:simplePos x="0" y="0"/>
                      <wp:positionH relativeFrom="column">
                        <wp:posOffset>-1826895</wp:posOffset>
                      </wp:positionH>
                      <wp:positionV relativeFrom="paragraph">
                        <wp:posOffset>-1</wp:posOffset>
                      </wp:positionV>
                      <wp:extent cx="5632450" cy="1038225"/>
                      <wp:effectExtent l="0" t="0" r="25400" b="28575"/>
                      <wp:wrapNone/>
                      <wp:docPr id="77" name="Rechthoek: afgeronde hoeken 77"/>
                      <wp:cNvGraphicFramePr/>
                      <a:graphic xmlns:a="http://schemas.openxmlformats.org/drawingml/2006/main">
                        <a:graphicData uri="http://schemas.microsoft.com/office/word/2010/wordprocessingShape">
                          <wps:wsp>
                            <wps:cNvSpPr/>
                            <wps:spPr>
                              <a:xfrm>
                                <a:off x="0" y="0"/>
                                <a:ext cx="5632450" cy="1038225"/>
                              </a:xfrm>
                              <a:prstGeom prst="roundRect">
                                <a:avLst>
                                  <a:gd name="adj" fmla="val 43286"/>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64FDE" w14:textId="276139A9" w:rsidR="00AD212C" w:rsidRPr="00A262D3" w:rsidRDefault="00FC33C0" w:rsidP="00B13C44">
                                  <w:pPr>
                                    <w:pStyle w:val="Kop1"/>
                                    <w:jc w:val="center"/>
                                    <w:rPr>
                                      <w:color w:val="FFFFFF" w:themeColor="background1"/>
                                    </w:rPr>
                                  </w:pPr>
                                  <w:r>
                                    <w:rPr>
                                      <w:color w:val="FFFFFF" w:themeColor="background1"/>
                                    </w:rPr>
                                    <w:t xml:space="preserve">    </w:t>
                                  </w:r>
                                  <w:bookmarkStart w:id="88" w:name="_Toc125498244"/>
                                  <w:r w:rsidR="00AD212C" w:rsidRPr="00A262D3">
                                    <w:rPr>
                                      <w:color w:val="FFFFFF" w:themeColor="background1"/>
                                    </w:rPr>
                                    <w:t>GEUR EN G</w:t>
                                  </w:r>
                                  <w:r w:rsidR="004A0582" w:rsidRPr="00A262D3">
                                    <w:rPr>
                                      <w:color w:val="FFFFFF" w:themeColor="background1"/>
                                    </w:rPr>
                                    <w:t>E</w:t>
                                  </w:r>
                                  <w:r w:rsidR="00AD212C" w:rsidRPr="00A262D3">
                                    <w:rPr>
                                      <w:color w:val="FFFFFF" w:themeColor="background1"/>
                                    </w:rPr>
                                    <w:t>LUID</w:t>
                                  </w:r>
                                  <w:bookmarkEnd w:id="8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02D401" id="Rechthoek: afgeronde hoeken 77" o:spid="_x0000_s1044" style="position:absolute;left:0;text-align:left;margin-left:-143.85pt;margin-top:0;width:443.5pt;height:81.7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" fillcolor="#262140 [3213]" strokecolor="#262140 [3213]" strokeweight="2pt">
                      <v:textbox>
                        <w:txbxContent>
                          <w:p w14:paraId="34364FDE" w14:textId="276139A9" w:rsidR="00AD212C" w:rsidRPr="00A262D3" w:rsidRDefault="00FC33C0" w:rsidP="00B13C44">
                            <w:pPr>
                              <w:pStyle w:val="Kop1"/>
                              <w:jc w:val="center"/>
                              <w:rPr>
                                <w:color w:val="FFFFFF" w:themeColor="background1"/>
                              </w:rPr>
                            </w:pPr>
                            <w:r>
                              <w:rPr>
                                <w:color w:val="FFFFFF" w:themeColor="background1"/>
                              </w:rPr>
                              <w:t xml:space="preserve">    </w:t>
                            </w:r>
                            <w:bookmarkStart w:id="97" w:name="_Toc125498244"/>
                            <w:r w:rsidR="00AD212C" w:rsidRPr="00A262D3">
                              <w:rPr>
                                <w:color w:val="FFFFFF" w:themeColor="background1"/>
                              </w:rPr>
                              <w:t>GEUR EN G</w:t>
                            </w:r>
                            <w:r w:rsidR="004A0582" w:rsidRPr="00A262D3">
                              <w:rPr>
                                <w:color w:val="FFFFFF" w:themeColor="background1"/>
                              </w:rPr>
                              <w:t>E</w:t>
                            </w:r>
                            <w:r w:rsidR="00AD212C" w:rsidRPr="00A262D3">
                              <w:rPr>
                                <w:color w:val="FFFFFF" w:themeColor="background1"/>
                              </w:rPr>
                              <w:t>LUID</w:t>
                            </w:r>
                            <w:bookmarkEnd w:id="97"/>
                          </w:p>
                        </w:txbxContent>
                      </v:textbox>
                    </v:roundrect>
                  </w:pict>
                </mc:Fallback>
              </mc:AlternateContent>
            </w:r>
            <w:r w:rsidR="003405EE">
              <w:rPr>
                <w:noProof/>
              </w:rPr>
              <w:drawing>
                <wp:anchor distT="0" distB="0" distL="114300" distR="114300" simplePos="0" relativeHeight="251828224" behindDoc="0" locked="0" layoutInCell="1" allowOverlap="1" wp14:anchorId="1F641212" wp14:editId="4BC018D4">
                  <wp:simplePos x="0" y="0"/>
                  <wp:positionH relativeFrom="column">
                    <wp:posOffset>563</wp:posOffset>
                  </wp:positionH>
                  <wp:positionV relativeFrom="paragraph">
                    <wp:posOffset>227</wp:posOffset>
                  </wp:positionV>
                  <wp:extent cx="6097270" cy="3430905"/>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7270" cy="3430905"/>
                          </a:xfrm>
                          <a:prstGeom prst="rect">
                            <a:avLst/>
                          </a:prstGeom>
                          <a:noFill/>
                          <a:ln>
                            <a:noFill/>
                          </a:ln>
                        </pic:spPr>
                      </pic:pic>
                    </a:graphicData>
                  </a:graphic>
                </wp:anchor>
              </w:drawing>
            </w:r>
          </w:p>
        </w:tc>
      </w:tr>
      <w:tr w:rsidR="00E516F5" w14:paraId="653AFBEC" w14:textId="77777777" w:rsidTr="00AD212C">
        <w:trPr>
          <w:trHeight w:val="3334"/>
        </w:trPr>
        <w:tc>
          <w:tcPr>
            <w:tcW w:w="9592" w:type="dxa"/>
          </w:tcPr>
          <w:p w14:paraId="0D0C9B60" w14:textId="753B2E34" w:rsidR="00AE4C63" w:rsidRDefault="00AE4C63" w:rsidP="00E57B2E">
            <w:pPr>
              <w:ind w:left="0"/>
            </w:pPr>
            <w:r>
              <w:t xml:space="preserve">Elke ruimte in het hotel heeft zijn eigen sfeer, de lobby modern, de bar warm enzovoorts. Een van de sfeerbepalende factoren is geur. Nu is de vraag voor welke geuren het best passen bij bepaalde ruimtes. Lavendel is bijvoorbeeld een heerlijke geur voor de lobby, maar niet geschikt voor de bar. Na ons onderzoek zijn wij op een aantal ruimtes gekomen waarbij een specifieke geur essentieel is. </w:t>
            </w:r>
          </w:p>
          <w:p w14:paraId="37B162B5" w14:textId="3B0E1D06" w:rsidR="00AE4C63" w:rsidRDefault="00AE4C63" w:rsidP="00BF22CA">
            <w:pPr>
              <w:spacing w:after="160" w:line="259" w:lineRule="auto"/>
              <w:ind w:left="0"/>
            </w:pPr>
          </w:p>
          <w:p w14:paraId="2B247DF1" w14:textId="77777777" w:rsidR="00AE4C63" w:rsidRDefault="00AE4C63" w:rsidP="00BF22CA">
            <w:pPr>
              <w:ind w:left="0"/>
            </w:pPr>
            <w:r>
              <w:t xml:space="preserve">De bar is een plek die zich afzondert van de rest van het hotel. Waar de rest van het hotel modern en licht is, is de bar warm en knus. Een hele frisse geur past hier dan ook niet bij. Om het uiterste uit de knusse barsfeer te halen willen wij dan ook dat er geurnoten van een authentieke bar in voorkomen. Deze bestaan voornamelijk uit warme houtnoten, zoals ceder. Deze kunnen worden gemaakt door oliën een diffuser of andere geurverspreiders. </w:t>
            </w:r>
          </w:p>
          <w:p w14:paraId="36F7858E" w14:textId="77777777" w:rsidR="00BF22CA" w:rsidRDefault="00BF22CA" w:rsidP="00BF22CA">
            <w:pPr>
              <w:ind w:left="0"/>
            </w:pPr>
          </w:p>
          <w:p w14:paraId="4F6E1CD1" w14:textId="77777777" w:rsidR="00AE4C63" w:rsidRDefault="00AE4C63" w:rsidP="00BF22CA">
            <w:pPr>
              <w:ind w:left="0"/>
            </w:pPr>
            <w:r>
              <w:t xml:space="preserve">Als je binnenkomt in je hotel wil je je meteen ‘’thuis’’ voelen. Het enige probleem is dat niet elk huis hetzelfde ruikt. Toch is het algemeen bekend dat mensen zich bij verschillende bekende geuren comfortabel voelen. Denk in de zomer bijvoorbeeld aan lavendel of in de lente aan verse bloemen. </w:t>
            </w:r>
          </w:p>
          <w:p w14:paraId="41E986EE" w14:textId="77777777" w:rsidR="00E516F5" w:rsidRDefault="00AE4C63" w:rsidP="00102CEA">
            <w:pPr>
              <w:ind w:left="0"/>
              <w:rPr>
                <w:rFonts w:cstheme="minorHAnsi"/>
              </w:rPr>
            </w:pPr>
            <w:r w:rsidRPr="00FC10AA">
              <w:rPr>
                <w:rFonts w:cstheme="minorHAnsi"/>
              </w:rPr>
              <w:t xml:space="preserve">De geur van een hotel draagt bij aan gasten hun herinnering van dat hotel. Vaak gebeurt dit onbewust. </w:t>
            </w:r>
            <w:r w:rsidR="009C7D04">
              <w:rPr>
                <w:rFonts w:cstheme="minorHAnsi"/>
              </w:rPr>
              <w:t>Uiteindelijk is het doel van de geur</w:t>
            </w:r>
            <w:r w:rsidRPr="00FC10AA">
              <w:rPr>
                <w:rFonts w:cstheme="minorHAnsi"/>
              </w:rPr>
              <w:t xml:space="preserve"> om bij te dragen aan de gezellige sfeer.</w:t>
            </w:r>
          </w:p>
          <w:p w14:paraId="7F28FA16" w14:textId="77777777" w:rsidR="00AD212C" w:rsidRDefault="00AD212C" w:rsidP="006E2558">
            <w:pPr>
              <w:ind w:left="0"/>
            </w:pPr>
          </w:p>
          <w:p w14:paraId="1C1F760B" w14:textId="77777777" w:rsidR="006E2558" w:rsidRDefault="006E2558" w:rsidP="006E2558">
            <w:pPr>
              <w:ind w:left="0"/>
            </w:pPr>
            <w:r>
              <w:lastRenderedPageBreak/>
              <w:t>Ook geluid is een belangrijke factor voor de sfeer in de</w:t>
            </w:r>
            <w:r w:rsidR="005A5BB7">
              <w:t xml:space="preserve"> lobby. </w:t>
            </w:r>
            <w:r>
              <w:t>Een lobby voelt snel kaal aan als het helemaal stil is, daarom is er vaak een geluid wat zich afspeelt. Je kunt hierbij denken aan een rustige playlist met muziek.</w:t>
            </w:r>
          </w:p>
          <w:p w14:paraId="6F9C7937" w14:textId="77777777" w:rsidR="005A5BB7" w:rsidRDefault="005A5BB7" w:rsidP="006E2558">
            <w:pPr>
              <w:ind w:left="0"/>
            </w:pPr>
          </w:p>
          <w:p w14:paraId="288DDBEE" w14:textId="29D303D2" w:rsidR="00102CEA" w:rsidRPr="00AD212C" w:rsidRDefault="006E2558" w:rsidP="00102CEA">
            <w:pPr>
              <w:ind w:left="0"/>
            </w:pPr>
            <w:r>
              <w:t>Voor het</w:t>
            </w:r>
            <w:r w:rsidR="00C05622">
              <w:t xml:space="preserve"> hotel </w:t>
            </w:r>
            <w:r>
              <w:t>willen wij gaan voor een rustige playlist bestaande uit rustige muziek zonder zang. Om de stemming van het moment in de dag te matchen kun je hierin ook variëren.</w:t>
            </w:r>
            <w:r w:rsidR="00C05622">
              <w:t xml:space="preserve"> </w:t>
            </w:r>
            <w:r>
              <w:t xml:space="preserve">Bijvoorbeeld kalme piano in de ochtend en sfeervolle Jazz in de avond. </w:t>
            </w:r>
          </w:p>
        </w:tc>
      </w:tr>
    </w:tbl>
    <w:p w14:paraId="4955D4ED" w14:textId="556CCDC9" w:rsidR="000D3420" w:rsidRDefault="009B5D77" w:rsidP="000D3420">
      <w:pPr>
        <w:spacing w:after="180" w:line="336" w:lineRule="auto"/>
        <w:contextualSpacing w:val="0"/>
      </w:pPr>
      <w:r>
        <w:lastRenderedPageBreak/>
        <w:br w:type="page"/>
      </w:r>
    </w:p>
    <w:p w14:paraId="5AAA7374" w14:textId="29BFD952" w:rsidR="00D55CBC" w:rsidRDefault="00C05622" w:rsidP="00C05622">
      <w:pPr>
        <w:pStyle w:val="Kop1"/>
      </w:pPr>
      <w:bookmarkStart w:id="89" w:name="_Toc125498245"/>
      <w:r>
        <w:lastRenderedPageBreak/>
        <w:t>Discussie</w:t>
      </w:r>
      <w:bookmarkEnd w:id="89"/>
    </w:p>
    <w:p w14:paraId="4E51575F" w14:textId="77777777" w:rsidR="00EF029D" w:rsidRDefault="00EF029D" w:rsidP="00EF029D"/>
    <w:p w14:paraId="7066987E" w14:textId="77777777" w:rsidR="00DF197B" w:rsidRDefault="00DF197B" w:rsidP="00DF197B">
      <w:r>
        <w:t xml:space="preserve">Dit project heeft ons allen veel geleerd. Dit was namelijk niet zoals eerdere projecten alleen ontwerpen of alleen sociaal bezig zijn, maar een mix van beide. Hierdoor leer je die twee op de juiste manier te combineren en deze kennis willen wij allen dan ook zeker meenemen in de volgende projecten. Daarnaast hebben we ook veel geleerd over hoe we met plattegronden en 3D-modellen om moeten gaan en hoe je bepaalde ideeën hierin goed weergeeft. Dit was in het begin soms nog erg lastig in te schatten, maar na een beetje proberen lukte dit steeds meer. </w:t>
      </w:r>
    </w:p>
    <w:p w14:paraId="217E6EB4" w14:textId="77777777" w:rsidR="00DF197B" w:rsidRPr="00A81BAC" w:rsidRDefault="00DF197B" w:rsidP="00DF197B"/>
    <w:p w14:paraId="2AF50DB0" w14:textId="77777777" w:rsidR="00DF197B" w:rsidRDefault="00DF197B" w:rsidP="00DF197B">
      <w:r>
        <w:t xml:space="preserve">Het contact met de opdrachtgever was ook erg fijn. Beide partijen reageerde snel op mailtjes, waardoor er geen onbeantwoorde vragen ontstonden. Ook hadden we vaak genoeg afgesproken, visueel contact is in ons optiek namelijk erg belangrijk voor een goede band tussen opdrachtgever en team. Dit willen we dan ook graag meenemen naar het volgende project. </w:t>
      </w:r>
    </w:p>
    <w:p w14:paraId="43A02434" w14:textId="77777777" w:rsidR="00DF197B" w:rsidRPr="00A81BAC" w:rsidRDefault="00DF197B" w:rsidP="00DF197B"/>
    <w:p w14:paraId="161AF2C8" w14:textId="77777777" w:rsidR="00DF197B" w:rsidRDefault="00DF197B" w:rsidP="00DF197B">
      <w:r>
        <w:t>Wij hebben dit project ook hulp gehad in de ontwerpfase van een expert. Haar feedback heeft ons goed geholpen om het eindproduct zo goed mogelijk op te leveren. Helaas hebben wij hier pas laat in het project gebruik van gemaakt. Zo was een expert ook handig geweest om ons te begeleiden in het vooronderzoek. Iets wat we dus mee zouden kunnen nemen naar volgend project is om eerder opzoek te gaan naar een expert. Zo krijg je maximale ondersteuning gedurende het project.</w:t>
      </w:r>
    </w:p>
    <w:p w14:paraId="7B21E5C7" w14:textId="0C3C0857" w:rsidR="00FC33C0" w:rsidRDefault="00FC33C0">
      <w:pPr>
        <w:spacing w:after="180" w:line="336" w:lineRule="auto"/>
        <w:contextualSpacing w:val="0"/>
      </w:pPr>
      <w:r>
        <w:br w:type="page"/>
      </w:r>
    </w:p>
    <w:p w14:paraId="7618B2CA" w14:textId="06B7FC82" w:rsidR="00C05622" w:rsidRDefault="00FC33C0" w:rsidP="00FC33C0">
      <w:pPr>
        <w:pStyle w:val="Kop1"/>
      </w:pPr>
      <w:bookmarkStart w:id="90" w:name="_Toc125498246"/>
      <w:r>
        <w:lastRenderedPageBreak/>
        <w:t>bronvermelding</w:t>
      </w:r>
      <w:bookmarkEnd w:id="90"/>
    </w:p>
    <w:p w14:paraId="5B5EAEA3" w14:textId="5A5E91E2" w:rsidR="00FC33C0" w:rsidRDefault="00FC33C0" w:rsidP="00FC33C0"/>
    <w:p w14:paraId="7B763749" w14:textId="77777777" w:rsidR="00FC33C0" w:rsidRDefault="00FC33C0" w:rsidP="00FC33C0">
      <w:pPr>
        <w:spacing w:before="120" w:after="120" w:line="252" w:lineRule="auto"/>
      </w:pPr>
      <w:r w:rsidRPr="00E6483A">
        <w:rPr>
          <w:sz w:val="28"/>
          <w:szCs w:val="28"/>
        </w:rPr>
        <w:t>De onderstaande bronnen hebben wij gebruikt voor het brononderzoek</w:t>
      </w:r>
      <w:r>
        <w:rPr>
          <w:sz w:val="28"/>
          <w:szCs w:val="28"/>
        </w:rPr>
        <w:t>:</w:t>
      </w:r>
    </w:p>
    <w:p w14:paraId="0133D58C" w14:textId="77777777" w:rsidR="00FC33C0" w:rsidRDefault="00FC33C0" w:rsidP="00FC33C0"/>
    <w:p w14:paraId="3C94103C" w14:textId="77777777" w:rsidR="00FC33C0" w:rsidRDefault="007B50AA" w:rsidP="00FC33C0">
      <w:hyperlink r:id="rId49" w:history="1">
        <w:r w:rsidR="00FC33C0">
          <w:rPr>
            <w:rStyle w:val="Hyperlink"/>
          </w:rPr>
          <w:t>Dit zijn de 7 trends voor de lobby van nu (entreemagazine.nl)</w:t>
        </w:r>
      </w:hyperlink>
    </w:p>
    <w:p w14:paraId="173FA65E" w14:textId="77777777" w:rsidR="00FC33C0" w:rsidRPr="00CB04E5" w:rsidRDefault="007B50AA" w:rsidP="00FC33C0">
      <w:pPr>
        <w:rPr>
          <w:rStyle w:val="Hyperlink"/>
          <w:lang w:val="en-US"/>
        </w:rPr>
      </w:pPr>
      <w:hyperlink r:id="rId50" w:history="1">
        <w:r w:rsidR="00FC33C0" w:rsidRPr="00CB04E5">
          <w:rPr>
            <w:rStyle w:val="Hyperlink"/>
            <w:lang w:val="en-US"/>
          </w:rPr>
          <w:t>Hotel van de toekomst - Reishonger</w:t>
        </w:r>
      </w:hyperlink>
    </w:p>
    <w:p w14:paraId="7FDE178C" w14:textId="77777777" w:rsidR="00FC33C0" w:rsidRPr="00CB04E5" w:rsidRDefault="007B50AA" w:rsidP="00FC33C0">
      <w:pPr>
        <w:rPr>
          <w:lang w:val="en-US"/>
        </w:rPr>
      </w:pPr>
      <w:hyperlink r:id="rId51" w:history="1">
        <w:r w:rsidR="00FC33C0" w:rsidRPr="00CB04E5">
          <w:rPr>
            <w:rStyle w:val="Hyperlink"/>
            <w:lang w:val="en-US"/>
          </w:rPr>
          <w:t>The Hotel Lobby of the Future: Expert Opinions (longitudedesign.com)</w:t>
        </w:r>
      </w:hyperlink>
    </w:p>
    <w:p w14:paraId="063A46EE" w14:textId="77777777" w:rsidR="00FC33C0" w:rsidRPr="00DF3BCC" w:rsidRDefault="007B50AA" w:rsidP="00FC33C0">
      <w:pPr>
        <w:rPr>
          <w:lang w:val="en-US"/>
        </w:rPr>
      </w:pPr>
      <w:hyperlink r:id="rId52" w:history="1">
        <w:r w:rsidR="00FC33C0" w:rsidRPr="00DF3BCC">
          <w:rPr>
            <w:rStyle w:val="Hyperlink"/>
            <w:lang w:val="en-US"/>
          </w:rPr>
          <w:t>https://www.hospitalityupgrade.com/_magazine/MagazineArticles/The Future of Hotel Lobbies.asp/</w:t>
        </w:r>
      </w:hyperlink>
    </w:p>
    <w:p w14:paraId="04BFCFB0" w14:textId="77777777" w:rsidR="00FC33C0" w:rsidRPr="00DF3BCC" w:rsidRDefault="007B50AA" w:rsidP="00FC33C0">
      <w:pPr>
        <w:rPr>
          <w:lang w:val="en-US"/>
        </w:rPr>
      </w:pPr>
      <w:hyperlink r:id="rId53" w:history="1">
        <w:r w:rsidR="00FC33C0" w:rsidRPr="00DF3BCC">
          <w:rPr>
            <w:rStyle w:val="Hyperlink"/>
            <w:lang w:val="en-US"/>
          </w:rPr>
          <w:t>The Future of Hotel Lobbies - Travel Insider (travelinsidermagazine.com)</w:t>
        </w:r>
      </w:hyperlink>
    </w:p>
    <w:p w14:paraId="4D8F4164" w14:textId="77777777" w:rsidR="00FC33C0" w:rsidRPr="00DF3BCC" w:rsidRDefault="007B50AA" w:rsidP="00FC33C0">
      <w:pPr>
        <w:rPr>
          <w:lang w:val="en-US"/>
        </w:rPr>
      </w:pPr>
      <w:hyperlink r:id="rId54" w:history="1">
        <w:r w:rsidR="00FC33C0" w:rsidRPr="00DF3BCC">
          <w:rPr>
            <w:rStyle w:val="Hyperlink"/>
            <w:lang w:val="en-US"/>
          </w:rPr>
          <w:t>21 Hotel Lobby Ideas Your Guests Will Love | Cvent Blog</w:t>
        </w:r>
      </w:hyperlink>
    </w:p>
    <w:p w14:paraId="0BCC8AD9" w14:textId="77777777" w:rsidR="00FC33C0" w:rsidRPr="00DF3BCC" w:rsidRDefault="007B50AA" w:rsidP="00FC33C0">
      <w:pPr>
        <w:rPr>
          <w:lang w:val="en-US"/>
        </w:rPr>
      </w:pPr>
      <w:hyperlink r:id="rId55" w:history="1">
        <w:r w:rsidR="00FC33C0" w:rsidRPr="00DF3BCC">
          <w:rPr>
            <w:rStyle w:val="Hyperlink"/>
            <w:lang w:val="en-US"/>
          </w:rPr>
          <w:t>Hotel Lobby: Designed to Impress | By Lillian Connors (hospitalitynet.org)</w:t>
        </w:r>
      </w:hyperlink>
    </w:p>
    <w:p w14:paraId="40F7616D" w14:textId="77777777" w:rsidR="00FC33C0" w:rsidRPr="00DF3BCC" w:rsidRDefault="007B50AA" w:rsidP="00FC33C0">
      <w:pPr>
        <w:rPr>
          <w:lang w:val="en-US"/>
        </w:rPr>
      </w:pPr>
      <w:hyperlink r:id="rId56" w:history="1">
        <w:r w:rsidR="00FC33C0" w:rsidRPr="00DF3BCC">
          <w:rPr>
            <w:rStyle w:val="Hyperlink"/>
            <w:lang w:val="en-US"/>
          </w:rPr>
          <w:t>The Case for Creating a Sense of Place in Hotel Lobbies (longitudedesign.com)</w:t>
        </w:r>
      </w:hyperlink>
    </w:p>
    <w:p w14:paraId="6D616E15" w14:textId="77777777" w:rsidR="00FC33C0" w:rsidRPr="00DF3BCC" w:rsidRDefault="007B50AA" w:rsidP="00FC33C0">
      <w:pPr>
        <w:rPr>
          <w:lang w:val="en-US"/>
        </w:rPr>
      </w:pPr>
      <w:hyperlink r:id="rId57" w:history="1">
        <w:r w:rsidR="00FC33C0" w:rsidRPr="00DF3BCC">
          <w:rPr>
            <w:rStyle w:val="Hyperlink"/>
            <w:lang w:val="en-US"/>
          </w:rPr>
          <w:t>5 Tips for Making the Most of Your Hotel Lobby • WebRezPro</w:t>
        </w:r>
      </w:hyperlink>
    </w:p>
    <w:p w14:paraId="4DC91383" w14:textId="77777777" w:rsidR="00FC33C0" w:rsidRPr="00DF3BCC" w:rsidRDefault="007B50AA" w:rsidP="00FC33C0">
      <w:pPr>
        <w:rPr>
          <w:lang w:val="en-US"/>
        </w:rPr>
      </w:pPr>
      <w:hyperlink r:id="rId58" w:history="1">
        <w:r w:rsidR="00FC33C0" w:rsidRPr="00DF3BCC">
          <w:rPr>
            <w:rStyle w:val="Hyperlink"/>
            <w:lang w:val="en-US"/>
          </w:rPr>
          <w:t>32 Stunning Hotel Lobbies (forbes.com)</w:t>
        </w:r>
      </w:hyperlink>
    </w:p>
    <w:p w14:paraId="35FE7A68" w14:textId="77777777" w:rsidR="00FC33C0" w:rsidRPr="00DF3BCC" w:rsidRDefault="007B50AA" w:rsidP="00FC33C0">
      <w:pPr>
        <w:rPr>
          <w:rStyle w:val="Hyperlink"/>
          <w:lang w:val="en-US"/>
        </w:rPr>
      </w:pPr>
      <w:hyperlink r:id="rId59" w:history="1">
        <w:r w:rsidR="00FC33C0" w:rsidRPr="00DF3BCC">
          <w:rPr>
            <w:rStyle w:val="Hyperlink"/>
            <w:lang w:val="en-US"/>
          </w:rPr>
          <w:t>Step-by-Step: The Perfect Hotel Lobby Design | Lugo</w:t>
        </w:r>
      </w:hyperlink>
    </w:p>
    <w:p w14:paraId="7EAABE3F" w14:textId="77777777" w:rsidR="00FC33C0" w:rsidRDefault="007B50AA" w:rsidP="00FC33C0">
      <w:pPr>
        <w:rPr>
          <w:rStyle w:val="Hyperlink"/>
        </w:rPr>
      </w:pPr>
      <w:hyperlink r:id="rId60" w:history="1">
        <w:r w:rsidR="00FC33C0">
          <w:rPr>
            <w:rStyle w:val="Hyperlink"/>
          </w:rPr>
          <w:t>Wanneer is iets duurzaam? - Studio Het Houtpalet</w:t>
        </w:r>
      </w:hyperlink>
    </w:p>
    <w:p w14:paraId="77516840" w14:textId="77777777" w:rsidR="00FC33C0" w:rsidRDefault="007B50AA" w:rsidP="00FC33C0">
      <w:hyperlink r:id="rId61" w:history="1">
        <w:r w:rsidR="00FC33C0">
          <w:rPr>
            <w:rStyle w:val="Hyperlink"/>
          </w:rPr>
          <w:t>Waarom is duurzaamheid belangrijk? - Waarom Duurzaam</w:t>
        </w:r>
      </w:hyperlink>
    </w:p>
    <w:p w14:paraId="091958B6" w14:textId="77777777" w:rsidR="00FC33C0" w:rsidRDefault="007B50AA" w:rsidP="00FC33C0">
      <w:pPr>
        <w:rPr>
          <w:rStyle w:val="Hyperlink"/>
        </w:rPr>
      </w:pPr>
      <w:hyperlink r:id="rId62" w:history="1">
        <w:r w:rsidR="00FC33C0" w:rsidRPr="000E4E8A">
          <w:rPr>
            <w:rStyle w:val="Hyperlink"/>
          </w:rPr>
          <w:t>Waarom lichtkleur sfeerbepalend is | Ik woon fijn</w:t>
        </w:r>
      </w:hyperlink>
    </w:p>
    <w:p w14:paraId="2C6D0287" w14:textId="77777777" w:rsidR="00FC33C0" w:rsidRDefault="007B50AA" w:rsidP="00FC33C0">
      <w:hyperlink r:id="rId63" w:history="1">
        <w:r w:rsidR="00FC33C0">
          <w:rPr>
            <w:rStyle w:val="Hyperlink"/>
          </w:rPr>
          <w:t>How to create the right atmosphere with lighting (karmanitalia.it)</w:t>
        </w:r>
      </w:hyperlink>
    </w:p>
    <w:p w14:paraId="6D06C8A9" w14:textId="77777777" w:rsidR="00FC33C0" w:rsidRPr="000E4E8A" w:rsidRDefault="007B50AA" w:rsidP="00FC33C0">
      <w:pPr>
        <w:rPr>
          <w:rStyle w:val="Hyperlink"/>
          <w:color w:val="auto"/>
          <w:sz w:val="22"/>
          <w:szCs w:val="22"/>
        </w:rPr>
      </w:pPr>
      <w:hyperlink r:id="rId64" w:history="1">
        <w:r w:rsidR="00FC33C0">
          <w:rPr>
            <w:rStyle w:val="Hyperlink"/>
          </w:rPr>
          <w:t>Why Do Hotels Smell So Good? Complete Hotel Scent Guide | Cvent Blog</w:t>
        </w:r>
      </w:hyperlink>
    </w:p>
    <w:p w14:paraId="790F6FCD" w14:textId="77777777" w:rsidR="00FC33C0" w:rsidRPr="00FC33C0" w:rsidRDefault="00FC33C0" w:rsidP="00FC33C0"/>
    <w:sectPr w:rsidR="00FC33C0" w:rsidRPr="00FC33C0" w:rsidSect="00911CD5">
      <w:headerReference w:type="default" r:id="rId65"/>
      <w:pgSz w:w="11906" w:h="16838" w:code="9"/>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6C48C3" w14:textId="77777777" w:rsidR="00B07FF1" w:rsidRDefault="00B07FF1" w:rsidP="00A91D75">
      <w:r>
        <w:separator/>
      </w:r>
    </w:p>
  </w:endnote>
  <w:endnote w:type="continuationSeparator" w:id="0">
    <w:p w14:paraId="176FB28C" w14:textId="77777777" w:rsidR="00B07FF1" w:rsidRDefault="00B07FF1" w:rsidP="00A91D75">
      <w:r>
        <w:continuationSeparator/>
      </w:r>
    </w:p>
  </w:endnote>
  <w:endnote w:type="continuationNotice" w:id="1">
    <w:p w14:paraId="202459FA" w14:textId="77777777" w:rsidR="00B07FF1" w:rsidRDefault="00B07FF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Md BT">
    <w:altName w:val="Century Gothic"/>
    <w:charset w:val="00"/>
    <w:family w:val="swiss"/>
    <w:pitch w:val="variable"/>
    <w:sig w:usb0="800000AF" w:usb1="1000204A" w:usb2="00000000" w:usb3="00000000" w:csb0="00000011" w:csb1="00000000"/>
  </w:font>
  <w:font w:name="GeoSlab703 MdCn BT">
    <w:altName w:val="Cambria"/>
    <w:charset w:val="00"/>
    <w:family w:val="roman"/>
    <w:pitch w:val="variable"/>
    <w:sig w:usb0="800000AF" w:usb1="1000204A" w:usb2="00000000" w:usb3="00000000" w:csb0="00000011" w:csb1="00000000"/>
  </w:font>
  <w:font w:name="MS Mincho">
    <w:altName w:val="ＭＳ 明朝"/>
    <w:panose1 w:val="02020609040205080304"/>
    <w:charset w:val="80"/>
    <w:family w:val="roman"/>
    <w:pitch w:val="fixed"/>
    <w:sig w:usb0="E00002FF" w:usb1="6AC7FDFB" w:usb2="08000012" w:usb3="00000000" w:csb0="0002009F" w:csb1="00000000"/>
  </w:font>
  <w:font w:name="GeoSlab703 Md BT">
    <w:altName w:val="Cambria"/>
    <w:charset w:val="00"/>
    <w:family w:val="roman"/>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76014" w14:textId="77777777" w:rsidR="00B07FF1" w:rsidRDefault="00B07FF1" w:rsidP="00A91D75">
      <w:r>
        <w:separator/>
      </w:r>
    </w:p>
  </w:footnote>
  <w:footnote w:type="continuationSeparator" w:id="0">
    <w:p w14:paraId="0AE3D114" w14:textId="77777777" w:rsidR="00B07FF1" w:rsidRDefault="00B07FF1" w:rsidP="00A91D75">
      <w:r>
        <w:continuationSeparator/>
      </w:r>
    </w:p>
  </w:footnote>
  <w:footnote w:type="continuationNotice" w:id="1">
    <w:p w14:paraId="715E0EBA" w14:textId="77777777" w:rsidR="00B07FF1" w:rsidRDefault="00B07FF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7E0BFEE7" w14:textId="77777777" w:rsidTr="00A7217A">
      <w:trPr>
        <w:trHeight w:val="1060"/>
      </w:trPr>
      <w:tc>
        <w:tcPr>
          <w:tcW w:w="5861" w:type="dxa"/>
        </w:tcPr>
        <w:p w14:paraId="5A242A68" w14:textId="77777777" w:rsidR="008759A8" w:rsidRDefault="008759A8" w:rsidP="00A7217A">
          <w:pPr>
            <w:pStyle w:val="Koptekst"/>
            <w:spacing w:after="0"/>
          </w:pPr>
          <w:r w:rsidRPr="008759A8">
            <w:rPr>
              <w:noProof/>
              <w:lang w:bidi="nl-NL"/>
            </w:rPr>
            <mc:AlternateContent>
              <mc:Choice Requires="wps">
                <w:drawing>
                  <wp:inline distT="0" distB="0" distL="0" distR="0" wp14:anchorId="56065339" wp14:editId="4BB3A013">
                    <wp:extent cx="1442085" cy="0"/>
                    <wp:effectExtent l="19050" t="19050" r="24765" b="38100"/>
                    <wp:docPr id="17" name="Rechte verbindingslijn 17" descr="rechte lijn"/>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4200C43" id="Rechte verbindingslijn 17" o:spid="_x0000_s1026" alt="rechte lijn"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387BBCEF" w14:textId="77777777" w:rsidR="008759A8" w:rsidRDefault="00D476F7" w:rsidP="00A7217A">
          <w:pPr>
            <w:pStyle w:val="Koptekst"/>
            <w:spacing w:after="0"/>
            <w:jc w:val="right"/>
          </w:pPr>
          <w:r>
            <w:rPr>
              <w:noProof/>
              <w:lang w:bidi="nl-NL"/>
            </w:rPr>
            <mc:AlternateContent>
              <mc:Choice Requires="wps">
                <w:drawing>
                  <wp:anchor distT="0" distB="0" distL="114300" distR="114300" simplePos="0" relativeHeight="251659264" behindDoc="0" locked="0" layoutInCell="1" allowOverlap="1" wp14:anchorId="4510E819" wp14:editId="34A4CFD7">
                    <wp:simplePos x="0" y="0"/>
                    <wp:positionH relativeFrom="column">
                      <wp:posOffset>3015615</wp:posOffset>
                    </wp:positionH>
                    <wp:positionV relativeFrom="paragraph">
                      <wp:posOffset>38735</wp:posOffset>
                    </wp:positionV>
                    <wp:extent cx="824230" cy="297815"/>
                    <wp:effectExtent l="0" t="0" r="13970" b="6985"/>
                    <wp:wrapNone/>
                    <wp:docPr id="20" name="Tekstvak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1DE7E1"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0E819" id="_x0000_t202" coordsize="21600,21600" o:spt="202" path="m,l,21600r21600,l21600,xe">
                    <v:stroke joinstyle="miter"/>
                    <v:path gradientshapeok="t" o:connecttype="rect"/>
                  </v:shapetype>
                  <v:shape id="Tekstvak 20" o:spid="_x0000_s1045"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711DE7E1"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v:textbox>
                  </v:shape>
                </w:pict>
              </mc:Fallback>
            </mc:AlternateContent>
          </w:r>
          <w:r w:rsidR="00C6323A" w:rsidRPr="00C6323A">
            <w:rPr>
              <w:noProof/>
              <w:lang w:bidi="nl-NL"/>
            </w:rPr>
            <mc:AlternateContent>
              <mc:Choice Requires="wps">
                <w:drawing>
                  <wp:inline distT="0" distB="0" distL="0" distR="0" wp14:anchorId="31C62CE5" wp14:editId="1AB5131A">
                    <wp:extent cx="1191260" cy="398780"/>
                    <wp:effectExtent l="0" t="0" r="8890" b="1270"/>
                    <wp:docPr id="15" name="Rechthoek: Eén afgeknipte hoek 15" descr="gekleurde rechthoek"/>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25000467" w14:textId="77777777" w:rsidR="008759A8" w:rsidRPr="008759A8" w:rsidRDefault="008759A8" w:rsidP="008759A8">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62CE5" id="Rechthoek: Eén afgeknipte hoek 15" o:spid="_x0000_s1046" alt="gekleurde rechthoek"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25000467" w14:textId="77777777" w:rsidR="008759A8" w:rsidRPr="008759A8" w:rsidRDefault="008759A8" w:rsidP="008759A8">
                          <w:pPr>
                            <w:pStyle w:val="Ondertitel"/>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6102F814"/>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AB78C572"/>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0043C92"/>
    <w:multiLevelType w:val="hybridMultilevel"/>
    <w:tmpl w:val="BE347B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183BF8"/>
    <w:multiLevelType w:val="hybridMultilevel"/>
    <w:tmpl w:val="58FAD18A"/>
    <w:lvl w:ilvl="0" w:tplc="80ACD4E2">
      <w:numFmt w:val="bullet"/>
      <w:lvlText w:val="-"/>
      <w:lvlJc w:val="left"/>
      <w:pPr>
        <w:ind w:left="720" w:hanging="360"/>
      </w:pPr>
      <w:rPr>
        <w:rFonts w:ascii="Georgia" w:eastAsiaTheme="minorHAnsi" w:hAnsi="Georg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4F55BD"/>
    <w:multiLevelType w:val="hybridMultilevel"/>
    <w:tmpl w:val="EA265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D5D2B27"/>
    <w:multiLevelType w:val="hybridMultilevel"/>
    <w:tmpl w:val="7D3ABBB0"/>
    <w:lvl w:ilvl="0" w:tplc="0413000F">
      <w:start w:val="1"/>
      <w:numFmt w:val="decimal"/>
      <w:lvlText w:val="%1."/>
      <w:lvlJc w:val="left"/>
      <w:pPr>
        <w:ind w:left="720" w:hanging="360"/>
      </w:pPr>
      <w:rPr>
        <w:rFonts w:hint="default"/>
        <w:i/>
        <w:color w:val="262140" w:themeColor="text1"/>
        <w:sz w:val="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3105D4A"/>
    <w:multiLevelType w:val="hybridMultilevel"/>
    <w:tmpl w:val="18C80D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CB1F0E"/>
    <w:multiLevelType w:val="hybridMultilevel"/>
    <w:tmpl w:val="34703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F661B2"/>
    <w:multiLevelType w:val="hybridMultilevel"/>
    <w:tmpl w:val="8FE4AF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423CF3"/>
    <w:multiLevelType w:val="hybridMultilevel"/>
    <w:tmpl w:val="E4F4FD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2B9026A"/>
    <w:multiLevelType w:val="hybridMultilevel"/>
    <w:tmpl w:val="98B26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5C78DD"/>
    <w:multiLevelType w:val="hybridMultilevel"/>
    <w:tmpl w:val="FD9A8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26518A"/>
    <w:multiLevelType w:val="hybridMultilevel"/>
    <w:tmpl w:val="AE4A03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A4463BC"/>
    <w:multiLevelType w:val="hybridMultilevel"/>
    <w:tmpl w:val="BD4813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DB06DA6"/>
    <w:multiLevelType w:val="hybridMultilevel"/>
    <w:tmpl w:val="A2C83C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7C14EB"/>
    <w:multiLevelType w:val="multilevel"/>
    <w:tmpl w:val="B0B20D5A"/>
    <w:lvl w:ilvl="0">
      <w:start w:val="1"/>
      <w:numFmt w:val="bullet"/>
      <w:pStyle w:val="Lijstopsomteken"/>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3" w15:restartNumberingAfterBreak="0">
    <w:nsid w:val="624714B1"/>
    <w:multiLevelType w:val="hybridMultilevel"/>
    <w:tmpl w:val="593E2082"/>
    <w:lvl w:ilvl="0" w:tplc="0413000F">
      <w:start w:val="1"/>
      <w:numFmt w:val="decimal"/>
      <w:lvlText w:val="%1."/>
      <w:lvlJc w:val="left"/>
      <w:pPr>
        <w:ind w:left="720" w:hanging="360"/>
      </w:pPr>
      <w:rPr>
        <w:rFonts w:hint="default"/>
        <w:i/>
        <w:color w:val="262140" w:themeColor="text1"/>
        <w:sz w:val="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A661A3C"/>
    <w:multiLevelType w:val="hybridMultilevel"/>
    <w:tmpl w:val="372059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82743B1"/>
    <w:multiLevelType w:val="hybridMultilevel"/>
    <w:tmpl w:val="EEC6BE8E"/>
    <w:lvl w:ilvl="0" w:tplc="0413000F">
      <w:start w:val="1"/>
      <w:numFmt w:val="decimal"/>
      <w:lvlText w:val="%1."/>
      <w:lvlJc w:val="left"/>
      <w:pPr>
        <w:ind w:left="720" w:hanging="360"/>
      </w:pPr>
      <w:rPr>
        <w:rFonts w:hint="default"/>
        <w:i/>
        <w:color w:val="262140" w:themeColor="text1"/>
        <w:sz w:val="3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AAB531D"/>
    <w:multiLevelType w:val="hybridMultilevel"/>
    <w:tmpl w:val="B3122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BD61D7C"/>
    <w:multiLevelType w:val="hybridMultilevel"/>
    <w:tmpl w:val="EE78F5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157604">
    <w:abstractNumId w:val="2"/>
  </w:num>
  <w:num w:numId="2" w16cid:durableId="253437276">
    <w:abstractNumId w:val="2"/>
    <w:lvlOverride w:ilvl="0">
      <w:startOverride w:val="1"/>
    </w:lvlOverride>
  </w:num>
  <w:num w:numId="3" w16cid:durableId="782766030">
    <w:abstractNumId w:val="12"/>
  </w:num>
  <w:num w:numId="4" w16cid:durableId="40978376">
    <w:abstractNumId w:val="2"/>
    <w:lvlOverride w:ilvl="0">
      <w:startOverride w:val="1"/>
    </w:lvlOverride>
  </w:num>
  <w:num w:numId="5" w16cid:durableId="288702694">
    <w:abstractNumId w:val="2"/>
    <w:lvlOverride w:ilvl="0">
      <w:startOverride w:val="1"/>
    </w:lvlOverride>
  </w:num>
  <w:num w:numId="6" w16cid:durableId="1039479121">
    <w:abstractNumId w:val="2"/>
    <w:lvlOverride w:ilvl="0">
      <w:startOverride w:val="1"/>
    </w:lvlOverride>
  </w:num>
  <w:num w:numId="7" w16cid:durableId="665867297">
    <w:abstractNumId w:val="2"/>
    <w:lvlOverride w:ilvl="0">
      <w:startOverride w:val="1"/>
    </w:lvlOverride>
  </w:num>
  <w:num w:numId="8" w16cid:durableId="1599144607">
    <w:abstractNumId w:val="0"/>
  </w:num>
  <w:num w:numId="9" w16cid:durableId="1832479532">
    <w:abstractNumId w:val="29"/>
  </w:num>
  <w:num w:numId="10" w16cid:durableId="1727221330">
    <w:abstractNumId w:val="22"/>
  </w:num>
  <w:num w:numId="11" w16cid:durableId="441388675">
    <w:abstractNumId w:val="22"/>
    <w:lvlOverride w:ilvl="0">
      <w:lvl w:ilvl="0">
        <w:start w:val="1"/>
        <w:numFmt w:val="bullet"/>
        <w:pStyle w:val="Lijstopsomteken"/>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738091615">
    <w:abstractNumId w:val="22"/>
  </w:num>
  <w:num w:numId="13" w16cid:durableId="779489823">
    <w:abstractNumId w:val="22"/>
  </w:num>
  <w:num w:numId="14" w16cid:durableId="1970164535">
    <w:abstractNumId w:val="22"/>
    <w:lvlOverride w:ilvl="0">
      <w:lvl w:ilvl="0">
        <w:start w:val="1"/>
        <w:numFmt w:val="bullet"/>
        <w:pStyle w:val="Lijstopsomteken"/>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913471871">
    <w:abstractNumId w:val="22"/>
    <w:lvlOverride w:ilvl="0">
      <w:lvl w:ilvl="0">
        <w:start w:val="1"/>
        <w:numFmt w:val="bullet"/>
        <w:pStyle w:val="Lijstopsomteken"/>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1051998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14623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61799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90712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67677082">
    <w:abstractNumId w:val="18"/>
  </w:num>
  <w:num w:numId="21" w16cid:durableId="483204260">
    <w:abstractNumId w:val="20"/>
  </w:num>
  <w:num w:numId="22" w16cid:durableId="1154877923">
    <w:abstractNumId w:val="13"/>
  </w:num>
  <w:num w:numId="23" w16cid:durableId="1550262883">
    <w:abstractNumId w:val="8"/>
  </w:num>
  <w:num w:numId="24" w16cid:durableId="338889501">
    <w:abstractNumId w:val="1"/>
  </w:num>
  <w:num w:numId="25" w16cid:durableId="1950502348">
    <w:abstractNumId w:val="19"/>
  </w:num>
  <w:num w:numId="26" w16cid:durableId="1909724163">
    <w:abstractNumId w:val="25"/>
  </w:num>
  <w:num w:numId="27" w16cid:durableId="1285843957">
    <w:abstractNumId w:val="28"/>
  </w:num>
  <w:num w:numId="28" w16cid:durableId="531455859">
    <w:abstractNumId w:val="7"/>
  </w:num>
  <w:num w:numId="29" w16cid:durableId="67383280">
    <w:abstractNumId w:val="16"/>
  </w:num>
  <w:num w:numId="30" w16cid:durableId="1894005534">
    <w:abstractNumId w:val="6"/>
  </w:num>
  <w:num w:numId="31" w16cid:durableId="893934309">
    <w:abstractNumId w:val="17"/>
  </w:num>
  <w:num w:numId="32" w16cid:durableId="1984117932">
    <w:abstractNumId w:val="15"/>
  </w:num>
  <w:num w:numId="33" w16cid:durableId="560990471">
    <w:abstractNumId w:val="26"/>
  </w:num>
  <w:num w:numId="34" w16cid:durableId="1931425789">
    <w:abstractNumId w:val="23"/>
  </w:num>
  <w:num w:numId="35" w16cid:durableId="638265946">
    <w:abstractNumId w:val="4"/>
  </w:num>
  <w:num w:numId="36" w16cid:durableId="1397047392">
    <w:abstractNumId w:val="24"/>
  </w:num>
  <w:num w:numId="37" w16cid:durableId="537746816">
    <w:abstractNumId w:val="14"/>
  </w:num>
  <w:num w:numId="38" w16cid:durableId="832645687">
    <w:abstractNumId w:val="11"/>
  </w:num>
  <w:num w:numId="39" w16cid:durableId="1873805665">
    <w:abstractNumId w:val="5"/>
  </w:num>
  <w:num w:numId="40" w16cid:durableId="1157266465">
    <w:abstractNumId w:val="27"/>
  </w:num>
  <w:num w:numId="41" w16cid:durableId="1075972018">
    <w:abstractNumId w:val="21"/>
  </w:num>
  <w:num w:numId="42" w16cid:durableId="1706247587">
    <w:abstractNumId w:val="10"/>
  </w:num>
  <w:num w:numId="43" w16cid:durableId="626853761">
    <w:abstractNumId w:val="3"/>
  </w:num>
  <w:num w:numId="44" w16cid:durableId="15832213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544"/>
    <w:rsid w:val="00000A8C"/>
    <w:rsid w:val="00001475"/>
    <w:rsid w:val="0000456D"/>
    <w:rsid w:val="00004B49"/>
    <w:rsid w:val="00012542"/>
    <w:rsid w:val="00013254"/>
    <w:rsid w:val="0002111D"/>
    <w:rsid w:val="00024370"/>
    <w:rsid w:val="000267DE"/>
    <w:rsid w:val="00037F5E"/>
    <w:rsid w:val="00043A60"/>
    <w:rsid w:val="000463F1"/>
    <w:rsid w:val="00046ED8"/>
    <w:rsid w:val="0006080E"/>
    <w:rsid w:val="0006265E"/>
    <w:rsid w:val="00066610"/>
    <w:rsid w:val="0006678C"/>
    <w:rsid w:val="000677A0"/>
    <w:rsid w:val="00073DC2"/>
    <w:rsid w:val="000805B4"/>
    <w:rsid w:val="00084331"/>
    <w:rsid w:val="00093938"/>
    <w:rsid w:val="00093C3D"/>
    <w:rsid w:val="000941BC"/>
    <w:rsid w:val="0009471E"/>
    <w:rsid w:val="000955BB"/>
    <w:rsid w:val="000969D8"/>
    <w:rsid w:val="000A165E"/>
    <w:rsid w:val="000A1A9C"/>
    <w:rsid w:val="000A4EF5"/>
    <w:rsid w:val="000C1CBE"/>
    <w:rsid w:val="000C5182"/>
    <w:rsid w:val="000C744C"/>
    <w:rsid w:val="000C779E"/>
    <w:rsid w:val="000D3420"/>
    <w:rsid w:val="000D5656"/>
    <w:rsid w:val="000D70B6"/>
    <w:rsid w:val="000E5339"/>
    <w:rsid w:val="000E5778"/>
    <w:rsid w:val="000F201F"/>
    <w:rsid w:val="000F2EBF"/>
    <w:rsid w:val="000F308B"/>
    <w:rsid w:val="001029AF"/>
    <w:rsid w:val="00102CEA"/>
    <w:rsid w:val="001039C5"/>
    <w:rsid w:val="00113E09"/>
    <w:rsid w:val="00116CF2"/>
    <w:rsid w:val="00121DFF"/>
    <w:rsid w:val="00125949"/>
    <w:rsid w:val="001263F9"/>
    <w:rsid w:val="00127DB0"/>
    <w:rsid w:val="0013424A"/>
    <w:rsid w:val="0014052A"/>
    <w:rsid w:val="00143651"/>
    <w:rsid w:val="00143F24"/>
    <w:rsid w:val="0014632F"/>
    <w:rsid w:val="0015083F"/>
    <w:rsid w:val="00152A1D"/>
    <w:rsid w:val="00161AEF"/>
    <w:rsid w:val="001646A1"/>
    <w:rsid w:val="00167031"/>
    <w:rsid w:val="0016798B"/>
    <w:rsid w:val="001709B4"/>
    <w:rsid w:val="0017114D"/>
    <w:rsid w:val="001712B3"/>
    <w:rsid w:val="00184B35"/>
    <w:rsid w:val="001854CC"/>
    <w:rsid w:val="001865F2"/>
    <w:rsid w:val="00197DB0"/>
    <w:rsid w:val="001A103F"/>
    <w:rsid w:val="001A14A7"/>
    <w:rsid w:val="001A3EF3"/>
    <w:rsid w:val="001A5A7B"/>
    <w:rsid w:val="001A63F6"/>
    <w:rsid w:val="001A6F83"/>
    <w:rsid w:val="001B56DB"/>
    <w:rsid w:val="001C0565"/>
    <w:rsid w:val="001C294B"/>
    <w:rsid w:val="001C565D"/>
    <w:rsid w:val="001C735D"/>
    <w:rsid w:val="001D055E"/>
    <w:rsid w:val="001D1F17"/>
    <w:rsid w:val="001D22A0"/>
    <w:rsid w:val="001D4991"/>
    <w:rsid w:val="001D6618"/>
    <w:rsid w:val="001E59F3"/>
    <w:rsid w:val="001F0983"/>
    <w:rsid w:val="00202D3A"/>
    <w:rsid w:val="002063EE"/>
    <w:rsid w:val="002138E3"/>
    <w:rsid w:val="00220325"/>
    <w:rsid w:val="00223A4D"/>
    <w:rsid w:val="00226FF2"/>
    <w:rsid w:val="0022714D"/>
    <w:rsid w:val="00234635"/>
    <w:rsid w:val="00251739"/>
    <w:rsid w:val="002546D9"/>
    <w:rsid w:val="00255BD0"/>
    <w:rsid w:val="00260C18"/>
    <w:rsid w:val="002652EF"/>
    <w:rsid w:val="00266A95"/>
    <w:rsid w:val="00271E99"/>
    <w:rsid w:val="0027705C"/>
    <w:rsid w:val="00281129"/>
    <w:rsid w:val="002817CA"/>
    <w:rsid w:val="002918DF"/>
    <w:rsid w:val="002A108C"/>
    <w:rsid w:val="002A1584"/>
    <w:rsid w:val="002A256D"/>
    <w:rsid w:val="002A6F75"/>
    <w:rsid w:val="002B2E34"/>
    <w:rsid w:val="002C2DEC"/>
    <w:rsid w:val="002C40C3"/>
    <w:rsid w:val="002C464D"/>
    <w:rsid w:val="002C4825"/>
    <w:rsid w:val="002C71A8"/>
    <w:rsid w:val="002D10D1"/>
    <w:rsid w:val="002D5870"/>
    <w:rsid w:val="002E20B6"/>
    <w:rsid w:val="002E47B8"/>
    <w:rsid w:val="002E5460"/>
    <w:rsid w:val="002E6BCC"/>
    <w:rsid w:val="002F6E5C"/>
    <w:rsid w:val="002F7CA5"/>
    <w:rsid w:val="00302E86"/>
    <w:rsid w:val="0030762B"/>
    <w:rsid w:val="00310F6F"/>
    <w:rsid w:val="00311226"/>
    <w:rsid w:val="00314C0D"/>
    <w:rsid w:val="00316CFA"/>
    <w:rsid w:val="00317223"/>
    <w:rsid w:val="00317C61"/>
    <w:rsid w:val="00317E83"/>
    <w:rsid w:val="003240DB"/>
    <w:rsid w:val="00325979"/>
    <w:rsid w:val="00325A10"/>
    <w:rsid w:val="00327A14"/>
    <w:rsid w:val="00327F93"/>
    <w:rsid w:val="00332047"/>
    <w:rsid w:val="003354C6"/>
    <w:rsid w:val="003405EE"/>
    <w:rsid w:val="00340AC3"/>
    <w:rsid w:val="00340D1D"/>
    <w:rsid w:val="00342438"/>
    <w:rsid w:val="003502BD"/>
    <w:rsid w:val="00350B33"/>
    <w:rsid w:val="00352489"/>
    <w:rsid w:val="00357131"/>
    <w:rsid w:val="00365914"/>
    <w:rsid w:val="0037431E"/>
    <w:rsid w:val="00377AC8"/>
    <w:rsid w:val="003807B3"/>
    <w:rsid w:val="00382E21"/>
    <w:rsid w:val="0038342A"/>
    <w:rsid w:val="00384928"/>
    <w:rsid w:val="003901AE"/>
    <w:rsid w:val="00391B12"/>
    <w:rsid w:val="003A53BD"/>
    <w:rsid w:val="003A6203"/>
    <w:rsid w:val="003B2216"/>
    <w:rsid w:val="003B3659"/>
    <w:rsid w:val="003B36BF"/>
    <w:rsid w:val="003C2AE5"/>
    <w:rsid w:val="003C7829"/>
    <w:rsid w:val="003D1CA8"/>
    <w:rsid w:val="003E4389"/>
    <w:rsid w:val="003E48AF"/>
    <w:rsid w:val="003E50E6"/>
    <w:rsid w:val="003E6432"/>
    <w:rsid w:val="003F1F09"/>
    <w:rsid w:val="003F31DB"/>
    <w:rsid w:val="003F429C"/>
    <w:rsid w:val="003F4DC7"/>
    <w:rsid w:val="00402B17"/>
    <w:rsid w:val="00403D1C"/>
    <w:rsid w:val="0041133D"/>
    <w:rsid w:val="00414A41"/>
    <w:rsid w:val="0042088B"/>
    <w:rsid w:val="00421FEE"/>
    <w:rsid w:val="0042719D"/>
    <w:rsid w:val="00427AC7"/>
    <w:rsid w:val="00437F4F"/>
    <w:rsid w:val="00441735"/>
    <w:rsid w:val="004435E0"/>
    <w:rsid w:val="004461B8"/>
    <w:rsid w:val="0044628F"/>
    <w:rsid w:val="004479D2"/>
    <w:rsid w:val="00461A38"/>
    <w:rsid w:val="00466AAE"/>
    <w:rsid w:val="004703C0"/>
    <w:rsid w:val="004721B6"/>
    <w:rsid w:val="00475754"/>
    <w:rsid w:val="00483B1E"/>
    <w:rsid w:val="00484042"/>
    <w:rsid w:val="0049182F"/>
    <w:rsid w:val="004926CE"/>
    <w:rsid w:val="004A0582"/>
    <w:rsid w:val="004A263D"/>
    <w:rsid w:val="004A4CBB"/>
    <w:rsid w:val="004A5302"/>
    <w:rsid w:val="004B1D1D"/>
    <w:rsid w:val="004C36B9"/>
    <w:rsid w:val="004C4815"/>
    <w:rsid w:val="004D2AC7"/>
    <w:rsid w:val="004D6F18"/>
    <w:rsid w:val="004E2EB9"/>
    <w:rsid w:val="004E4A36"/>
    <w:rsid w:val="004F01F2"/>
    <w:rsid w:val="004F15BA"/>
    <w:rsid w:val="004F2E05"/>
    <w:rsid w:val="004F6100"/>
    <w:rsid w:val="004F6443"/>
    <w:rsid w:val="005006DF"/>
    <w:rsid w:val="0050517B"/>
    <w:rsid w:val="00506587"/>
    <w:rsid w:val="0051292A"/>
    <w:rsid w:val="005144C9"/>
    <w:rsid w:val="00516E2B"/>
    <w:rsid w:val="00521E21"/>
    <w:rsid w:val="00534660"/>
    <w:rsid w:val="0053474F"/>
    <w:rsid w:val="00535FCF"/>
    <w:rsid w:val="00537186"/>
    <w:rsid w:val="005419CF"/>
    <w:rsid w:val="00544B33"/>
    <w:rsid w:val="00545939"/>
    <w:rsid w:val="005504E5"/>
    <w:rsid w:val="00555C79"/>
    <w:rsid w:val="00562CA4"/>
    <w:rsid w:val="0056453C"/>
    <w:rsid w:val="00564633"/>
    <w:rsid w:val="00576556"/>
    <w:rsid w:val="00577305"/>
    <w:rsid w:val="00577F32"/>
    <w:rsid w:val="00581C96"/>
    <w:rsid w:val="00584100"/>
    <w:rsid w:val="0058767C"/>
    <w:rsid w:val="005A0472"/>
    <w:rsid w:val="005A1651"/>
    <w:rsid w:val="005A1AFE"/>
    <w:rsid w:val="005A21E1"/>
    <w:rsid w:val="005A4091"/>
    <w:rsid w:val="005A5BB7"/>
    <w:rsid w:val="005A60EA"/>
    <w:rsid w:val="005B1697"/>
    <w:rsid w:val="005B64EE"/>
    <w:rsid w:val="005B6FF4"/>
    <w:rsid w:val="005B7DAE"/>
    <w:rsid w:val="005C2E0B"/>
    <w:rsid w:val="005C2E9F"/>
    <w:rsid w:val="005C459A"/>
    <w:rsid w:val="005C7517"/>
    <w:rsid w:val="005E00A5"/>
    <w:rsid w:val="005E072D"/>
    <w:rsid w:val="005E0C42"/>
    <w:rsid w:val="005E5BDB"/>
    <w:rsid w:val="005E6593"/>
    <w:rsid w:val="005F0AE1"/>
    <w:rsid w:val="005F12E1"/>
    <w:rsid w:val="005F717F"/>
    <w:rsid w:val="00601221"/>
    <w:rsid w:val="00602F0C"/>
    <w:rsid w:val="00610174"/>
    <w:rsid w:val="00613A55"/>
    <w:rsid w:val="006148A1"/>
    <w:rsid w:val="00624E50"/>
    <w:rsid w:val="00625544"/>
    <w:rsid w:val="00635C36"/>
    <w:rsid w:val="00640159"/>
    <w:rsid w:val="00660873"/>
    <w:rsid w:val="00666E7F"/>
    <w:rsid w:val="00681F9A"/>
    <w:rsid w:val="006821C8"/>
    <w:rsid w:val="00682661"/>
    <w:rsid w:val="00690551"/>
    <w:rsid w:val="0069076D"/>
    <w:rsid w:val="006967EC"/>
    <w:rsid w:val="006A250D"/>
    <w:rsid w:val="006A2C93"/>
    <w:rsid w:val="006A2D4D"/>
    <w:rsid w:val="006A2F89"/>
    <w:rsid w:val="006A76A0"/>
    <w:rsid w:val="006B289A"/>
    <w:rsid w:val="006B2F7E"/>
    <w:rsid w:val="006B6A79"/>
    <w:rsid w:val="006C0F22"/>
    <w:rsid w:val="006C21DA"/>
    <w:rsid w:val="006C4A4D"/>
    <w:rsid w:val="006D1304"/>
    <w:rsid w:val="006D19BE"/>
    <w:rsid w:val="006D66CB"/>
    <w:rsid w:val="006E0E53"/>
    <w:rsid w:val="006E2558"/>
    <w:rsid w:val="006E4827"/>
    <w:rsid w:val="006E4F79"/>
    <w:rsid w:val="006F48EC"/>
    <w:rsid w:val="006F6B56"/>
    <w:rsid w:val="0070207B"/>
    <w:rsid w:val="007077EB"/>
    <w:rsid w:val="00713C4E"/>
    <w:rsid w:val="00714CE6"/>
    <w:rsid w:val="00721138"/>
    <w:rsid w:val="00722384"/>
    <w:rsid w:val="0072403A"/>
    <w:rsid w:val="007253CA"/>
    <w:rsid w:val="0072594B"/>
    <w:rsid w:val="007402E3"/>
    <w:rsid w:val="00740B78"/>
    <w:rsid w:val="0074212F"/>
    <w:rsid w:val="0074254E"/>
    <w:rsid w:val="0074304E"/>
    <w:rsid w:val="00747A77"/>
    <w:rsid w:val="00760843"/>
    <w:rsid w:val="007629F0"/>
    <w:rsid w:val="007643E0"/>
    <w:rsid w:val="007651C2"/>
    <w:rsid w:val="00766759"/>
    <w:rsid w:val="00772B0E"/>
    <w:rsid w:val="007736EF"/>
    <w:rsid w:val="00776C80"/>
    <w:rsid w:val="00777208"/>
    <w:rsid w:val="007836B4"/>
    <w:rsid w:val="007A2A5C"/>
    <w:rsid w:val="007B0803"/>
    <w:rsid w:val="007B0DFA"/>
    <w:rsid w:val="007B50AA"/>
    <w:rsid w:val="007B5C4E"/>
    <w:rsid w:val="007B73E4"/>
    <w:rsid w:val="007C263F"/>
    <w:rsid w:val="007C324E"/>
    <w:rsid w:val="007C4BE8"/>
    <w:rsid w:val="007D5656"/>
    <w:rsid w:val="007D57FC"/>
    <w:rsid w:val="007D6C0D"/>
    <w:rsid w:val="007D6DE1"/>
    <w:rsid w:val="007E19CE"/>
    <w:rsid w:val="007E5D4A"/>
    <w:rsid w:val="007E5E59"/>
    <w:rsid w:val="007F1730"/>
    <w:rsid w:val="007F4BD4"/>
    <w:rsid w:val="0081052A"/>
    <w:rsid w:val="0081383B"/>
    <w:rsid w:val="00814EB8"/>
    <w:rsid w:val="00816205"/>
    <w:rsid w:val="00817AE4"/>
    <w:rsid w:val="00821EDB"/>
    <w:rsid w:val="008226FF"/>
    <w:rsid w:val="00823D33"/>
    <w:rsid w:val="00827C6D"/>
    <w:rsid w:val="008303EE"/>
    <w:rsid w:val="008343C5"/>
    <w:rsid w:val="0083536A"/>
    <w:rsid w:val="00836367"/>
    <w:rsid w:val="008409D4"/>
    <w:rsid w:val="008433E4"/>
    <w:rsid w:val="0084355E"/>
    <w:rsid w:val="0084402A"/>
    <w:rsid w:val="00844596"/>
    <w:rsid w:val="0084569C"/>
    <w:rsid w:val="00853E29"/>
    <w:rsid w:val="00855CE9"/>
    <w:rsid w:val="008570F6"/>
    <w:rsid w:val="00873986"/>
    <w:rsid w:val="008759A8"/>
    <w:rsid w:val="00876336"/>
    <w:rsid w:val="00883297"/>
    <w:rsid w:val="00891EE3"/>
    <w:rsid w:val="00892E69"/>
    <w:rsid w:val="008930E7"/>
    <w:rsid w:val="00894C13"/>
    <w:rsid w:val="008954B3"/>
    <w:rsid w:val="008A24C3"/>
    <w:rsid w:val="008A4DC8"/>
    <w:rsid w:val="008A7248"/>
    <w:rsid w:val="008B0CF9"/>
    <w:rsid w:val="008B15EF"/>
    <w:rsid w:val="008B186A"/>
    <w:rsid w:val="008B33CF"/>
    <w:rsid w:val="008B342E"/>
    <w:rsid w:val="008B46AB"/>
    <w:rsid w:val="008B50A1"/>
    <w:rsid w:val="008B7B6A"/>
    <w:rsid w:val="008C4445"/>
    <w:rsid w:val="008E4FF9"/>
    <w:rsid w:val="008E707B"/>
    <w:rsid w:val="008E796F"/>
    <w:rsid w:val="008E7998"/>
    <w:rsid w:val="008F0690"/>
    <w:rsid w:val="008F2A4E"/>
    <w:rsid w:val="00911CD5"/>
    <w:rsid w:val="00911DAB"/>
    <w:rsid w:val="00916E40"/>
    <w:rsid w:val="009210A6"/>
    <w:rsid w:val="00924378"/>
    <w:rsid w:val="00925913"/>
    <w:rsid w:val="00925C1D"/>
    <w:rsid w:val="00925CC5"/>
    <w:rsid w:val="00926CF0"/>
    <w:rsid w:val="0093781C"/>
    <w:rsid w:val="00943D24"/>
    <w:rsid w:val="00944D7A"/>
    <w:rsid w:val="009473A4"/>
    <w:rsid w:val="00951185"/>
    <w:rsid w:val="00953D02"/>
    <w:rsid w:val="009559A1"/>
    <w:rsid w:val="00955AAC"/>
    <w:rsid w:val="0095767C"/>
    <w:rsid w:val="00957C02"/>
    <w:rsid w:val="0096148C"/>
    <w:rsid w:val="00962305"/>
    <w:rsid w:val="00965F50"/>
    <w:rsid w:val="00967432"/>
    <w:rsid w:val="00970C50"/>
    <w:rsid w:val="00973559"/>
    <w:rsid w:val="0098001C"/>
    <w:rsid w:val="00982E6F"/>
    <w:rsid w:val="009929CF"/>
    <w:rsid w:val="00995B57"/>
    <w:rsid w:val="009A0F76"/>
    <w:rsid w:val="009A678E"/>
    <w:rsid w:val="009B15CC"/>
    <w:rsid w:val="009B5D77"/>
    <w:rsid w:val="009B618E"/>
    <w:rsid w:val="009C05D9"/>
    <w:rsid w:val="009C24C8"/>
    <w:rsid w:val="009C2A36"/>
    <w:rsid w:val="009C4DCC"/>
    <w:rsid w:val="009C7D04"/>
    <w:rsid w:val="009D0251"/>
    <w:rsid w:val="009D0DAF"/>
    <w:rsid w:val="009E390B"/>
    <w:rsid w:val="009E51DB"/>
    <w:rsid w:val="009E6BD6"/>
    <w:rsid w:val="009F3028"/>
    <w:rsid w:val="009F55D0"/>
    <w:rsid w:val="009F7A56"/>
    <w:rsid w:val="00A03BCD"/>
    <w:rsid w:val="00A05AEF"/>
    <w:rsid w:val="00A111EC"/>
    <w:rsid w:val="00A13CE3"/>
    <w:rsid w:val="00A16BEE"/>
    <w:rsid w:val="00A176E7"/>
    <w:rsid w:val="00A2233D"/>
    <w:rsid w:val="00A22D19"/>
    <w:rsid w:val="00A24D38"/>
    <w:rsid w:val="00A262D3"/>
    <w:rsid w:val="00A31CCC"/>
    <w:rsid w:val="00A33F0C"/>
    <w:rsid w:val="00A37A96"/>
    <w:rsid w:val="00A47455"/>
    <w:rsid w:val="00A477C7"/>
    <w:rsid w:val="00A51452"/>
    <w:rsid w:val="00A53EBD"/>
    <w:rsid w:val="00A6185D"/>
    <w:rsid w:val="00A6205E"/>
    <w:rsid w:val="00A7217A"/>
    <w:rsid w:val="00A73A29"/>
    <w:rsid w:val="00A81048"/>
    <w:rsid w:val="00A83FF9"/>
    <w:rsid w:val="00A85610"/>
    <w:rsid w:val="00A86068"/>
    <w:rsid w:val="00A86321"/>
    <w:rsid w:val="00A91D75"/>
    <w:rsid w:val="00A9730E"/>
    <w:rsid w:val="00AA5C44"/>
    <w:rsid w:val="00AB013F"/>
    <w:rsid w:val="00AB0A55"/>
    <w:rsid w:val="00AB0D8B"/>
    <w:rsid w:val="00AC1905"/>
    <w:rsid w:val="00AC29C6"/>
    <w:rsid w:val="00AC343A"/>
    <w:rsid w:val="00AD14E2"/>
    <w:rsid w:val="00AD212C"/>
    <w:rsid w:val="00AE0B36"/>
    <w:rsid w:val="00AE4C63"/>
    <w:rsid w:val="00AE5815"/>
    <w:rsid w:val="00AE597E"/>
    <w:rsid w:val="00AF7127"/>
    <w:rsid w:val="00B07FF1"/>
    <w:rsid w:val="00B13C44"/>
    <w:rsid w:val="00B243AC"/>
    <w:rsid w:val="00B44A6C"/>
    <w:rsid w:val="00B52B23"/>
    <w:rsid w:val="00B61F54"/>
    <w:rsid w:val="00B713CA"/>
    <w:rsid w:val="00B844B1"/>
    <w:rsid w:val="00B87B5B"/>
    <w:rsid w:val="00B9405F"/>
    <w:rsid w:val="00B942C1"/>
    <w:rsid w:val="00BA6B68"/>
    <w:rsid w:val="00BA7557"/>
    <w:rsid w:val="00BB0C2F"/>
    <w:rsid w:val="00BB4E4E"/>
    <w:rsid w:val="00BB5F41"/>
    <w:rsid w:val="00BB6B96"/>
    <w:rsid w:val="00BC4D1D"/>
    <w:rsid w:val="00BC7589"/>
    <w:rsid w:val="00BD246A"/>
    <w:rsid w:val="00BD5778"/>
    <w:rsid w:val="00BD636B"/>
    <w:rsid w:val="00BE0466"/>
    <w:rsid w:val="00BF22CA"/>
    <w:rsid w:val="00C01AAE"/>
    <w:rsid w:val="00C021DB"/>
    <w:rsid w:val="00C05622"/>
    <w:rsid w:val="00C06448"/>
    <w:rsid w:val="00C11A45"/>
    <w:rsid w:val="00C131EC"/>
    <w:rsid w:val="00C21AAB"/>
    <w:rsid w:val="00C27343"/>
    <w:rsid w:val="00C30FE3"/>
    <w:rsid w:val="00C31E2D"/>
    <w:rsid w:val="00C33483"/>
    <w:rsid w:val="00C3685D"/>
    <w:rsid w:val="00C37333"/>
    <w:rsid w:val="00C50034"/>
    <w:rsid w:val="00C50FEA"/>
    <w:rsid w:val="00C541F9"/>
    <w:rsid w:val="00C57C5E"/>
    <w:rsid w:val="00C6323A"/>
    <w:rsid w:val="00C731B2"/>
    <w:rsid w:val="00C739A3"/>
    <w:rsid w:val="00C75B97"/>
    <w:rsid w:val="00C8352B"/>
    <w:rsid w:val="00C8428E"/>
    <w:rsid w:val="00C86434"/>
    <w:rsid w:val="00C87193"/>
    <w:rsid w:val="00C9477C"/>
    <w:rsid w:val="00CA2F3F"/>
    <w:rsid w:val="00CA5732"/>
    <w:rsid w:val="00CA5D58"/>
    <w:rsid w:val="00CA6F2B"/>
    <w:rsid w:val="00CB0F69"/>
    <w:rsid w:val="00CB239D"/>
    <w:rsid w:val="00CB2691"/>
    <w:rsid w:val="00CB27A1"/>
    <w:rsid w:val="00CB35E5"/>
    <w:rsid w:val="00CB626E"/>
    <w:rsid w:val="00CD20C3"/>
    <w:rsid w:val="00CD5DDC"/>
    <w:rsid w:val="00CE2C0F"/>
    <w:rsid w:val="00CE5C33"/>
    <w:rsid w:val="00CF0548"/>
    <w:rsid w:val="00CF7D79"/>
    <w:rsid w:val="00D013F4"/>
    <w:rsid w:val="00D073CF"/>
    <w:rsid w:val="00D15442"/>
    <w:rsid w:val="00D156A4"/>
    <w:rsid w:val="00D17C24"/>
    <w:rsid w:val="00D21832"/>
    <w:rsid w:val="00D21997"/>
    <w:rsid w:val="00D21E74"/>
    <w:rsid w:val="00D22AF1"/>
    <w:rsid w:val="00D26AFE"/>
    <w:rsid w:val="00D325F4"/>
    <w:rsid w:val="00D3472D"/>
    <w:rsid w:val="00D34F48"/>
    <w:rsid w:val="00D35995"/>
    <w:rsid w:val="00D405B8"/>
    <w:rsid w:val="00D4111E"/>
    <w:rsid w:val="00D476F7"/>
    <w:rsid w:val="00D512A5"/>
    <w:rsid w:val="00D55CBC"/>
    <w:rsid w:val="00D60327"/>
    <w:rsid w:val="00D62446"/>
    <w:rsid w:val="00D648D6"/>
    <w:rsid w:val="00D66A50"/>
    <w:rsid w:val="00D73C7B"/>
    <w:rsid w:val="00D7471F"/>
    <w:rsid w:val="00D8090B"/>
    <w:rsid w:val="00D80EEE"/>
    <w:rsid w:val="00D822CD"/>
    <w:rsid w:val="00D83027"/>
    <w:rsid w:val="00D8631A"/>
    <w:rsid w:val="00D86BCA"/>
    <w:rsid w:val="00D87CD8"/>
    <w:rsid w:val="00DA17E9"/>
    <w:rsid w:val="00DA23EF"/>
    <w:rsid w:val="00DA6167"/>
    <w:rsid w:val="00DB01E5"/>
    <w:rsid w:val="00DB5805"/>
    <w:rsid w:val="00DB6B9C"/>
    <w:rsid w:val="00DB6FEC"/>
    <w:rsid w:val="00DB73B8"/>
    <w:rsid w:val="00DB790B"/>
    <w:rsid w:val="00DD09E2"/>
    <w:rsid w:val="00DD352A"/>
    <w:rsid w:val="00DD497B"/>
    <w:rsid w:val="00DD73A1"/>
    <w:rsid w:val="00DE1300"/>
    <w:rsid w:val="00DE6005"/>
    <w:rsid w:val="00DF197B"/>
    <w:rsid w:val="00DF1CFA"/>
    <w:rsid w:val="00DF1F86"/>
    <w:rsid w:val="00DF58FF"/>
    <w:rsid w:val="00E0671B"/>
    <w:rsid w:val="00E07A44"/>
    <w:rsid w:val="00E123E3"/>
    <w:rsid w:val="00E128B4"/>
    <w:rsid w:val="00E166BB"/>
    <w:rsid w:val="00E16F9D"/>
    <w:rsid w:val="00E17D96"/>
    <w:rsid w:val="00E2017E"/>
    <w:rsid w:val="00E220C5"/>
    <w:rsid w:val="00E33340"/>
    <w:rsid w:val="00E33782"/>
    <w:rsid w:val="00E35052"/>
    <w:rsid w:val="00E41D9E"/>
    <w:rsid w:val="00E4214F"/>
    <w:rsid w:val="00E43265"/>
    <w:rsid w:val="00E47B14"/>
    <w:rsid w:val="00E47B58"/>
    <w:rsid w:val="00E47DFA"/>
    <w:rsid w:val="00E515C6"/>
    <w:rsid w:val="00E516F5"/>
    <w:rsid w:val="00E51EB4"/>
    <w:rsid w:val="00E523C3"/>
    <w:rsid w:val="00E52FC9"/>
    <w:rsid w:val="00E537D4"/>
    <w:rsid w:val="00E5388E"/>
    <w:rsid w:val="00E555F9"/>
    <w:rsid w:val="00E57B2E"/>
    <w:rsid w:val="00E6016B"/>
    <w:rsid w:val="00E650CB"/>
    <w:rsid w:val="00E65EB5"/>
    <w:rsid w:val="00E66F95"/>
    <w:rsid w:val="00E67D7B"/>
    <w:rsid w:val="00E72A75"/>
    <w:rsid w:val="00E72E23"/>
    <w:rsid w:val="00E7382F"/>
    <w:rsid w:val="00E75FB6"/>
    <w:rsid w:val="00E80539"/>
    <w:rsid w:val="00E86A9B"/>
    <w:rsid w:val="00E93D32"/>
    <w:rsid w:val="00E94B95"/>
    <w:rsid w:val="00E97DEF"/>
    <w:rsid w:val="00EA0D8C"/>
    <w:rsid w:val="00EA2023"/>
    <w:rsid w:val="00EA40C4"/>
    <w:rsid w:val="00EA4D3B"/>
    <w:rsid w:val="00EA54D0"/>
    <w:rsid w:val="00EA6006"/>
    <w:rsid w:val="00EA6016"/>
    <w:rsid w:val="00EB35F3"/>
    <w:rsid w:val="00EB3901"/>
    <w:rsid w:val="00EC0D69"/>
    <w:rsid w:val="00EC5452"/>
    <w:rsid w:val="00EC5D22"/>
    <w:rsid w:val="00EC5E6A"/>
    <w:rsid w:val="00ED38CC"/>
    <w:rsid w:val="00ED4198"/>
    <w:rsid w:val="00ED67D8"/>
    <w:rsid w:val="00ED6905"/>
    <w:rsid w:val="00EE4ACE"/>
    <w:rsid w:val="00EE5645"/>
    <w:rsid w:val="00EF029D"/>
    <w:rsid w:val="00EF64C7"/>
    <w:rsid w:val="00F00D56"/>
    <w:rsid w:val="00F02FDB"/>
    <w:rsid w:val="00F039C9"/>
    <w:rsid w:val="00F03E38"/>
    <w:rsid w:val="00F04397"/>
    <w:rsid w:val="00F06328"/>
    <w:rsid w:val="00F10D8F"/>
    <w:rsid w:val="00F206B1"/>
    <w:rsid w:val="00F245CA"/>
    <w:rsid w:val="00F24D34"/>
    <w:rsid w:val="00F25C46"/>
    <w:rsid w:val="00F34BED"/>
    <w:rsid w:val="00F35681"/>
    <w:rsid w:val="00F37579"/>
    <w:rsid w:val="00F4172D"/>
    <w:rsid w:val="00F46AB2"/>
    <w:rsid w:val="00F50E61"/>
    <w:rsid w:val="00F5265C"/>
    <w:rsid w:val="00F53229"/>
    <w:rsid w:val="00F53E5A"/>
    <w:rsid w:val="00F546AE"/>
    <w:rsid w:val="00F56224"/>
    <w:rsid w:val="00F56524"/>
    <w:rsid w:val="00F57CD0"/>
    <w:rsid w:val="00F60B9F"/>
    <w:rsid w:val="00F62F8E"/>
    <w:rsid w:val="00F66397"/>
    <w:rsid w:val="00F66EC3"/>
    <w:rsid w:val="00F67306"/>
    <w:rsid w:val="00F73801"/>
    <w:rsid w:val="00F76BF9"/>
    <w:rsid w:val="00F83991"/>
    <w:rsid w:val="00F84849"/>
    <w:rsid w:val="00F91B90"/>
    <w:rsid w:val="00F95D98"/>
    <w:rsid w:val="00F95E4F"/>
    <w:rsid w:val="00FA5C89"/>
    <w:rsid w:val="00FA68CD"/>
    <w:rsid w:val="00FB5CAE"/>
    <w:rsid w:val="00FC0A50"/>
    <w:rsid w:val="00FC33C0"/>
    <w:rsid w:val="00FC7F51"/>
    <w:rsid w:val="00FD116D"/>
    <w:rsid w:val="00FD7C65"/>
    <w:rsid w:val="00FE0D74"/>
    <w:rsid w:val="00FE28B5"/>
    <w:rsid w:val="00FE3D2C"/>
    <w:rsid w:val="00FE5922"/>
    <w:rsid w:val="00FE6628"/>
    <w:rsid w:val="00FF060C"/>
    <w:rsid w:val="00FF249B"/>
    <w:rsid w:val="00FF55C6"/>
    <w:rsid w:val="00FF5B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DFD969"/>
  <w15:docId w15:val="{6140C0B3-783E-47F0-A273-BE26D042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nl-NL"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1D75"/>
    <w:pPr>
      <w:spacing w:after="0" w:line="360" w:lineRule="auto"/>
      <w:contextualSpacing/>
    </w:pPr>
    <w:rPr>
      <w:color w:val="262140" w:themeColor="text1"/>
      <w:sz w:val="24"/>
    </w:rPr>
  </w:style>
  <w:style w:type="paragraph" w:styleId="Kop1">
    <w:name w:val="heading 1"/>
    <w:basedOn w:val="Standaard"/>
    <w:next w:val="Standaard"/>
    <w:link w:val="Kop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Kop2">
    <w:name w:val="heading 2"/>
    <w:basedOn w:val="Standaard"/>
    <w:next w:val="Standaard"/>
    <w:link w:val="Kop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Kop3">
    <w:name w:val="heading 3"/>
    <w:basedOn w:val="Standaard"/>
    <w:next w:val="Standaard"/>
    <w:link w:val="Kop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paragraph" w:styleId="Kop4">
    <w:name w:val="heading 4"/>
    <w:basedOn w:val="Standaard"/>
    <w:next w:val="Standaard"/>
    <w:link w:val="Kop4Char"/>
    <w:uiPriority w:val="7"/>
    <w:unhideWhenUsed/>
    <w:qFormat/>
    <w:rsid w:val="00C30FE3"/>
    <w:pPr>
      <w:keepNext/>
      <w:keepLines/>
      <w:spacing w:before="40"/>
      <w:outlineLvl w:val="3"/>
    </w:pPr>
    <w:rPr>
      <w:rFonts w:asciiTheme="majorHAnsi" w:eastAsiaTheme="majorEastAsia" w:hAnsiTheme="majorHAnsi" w:cstheme="majorBidi"/>
      <w:i/>
      <w:iCs/>
      <w:color w:val="ECBD17" w:themeColor="accent1" w:themeShade="BF"/>
    </w:rPr>
  </w:style>
  <w:style w:type="paragraph" w:styleId="Kop5">
    <w:name w:val="heading 5"/>
    <w:basedOn w:val="Standaard"/>
    <w:next w:val="Standaard"/>
    <w:link w:val="Kop5Char"/>
    <w:uiPriority w:val="7"/>
    <w:semiHidden/>
    <w:unhideWhenUsed/>
    <w:qFormat/>
    <w:rsid w:val="0098001C"/>
    <w:pPr>
      <w:keepNext/>
      <w:keepLines/>
      <w:spacing w:before="40"/>
      <w:outlineLvl w:val="4"/>
    </w:pPr>
    <w:rPr>
      <w:rFonts w:asciiTheme="majorHAnsi" w:eastAsiaTheme="majorEastAsia" w:hAnsiTheme="majorHAnsi" w:cstheme="majorBidi"/>
      <w:color w:val="ECBD17"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spacing w:line="240" w:lineRule="auto"/>
      <w:ind w:left="29" w:right="144"/>
    </w:pPr>
    <w:rPr>
      <w:color w:val="ECBD17" w:themeColor="accent1" w:themeShade="BF"/>
    </w:rPr>
  </w:style>
  <w:style w:type="character" w:customStyle="1" w:styleId="VoettekstChar">
    <w:name w:val="Voettekst Char"/>
    <w:basedOn w:val="Standaardalinea-lettertype"/>
    <w:link w:val="Voettekst"/>
    <w:uiPriority w:val="99"/>
    <w:rPr>
      <w:color w:val="ECBD17" w:themeColor="accent1" w:themeShade="BF"/>
    </w:rPr>
  </w:style>
  <w:style w:type="paragraph" w:styleId="Ondertitel">
    <w:name w:val="Subtitle"/>
    <w:basedOn w:val="Standaard"/>
    <w:link w:val="OndertitelChar"/>
    <w:uiPriority w:val="2"/>
    <w:unhideWhenUsed/>
    <w:qFormat/>
    <w:rsid w:val="00A91D75"/>
    <w:rPr>
      <w:rFonts w:asciiTheme="majorHAnsi" w:hAnsiTheme="majorHAnsi"/>
      <w:b/>
      <w:color w:val="3A3363" w:themeColor="text2"/>
      <w:sz w:val="36"/>
      <w:szCs w:val="36"/>
    </w:rPr>
  </w:style>
  <w:style w:type="paragraph" w:customStyle="1" w:styleId="Pagina">
    <w:name w:val="Pagina"/>
    <w:basedOn w:val="Standaard"/>
    <w:next w:val="Standaard"/>
    <w:uiPriority w:val="97"/>
    <w:unhideWhenUsed/>
    <w:qFormat/>
    <w:pPr>
      <w:spacing w:after="40" w:line="240" w:lineRule="auto"/>
    </w:pPr>
    <w:rPr>
      <w:sz w:val="36"/>
    </w:rPr>
  </w:style>
  <w:style w:type="paragraph" w:styleId="Koptekst">
    <w:name w:val="header"/>
    <w:basedOn w:val="Standaard"/>
    <w:link w:val="KoptekstChar"/>
    <w:uiPriority w:val="99"/>
    <w:pPr>
      <w:spacing w:after="380" w:line="240" w:lineRule="auto"/>
    </w:pPr>
  </w:style>
  <w:style w:type="character" w:customStyle="1" w:styleId="KoptekstChar">
    <w:name w:val="Koptekst Char"/>
    <w:basedOn w:val="Standaardalinea-lettertype"/>
    <w:link w:val="Koptekst"/>
    <w:uiPriority w:val="99"/>
    <w:rPr>
      <w:color w:val="4E4484"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ECBD17" w:themeColor="accent1" w:themeShade="BF"/>
      <w:sz w:val="36"/>
      <w:szCs w:val="24"/>
    </w:rPr>
  </w:style>
  <w:style w:type="paragraph" w:styleId="Titel">
    <w:name w:val="Title"/>
    <w:basedOn w:val="Standaard"/>
    <w:link w:val="Titel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elChar">
    <w:name w:val="Titel Char"/>
    <w:basedOn w:val="Standaardalinea-lettertype"/>
    <w:link w:val="Titel"/>
    <w:uiPriority w:val="1"/>
    <w:rsid w:val="001E59F3"/>
    <w:rPr>
      <w:rFonts w:asciiTheme="majorHAnsi" w:eastAsiaTheme="majorEastAsia" w:hAnsiTheme="majorHAnsi" w:cstheme="majorBidi"/>
      <w:b/>
      <w:bCs/>
      <w:color w:val="FFFFFF" w:themeColor="background1"/>
      <w:sz w:val="72"/>
      <w:szCs w:val="90"/>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pPr>
      <w:spacing w:line="240" w:lineRule="auto"/>
    </w:pPr>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basedOn w:val="Standaardalinea-lettertype"/>
    <w:uiPriority w:val="6"/>
    <w:qFormat/>
    <w:rPr>
      <w:b/>
      <w:bCs/>
    </w:rPr>
  </w:style>
  <w:style w:type="character" w:customStyle="1" w:styleId="OndertitelChar">
    <w:name w:val="Ondertitel Char"/>
    <w:basedOn w:val="Standaardalinea-lettertype"/>
    <w:link w:val="Ondertitel"/>
    <w:uiPriority w:val="2"/>
    <w:rsid w:val="00A91D75"/>
    <w:rPr>
      <w:rFonts w:asciiTheme="majorHAnsi" w:hAnsiTheme="majorHAnsi"/>
      <w:b/>
      <w:color w:val="3A3363" w:themeColor="text2"/>
      <w:sz w:val="36"/>
      <w:szCs w:val="36"/>
    </w:rPr>
  </w:style>
  <w:style w:type="paragraph" w:styleId="Geenafstand">
    <w:name w:val="No Spacing"/>
    <w:link w:val="GeenafstandChar"/>
    <w:uiPriority w:val="98"/>
    <w:unhideWhenUsed/>
    <w:qFormat/>
    <w:pPr>
      <w:spacing w:after="0" w:line="240" w:lineRule="auto"/>
    </w:pPr>
  </w:style>
  <w:style w:type="paragraph" w:customStyle="1" w:styleId="Contactgegevens">
    <w:name w:val="Contactgegevens"/>
    <w:basedOn w:val="Standaard"/>
    <w:uiPriority w:val="5"/>
    <w:qFormat/>
    <w:pPr>
      <w:spacing w:line="240" w:lineRule="auto"/>
      <w:ind w:left="29" w:right="144"/>
    </w:pPr>
    <w:rPr>
      <w:color w:val="ECBD17" w:themeColor="accent1" w:themeShade="BF"/>
    </w:rPr>
  </w:style>
  <w:style w:type="paragraph" w:styleId="Inhopg1">
    <w:name w:val="toc 1"/>
    <w:basedOn w:val="Standaard"/>
    <w:next w:val="Standaard"/>
    <w:autoRedefine/>
    <w:uiPriority w:val="39"/>
    <w:unhideWhenUsed/>
    <w:pPr>
      <w:tabs>
        <w:tab w:val="right" w:leader="underscore" w:pos="8424"/>
      </w:tabs>
      <w:spacing w:before="40" w:after="100" w:line="288" w:lineRule="auto"/>
    </w:pPr>
    <w:rPr>
      <w:noProof/>
      <w:kern w:val="20"/>
    </w:rPr>
  </w:style>
  <w:style w:type="character" w:customStyle="1" w:styleId="Kop1Char">
    <w:name w:val="Kop 1 Char"/>
    <w:basedOn w:val="Standaardalinea-lettertype"/>
    <w:link w:val="Kop1"/>
    <w:uiPriority w:val="7"/>
    <w:rsid w:val="00D55CBC"/>
    <w:rPr>
      <w:rFonts w:asciiTheme="majorHAnsi" w:eastAsiaTheme="majorEastAsia" w:hAnsiTheme="majorHAnsi" w:cstheme="majorBidi"/>
      <w:b/>
      <w:bCs/>
      <w:caps/>
      <w:color w:val="262140" w:themeColor="text1"/>
      <w:sz w:val="48"/>
    </w:rPr>
  </w:style>
  <w:style w:type="paragraph" w:styleId="Kopvaninhoudsopgave">
    <w:name w:val="TOC Heading"/>
    <w:basedOn w:val="Kop1"/>
    <w:next w:val="Standaard"/>
    <w:uiPriority w:val="39"/>
    <w:unhideWhenUsed/>
    <w:qFormat/>
    <w:rsid w:val="00D476F7"/>
    <w:pPr>
      <w:spacing w:before="0" w:after="360"/>
      <w:outlineLvl w:val="9"/>
    </w:pPr>
    <w:rPr>
      <w:kern w:val="20"/>
      <w:sz w:val="44"/>
    </w:rPr>
  </w:style>
  <w:style w:type="character" w:customStyle="1" w:styleId="Kop2Char">
    <w:name w:val="Kop 2 Char"/>
    <w:basedOn w:val="Standaardalinea-lettertype"/>
    <w:link w:val="Kop2"/>
    <w:uiPriority w:val="7"/>
    <w:rPr>
      <w:rFonts w:asciiTheme="majorHAnsi" w:eastAsiaTheme="majorEastAsia" w:hAnsiTheme="majorHAnsi" w:cstheme="majorBidi"/>
      <w:b/>
      <w:bCs/>
      <w:color w:val="262140" w:themeColor="text1"/>
      <w:sz w:val="28"/>
    </w:rPr>
  </w:style>
  <w:style w:type="paragraph" w:styleId="Citaat">
    <w:name w:val="Quote"/>
    <w:basedOn w:val="Standaard"/>
    <w:next w:val="Standaard"/>
    <w:link w:val="CitaatChar"/>
    <w:uiPriority w:val="3"/>
    <w:unhideWhenUsed/>
    <w:qFormat/>
    <w:rsid w:val="00D55CBC"/>
    <w:pPr>
      <w:spacing w:line="240" w:lineRule="auto"/>
    </w:pPr>
    <w:rPr>
      <w:b/>
      <w:i/>
      <w:iCs/>
      <w:color w:val="ECBD17" w:themeColor="accent1" w:themeShade="BF"/>
      <w:kern w:val="20"/>
      <w:sz w:val="36"/>
    </w:rPr>
  </w:style>
  <w:style w:type="character" w:customStyle="1" w:styleId="CitaatChar">
    <w:name w:val="Citaat Char"/>
    <w:basedOn w:val="Standaardalinea-lettertype"/>
    <w:link w:val="Citaat"/>
    <w:uiPriority w:val="3"/>
    <w:rsid w:val="00D55CBC"/>
    <w:rPr>
      <w:b/>
      <w:i/>
      <w:iCs/>
      <w:color w:val="ECBD17" w:themeColor="accent1" w:themeShade="BF"/>
      <w:kern w:val="20"/>
      <w:sz w:val="36"/>
    </w:rPr>
  </w:style>
  <w:style w:type="paragraph" w:styleId="Handtekening">
    <w:name w:val="Signature"/>
    <w:basedOn w:val="Standaard"/>
    <w:link w:val="HandtekeningChar"/>
    <w:uiPriority w:val="8"/>
    <w:unhideWhenUsed/>
    <w:qFormat/>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26214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2063EE"/>
    <w:pPr>
      <w:numPr>
        <w:numId w:val="12"/>
      </w:numPr>
      <w:spacing w:before="40" w:after="40" w:line="288" w:lineRule="auto"/>
    </w:pPr>
    <w:rPr>
      <w:szCs w:val="22"/>
      <w:lang w:eastAsia="en-US"/>
    </w:rPr>
  </w:style>
  <w:style w:type="paragraph" w:styleId="Lijstnummering">
    <w:name w:val="List Number"/>
    <w:basedOn w:val="Lijstnummering2"/>
    <w:uiPriority w:val="9"/>
    <w:unhideWhenUsed/>
    <w:qFormat/>
    <w:rsid w:val="00D476F7"/>
  </w:style>
  <w:style w:type="paragraph" w:styleId="Lijstnummering2">
    <w:name w:val="List Number 2"/>
    <w:basedOn w:val="Standaard"/>
    <w:uiPriority w:val="10"/>
    <w:qFormat/>
    <w:rsid w:val="001865F2"/>
    <w:pPr>
      <w:numPr>
        <w:numId w:val="23"/>
      </w:numPr>
    </w:pPr>
  </w:style>
  <w:style w:type="table" w:customStyle="1" w:styleId="Financiletabel">
    <w:name w:val="Financiële tabel"/>
    <w:basedOn w:val="Standaardtabe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semiHidden/>
    <w:unhideWhenUsed/>
    <w:pPr>
      <w:spacing w:line="240" w:lineRule="auto"/>
    </w:pPr>
  </w:style>
  <w:style w:type="character" w:customStyle="1" w:styleId="TekstopmerkingChar">
    <w:name w:val="Tekst opmerking Char"/>
    <w:basedOn w:val="Standaardalinea-lettertype"/>
    <w:link w:val="Tekstopmerking"/>
    <w:uiPriority w:val="99"/>
    <w:semiHidden/>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e">
    <w:name w:val="Organisatie"/>
    <w:basedOn w:val="Standaard"/>
    <w:uiPriority w:val="4"/>
    <w:qFormat/>
    <w:pPr>
      <w:spacing w:after="60" w:line="240" w:lineRule="auto"/>
      <w:ind w:left="-2318" w:right="29"/>
    </w:pPr>
    <w:rPr>
      <w:b/>
      <w:bCs/>
      <w:color w:val="ECBD17" w:themeColor="accent1" w:themeShade="BF"/>
      <w:sz w:val="36"/>
    </w:rPr>
  </w:style>
  <w:style w:type="paragraph" w:styleId="Bijschrift">
    <w:name w:val="caption"/>
    <w:basedOn w:val="Standaard"/>
    <w:uiPriority w:val="35"/>
    <w:qFormat/>
    <w:rsid w:val="00577305"/>
    <w:pPr>
      <w:spacing w:after="120" w:line="240" w:lineRule="auto"/>
    </w:pPr>
    <w:rPr>
      <w:iCs/>
      <w:color w:val="auto"/>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ECBD17" w:themeColor="accent1" w:themeShade="BF"/>
    </w:rPr>
  </w:style>
  <w:style w:type="paragraph" w:customStyle="1" w:styleId="Nadruk2">
    <w:name w:val="Nadruk 2"/>
    <w:basedOn w:val="Standaard"/>
    <w:link w:val="Tekensvoornadruk2"/>
    <w:uiPriority w:val="8"/>
    <w:qFormat/>
    <w:rsid w:val="002063EE"/>
    <w:pPr>
      <w:spacing w:before="240" w:after="240" w:line="288" w:lineRule="auto"/>
    </w:pPr>
    <w:rPr>
      <w:b/>
      <w:spacing w:val="20"/>
    </w:rPr>
  </w:style>
  <w:style w:type="character" w:customStyle="1" w:styleId="Tekensvoornadruk2">
    <w:name w:val="Tekens voor nadruk 2"/>
    <w:basedOn w:val="Standaardalinea-lettertype"/>
    <w:link w:val="Nadruk2"/>
    <w:uiPriority w:val="8"/>
    <w:rsid w:val="002063EE"/>
    <w:rPr>
      <w:b/>
      <w:color w:val="262140" w:themeColor="text1"/>
      <w:spacing w:val="20"/>
      <w:sz w:val="24"/>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ECBE18"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Lijstalinea">
    <w:name w:val="List Paragraph"/>
    <w:basedOn w:val="Standaard"/>
    <w:uiPriority w:val="34"/>
    <w:qFormat/>
    <w:rsid w:val="009559A1"/>
    <w:pPr>
      <w:ind w:left="720"/>
    </w:pPr>
  </w:style>
  <w:style w:type="character" w:customStyle="1" w:styleId="Kop4Char">
    <w:name w:val="Kop 4 Char"/>
    <w:basedOn w:val="Standaardalinea-lettertype"/>
    <w:link w:val="Kop4"/>
    <w:uiPriority w:val="7"/>
    <w:rsid w:val="00C30FE3"/>
    <w:rPr>
      <w:rFonts w:asciiTheme="majorHAnsi" w:eastAsiaTheme="majorEastAsia" w:hAnsiTheme="majorHAnsi" w:cstheme="majorBidi"/>
      <w:i/>
      <w:iCs/>
      <w:color w:val="ECBD17" w:themeColor="accent1" w:themeShade="BF"/>
      <w:sz w:val="24"/>
    </w:rPr>
  </w:style>
  <w:style w:type="paragraph" w:styleId="Inhopg3">
    <w:name w:val="toc 3"/>
    <w:basedOn w:val="Standaard"/>
    <w:next w:val="Standaard"/>
    <w:autoRedefine/>
    <w:uiPriority w:val="39"/>
    <w:unhideWhenUsed/>
    <w:rsid w:val="00C30FE3"/>
    <w:pPr>
      <w:spacing w:after="100"/>
      <w:ind w:left="480"/>
    </w:pPr>
  </w:style>
  <w:style w:type="character" w:customStyle="1" w:styleId="Kop5Char">
    <w:name w:val="Kop 5 Char"/>
    <w:basedOn w:val="Standaardalinea-lettertype"/>
    <w:link w:val="Kop5"/>
    <w:uiPriority w:val="7"/>
    <w:semiHidden/>
    <w:rsid w:val="0098001C"/>
    <w:rPr>
      <w:rFonts w:asciiTheme="majorHAnsi" w:eastAsiaTheme="majorEastAsia" w:hAnsiTheme="majorHAnsi" w:cstheme="majorBidi"/>
      <w:color w:val="ECBD17" w:themeColor="accent1" w:themeShade="BF"/>
      <w:sz w:val="24"/>
    </w:rPr>
  </w:style>
  <w:style w:type="paragraph" w:customStyle="1" w:styleId="Tekst">
    <w:name w:val="Tekst"/>
    <w:basedOn w:val="Standaard"/>
    <w:uiPriority w:val="5"/>
    <w:qFormat/>
    <w:rsid w:val="0098001C"/>
    <w:pPr>
      <w:spacing w:line="240" w:lineRule="auto"/>
      <w:contextualSpacing w:val="0"/>
    </w:pPr>
    <w:rPr>
      <w:i/>
      <w:sz w:val="28"/>
      <w:szCs w:val="24"/>
      <w:lang w:eastAsia="en-US"/>
    </w:rPr>
  </w:style>
  <w:style w:type="paragraph" w:customStyle="1" w:styleId="paragraph">
    <w:name w:val="paragraph"/>
    <w:basedOn w:val="Standaard"/>
    <w:rsid w:val="00332047"/>
    <w:pPr>
      <w:spacing w:before="100" w:beforeAutospacing="1" w:after="100" w:afterAutospacing="1" w:line="240" w:lineRule="auto"/>
      <w:contextualSpacing w:val="0"/>
    </w:pPr>
    <w:rPr>
      <w:rFonts w:ascii="Times New Roman" w:eastAsia="Times New Roman" w:hAnsi="Times New Roman" w:cs="Times New Roman"/>
      <w:color w:val="auto"/>
      <w:szCs w:val="24"/>
      <w:lang w:eastAsia="nl-NL"/>
    </w:rPr>
  </w:style>
  <w:style w:type="character" w:customStyle="1" w:styleId="normaltextrun">
    <w:name w:val="normaltextrun"/>
    <w:basedOn w:val="Standaardalinea-lettertype"/>
    <w:rsid w:val="00332047"/>
  </w:style>
  <w:style w:type="character" w:customStyle="1" w:styleId="eop">
    <w:name w:val="eop"/>
    <w:basedOn w:val="Standaardalinea-lettertype"/>
    <w:rsid w:val="00332047"/>
  </w:style>
  <w:style w:type="character" w:customStyle="1" w:styleId="contextualspellingandgrammarerror">
    <w:name w:val="contextualspellingandgrammarerror"/>
    <w:basedOn w:val="Standaardalinea-lettertype"/>
    <w:rsid w:val="00332047"/>
  </w:style>
  <w:style w:type="paragraph" w:customStyle="1" w:styleId="kop6">
    <w:name w:val="kop 6"/>
    <w:basedOn w:val="Standaard"/>
    <w:link w:val="kop6Char"/>
    <w:qFormat/>
    <w:rsid w:val="00A9730E"/>
    <w:pPr>
      <w:ind w:firstLine="720"/>
      <w:jc w:val="center"/>
    </w:pPr>
    <w:rPr>
      <w:rFonts w:asciiTheme="majorHAnsi" w:hAnsiTheme="majorHAnsi"/>
      <w:b/>
      <w:bCs/>
      <w:color w:val="FFFFFF" w:themeColor="background1"/>
      <w:sz w:val="72"/>
      <w:szCs w:val="52"/>
    </w:rPr>
  </w:style>
  <w:style w:type="character" w:customStyle="1" w:styleId="kop6Char">
    <w:name w:val="kop 6 Char"/>
    <w:basedOn w:val="Standaardalinea-lettertype"/>
    <w:link w:val="kop6"/>
    <w:rsid w:val="00A9730E"/>
    <w:rPr>
      <w:rFonts w:asciiTheme="majorHAnsi" w:hAnsiTheme="majorHAnsi"/>
      <w:b/>
      <w:bCs/>
      <w:color w:val="FFFFFF" w:themeColor="background1"/>
      <w:sz w:val="7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file:///C:/Users/LuukR/iCloudDrive/AA%205V/O%26O/DE%20LOBBY%20VAN%20DE%20TOEKOMST.docx" TargetMode="External"/><Relationship Id="rId34" Type="http://schemas.openxmlformats.org/officeDocument/2006/relationships/image" Target="media/image11.jp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hyperlink" Target="https://www.reishonger.nl/nieuws/hotel-van-de-toekomst/" TargetMode="External"/><Relationship Id="rId55" Type="http://schemas.openxmlformats.org/officeDocument/2006/relationships/hyperlink" Target="https://www.hospitalitynet.org/opinion/4092609.html" TargetMode="External"/><Relationship Id="rId63" Type="http://schemas.openxmlformats.org/officeDocument/2006/relationships/hyperlink" Target="https://storybox.karmanitalia.it/en/create-right-atmosphere-lightin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LuukR/iCloudDrive/AA%205V/O%26O/DE%20LOBBY%20VAN%20DE%20TOEKOMST.docx"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s://docs.google.com/forms/d/e/1FAIpQLScWarTQVpCdrlp8CfRApgEwRMez9d-bg6SZl4r9SbrdKc3o3w/viewform?usp=sf_link" TargetMode="External"/><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hyperlink" Target="https://travelinsidermagazine.com/trends-of-2020-the-future-of-hotel-lobbies/" TargetMode="External"/><Relationship Id="rId58" Type="http://schemas.openxmlformats.org/officeDocument/2006/relationships/hyperlink" Target="https://www.forbes.com/sites/forbestravelguide/2021/03/19/32-stunning-hotel-lobbies/?sh=3300f2921ffc" TargetMode="External"/><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aaromduurzaam.nl/duurzaamheid-belangrijk/" TargetMode="External"/><Relationship Id="rId19" Type="http://schemas.openxmlformats.org/officeDocument/2006/relationships/hyperlink" Target="file:///C:/Users/LuukR/iCloudDrive/AA%205V/O%26O/DE%20LOBBY%20VAN%20DE%20TOEKOMST.docx" TargetMode="External"/><Relationship Id="rId14" Type="http://schemas.openxmlformats.org/officeDocument/2006/relationships/hyperlink" Target="file:///C:/Users/LuukR/iCloudDrive/AA%205V/O%26O/DE%20LOBBY%20VAN%20DE%20TOEKOMST.docx" TargetMode="External"/><Relationship Id="rId22" Type="http://schemas.openxmlformats.org/officeDocument/2006/relationships/hyperlink" Target="file:///C:/Users/LuukR/iCloudDrive/AA%205V/O%26O/DE%20LOBBY%20VAN%20DE%20TOEKOMST.docx" TargetMode="External"/><Relationship Id="rId27" Type="http://schemas.openxmlformats.org/officeDocument/2006/relationships/image" Target="media/image5.jpeg"/><Relationship Id="rId30" Type="http://schemas.openxmlformats.org/officeDocument/2006/relationships/image" Target="cid:821E63AE-7E02-45B6-8D04-D9A21C022353" TargetMode="External"/><Relationship Id="rId35" Type="http://schemas.openxmlformats.org/officeDocument/2006/relationships/image" Target="media/image12.jp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hyperlink" Target="https://longitudedesign.com/adr-slacking-revisit-your-hotel-lobby/" TargetMode="External"/><Relationship Id="rId64" Type="http://schemas.openxmlformats.org/officeDocument/2006/relationships/hyperlink" Target="https://www.cvent.com/en/blog/hospitality/why-do-hotels-smell-so-good" TargetMode="External"/><Relationship Id="rId8" Type="http://schemas.openxmlformats.org/officeDocument/2006/relationships/settings" Target="settings.xml"/><Relationship Id="rId51" Type="http://schemas.openxmlformats.org/officeDocument/2006/relationships/hyperlink" Target="https://longitudedesign.com/the-hotel-lobby-of-the-future/"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file:///C:/Users/LuukR/iCloudDrive/AA%205V/O%26O/DE%20LOBBY%20VAN%20DE%20TOEKOMST.docx" TargetMode="External"/><Relationship Id="rId25" Type="http://schemas.openxmlformats.org/officeDocument/2006/relationships/hyperlink" Target="https://docs.google.com/spreadsheets/d/1AyuYDtuKLxolw5r23dLkdWkT4lHLsJrcYHmia0GHDPA/edit?usp=sharing" TargetMode="External"/><Relationship Id="rId33" Type="http://schemas.openxmlformats.org/officeDocument/2006/relationships/image" Target="media/image10.jp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hyperlink" Target="https://www.lugo.co.uk/blogs/blog/10-tips-for-hotel-lobby-design" TargetMode="External"/><Relationship Id="rId67" Type="http://schemas.openxmlformats.org/officeDocument/2006/relationships/theme" Target="theme/theme1.xml"/><Relationship Id="rId20" Type="http://schemas.openxmlformats.org/officeDocument/2006/relationships/hyperlink" Target="file:///C:/Users/LuukR/iCloudDrive/AA%205V/O%26O/DE%20LOBBY%20VAN%20DE%20TOEKOMST.docx" TargetMode="External"/><Relationship Id="rId41" Type="http://schemas.openxmlformats.org/officeDocument/2006/relationships/image" Target="media/image18.jpeg"/><Relationship Id="rId54" Type="http://schemas.openxmlformats.org/officeDocument/2006/relationships/hyperlink" Target="https://www.cvent.com/en/blog/hospitality/hotel-lobby-ideas" TargetMode="External"/><Relationship Id="rId62" Type="http://schemas.openxmlformats.org/officeDocument/2006/relationships/hyperlink" Target="https://www.ikwoonfijn.nl/waarom-lichtkleur-sfeerbepalend-i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ile:///C:/Users/LuukR/iCloudDrive/AA%205V/O%26O/DE%20LOBBY%20VAN%20DE%20TOEKOMST.docx"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image" Target="media/image13.jpg"/><Relationship Id="rId49" Type="http://schemas.openxmlformats.org/officeDocument/2006/relationships/hyperlink" Target="https://www.entreemagazine.nl/openingen-design/7-trends-voor-de-lobby-van-nu" TargetMode="External"/><Relationship Id="rId57" Type="http://schemas.openxmlformats.org/officeDocument/2006/relationships/hyperlink" Target="https://webrezpro.com/5-tips-for-making-the-most-of-your-hotel-lobby/"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21.jpeg"/><Relationship Id="rId52" Type="http://schemas.openxmlformats.org/officeDocument/2006/relationships/hyperlink" Target="https://www.hospitalityupgrade.com/_magazine/MagazineArticles/The%20Future%20of%20Hotel%20Lobbies.asp/" TargetMode="External"/><Relationship Id="rId60" Type="http://schemas.openxmlformats.org/officeDocument/2006/relationships/hyperlink" Target="https://www.hethoutpalet.nl/wanneer-is-iets-duurzaam/" TargetMode="External"/><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file:///C:/Users/LuukR/iCloudDrive/AA%205V/O%26O/DE%20LOBBY%20VAN%20DE%20TOEKOMST.docx" TargetMode="External"/><Relationship Id="rId39" Type="http://schemas.openxmlformats.org/officeDocument/2006/relationships/image" Target="media/image1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ukR\AppData\Roaming\Microsoft\Templates\Jaarverslag%20(rood%20en%20zwart%20ontwerp).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4459ffd-bc62-4bde-9357-f908110c7e17">
      <Terms xmlns="http://schemas.microsoft.com/office/infopath/2007/PartnerControls"/>
    </lcf76f155ced4ddcb4097134ff3c332f>
    <SharedWithUsers xmlns="6dae2f6c-388a-479d-97df-325fe4ea76c9">
      <UserInfo>
        <DisplayName>Jeroen Stokman</DisplayName>
        <AccountId>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91AA2F67B021C4E88B0A0FB1A84B4BD" ma:contentTypeVersion="9" ma:contentTypeDescription="Create a new document." ma:contentTypeScope="" ma:versionID="cc1a82ddfda219481c7b43be8ec67413">
  <xsd:schema xmlns:xsd="http://www.w3.org/2001/XMLSchema" xmlns:xs="http://www.w3.org/2001/XMLSchema" xmlns:p="http://schemas.microsoft.com/office/2006/metadata/properties" xmlns:ns2="84459ffd-bc62-4bde-9357-f908110c7e17" xmlns:ns3="6dae2f6c-388a-479d-97df-325fe4ea76c9" targetNamespace="http://schemas.microsoft.com/office/2006/metadata/properties" ma:root="true" ma:fieldsID="a589891e7e88c6242a64584453da1bfd" ns2:_="" ns3:_="">
    <xsd:import namespace="84459ffd-bc62-4bde-9357-f908110c7e17"/>
    <xsd:import namespace="6dae2f6c-388a-479d-97df-325fe4ea76c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59ffd-bc62-4bde-9357-f908110c7e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65203ae-9d44-4297-83be-6f8b0d0478b9" ma:termSetId="09814cd3-568e-fe90-9814-8d621ff8fb84" ma:anchorId="fba54fb3-c3e1-fe81-a776-ca4b69148c4d" ma:open="true" ma:isKeyword="false">
      <xsd:complexType>
        <xsd:sequence>
          <xsd:element ref="pc:Terms" minOccurs="0" maxOccurs="1"/>
        </xsd:sequence>
      </xsd:complex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ae2f6c-388a-479d-97df-325fe4ea76c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5C46A5-CD63-43A2-B09D-B4B7E0858607}">
  <ds:schemaRefs>
    <ds:schemaRef ds:uri="http://schemas.openxmlformats.org/officeDocument/2006/bibliography"/>
  </ds:schemaRefs>
</ds:datastoreItem>
</file>

<file path=customXml/itemProps3.xml><?xml version="1.0" encoding="utf-8"?>
<ds:datastoreItem xmlns:ds="http://schemas.openxmlformats.org/officeDocument/2006/customXml" ds:itemID="{B96B524F-E648-4820-A756-4B0CA5E716E5}">
  <ds:schemaRefs>
    <ds:schemaRef ds:uri="http://schemas.microsoft.com/office/2006/metadata/properties"/>
    <ds:schemaRef ds:uri="http://schemas.microsoft.com/office/infopath/2007/PartnerControls"/>
    <ds:schemaRef ds:uri="84459ffd-bc62-4bde-9357-f908110c7e17"/>
    <ds:schemaRef ds:uri="6dae2f6c-388a-479d-97df-325fe4ea76c9"/>
  </ds:schemaRefs>
</ds:datastoreItem>
</file>

<file path=customXml/itemProps4.xml><?xml version="1.0" encoding="utf-8"?>
<ds:datastoreItem xmlns:ds="http://schemas.openxmlformats.org/officeDocument/2006/customXml" ds:itemID="{0F37A5D1-A217-49E6-916A-BD002582AF69}">
  <ds:schemaRefs>
    <ds:schemaRef ds:uri="http://schemas.microsoft.com/sharepoint/v3/contenttype/forms"/>
  </ds:schemaRefs>
</ds:datastoreItem>
</file>

<file path=customXml/itemProps5.xml><?xml version="1.0" encoding="utf-8"?>
<ds:datastoreItem xmlns:ds="http://schemas.openxmlformats.org/officeDocument/2006/customXml" ds:itemID="{C7317C76-1E47-4DBA-B4FB-F1A88DD8D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59ffd-bc62-4bde-9357-f908110c7e17"/>
    <ds:schemaRef ds:uri="6dae2f6c-388a-479d-97df-325fe4ea7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Jaarverslag (rood en zwart ontwerp)</Template>
  <TotalTime>0</TotalTime>
  <Pages>27</Pages>
  <Words>4869</Words>
  <Characters>26782</Characters>
  <Application>Microsoft Office Word</Application>
  <DocSecurity>4</DocSecurity>
  <Lines>223</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Luuk Rompelman</dc:creator>
  <cp:keywords/>
  <cp:lastModifiedBy>Tijs Potma</cp:lastModifiedBy>
  <cp:revision>2</cp:revision>
  <dcterms:created xsi:type="dcterms:W3CDTF">2023-06-15T18:52:00Z</dcterms:created>
  <dcterms:modified xsi:type="dcterms:W3CDTF">2023-06-15T18:52:00Z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0x010100091AA2F67B021C4E88B0A0FB1A84B4BD</vt:lpwstr>
  </property>
  <property fmtid="{D5CDD505-2E9C-101B-9397-08002B2CF9AE}" pid="3" name="MediaServiceImageTags">
    <vt:lpwstr/>
  </property>
</Properties>
</file>